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11 juni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Partiledardebatt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106"/>
        <w:gridCol w:w="120"/>
        <w:gridCol w:w="1260"/>
        <w:gridCol w:w="40"/>
        <w:gridCol w:w="142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Partiledardebatt</w:t>
            </w:r>
          </w:p>
        </w:tc>
        <w:tc>
          <w:tcPr>
            <w:tcW w:w="1260" w:type="dxa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UnderrubrikLgtPlacerad"/>
            </w:pPr>
            <w:r>
              <w:rPr>
                <w:rtl w:val="0"/>
              </w:rPr>
              <w:t>Debattregler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Debattregler"/>
            </w:pPr>
            <w:r>
              <w:rPr>
                <w:rtl w:val="0"/>
              </w:rPr>
              <w:t>Reglerna innebär att statsministern och partiledaren för det största oppositionspartiet har rätt till ett anförande på längst 7 minuter. Övriga partiledare har rätt till ett anförande på längst 5 minuter i partistorleksordning. På dessa första anföranden gäller ingen replikrätt. Därefter följer en andra omgång med anföranden på längst 2 minuter. På det andra anförandet gäller fri replikrätt för debattdeltagarna i partistorleksordning med en repliktid på längst 1 minut enligt duellmetoden (totalt 4 minuter per duell). Anförandena hålls i talarstolen på podiet och replikerna tas i talarstolarna framför podiet.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Debattregler"/>
            </w:pPr>
          </w:p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Spaltrubrikverst"/>
            </w:pPr>
            <w:r w:rsidRPr="006F2BC3">
              <w:t>Tid för anförande i minuter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1000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Spaltrubrikverst"/>
            </w:pP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Spaltrubrikverst"/>
            </w:pPr>
          </w:p>
        </w:tc>
        <w:tc>
          <w:tcPr>
            <w:tcW w:w="5106" w:type="dxa"/>
            <w:vAlign w:val="bottom"/>
          </w:tcPr>
          <w:p w:rsidR="00C57C00" w:rsidRPr="006F2BC3" w:rsidP="006F2BC3">
            <w:pPr>
              <w:pStyle w:val="Spaltrubrikverst"/>
            </w:pP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SpaltrubrikInlgg"/>
            </w:pPr>
            <w:r>
              <w:rPr>
                <w:rtl w:val="0"/>
              </w:rPr>
              <w:t>Omgång 1 Anförande utan repliker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SpaltrubrikInlgg"/>
            </w:pPr>
            <w:r>
              <w:rPr>
                <w:rtl w:val="0"/>
              </w:rPr>
              <w:t>Omgång 2 Anförande med repliker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Statsminister Ulf Kristersson (M)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Magdalena Andersson (S)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Jimmie Åkesson (SD)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Nooshi Dadgostar (V)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Ebba Busch (KD)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Daniel Helldén (MP)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Johan Pehrson (L)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Beräknad talartid är cirka 3 timmar och 30 minuter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KU17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årsredovisning för 2024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KU18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Kommittéberättelse – kommittéernas verksamhet under 2024 m.m.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KU29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Verksamhetsredogörelser för riksdagens nämnder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UU12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Europarådet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Mattias Jonsson (S)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Gustaf Göthberg (M)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UU16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Organisationen för säkerhet och samarbete i Europa (OSSE)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Johan Büser (S)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Arin Karapet (M)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0.32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FiU21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Vårändringsbudget för 2025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FiU30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Årsredovisning för staten 2024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JuU32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Säkerhetspolisens verksamhet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JuU34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Rättens sammansättning vid överprövning av upphandling av fonder till premiepensionens fondtorg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 tim. 12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11 juni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2025-06-11</SAFIR_Sammantradesdatum_Doc>
    <SAFIR_SammantradeID xmlns="C07A1A6C-0B19-41D9-BDF8-F523BA3921EB">1b18e5b8-cfc6-4ef4-bcd9-5ef36f4e1990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76C1E127-50E9-4D64-ADB1-EF7C48035B91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11 juni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