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19A4C77" w14:textId="77777777" w:rsidTr="00782EA9">
        <w:tc>
          <w:tcPr>
            <w:tcW w:w="9141" w:type="dxa"/>
          </w:tcPr>
          <w:p w14:paraId="1496FD44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7F7EE168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57744A78" w14:textId="77777777" w:rsidR="0096348C" w:rsidRPr="00477C9F" w:rsidRDefault="0096348C" w:rsidP="00477C9F">
      <w:pPr>
        <w:rPr>
          <w:sz w:val="22"/>
          <w:szCs w:val="22"/>
        </w:rPr>
      </w:pPr>
    </w:p>
    <w:p w14:paraId="2359C43F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32E0FBC5" w14:textId="77777777" w:rsidTr="00F86ACF">
        <w:trPr>
          <w:cantSplit/>
          <w:trHeight w:val="742"/>
        </w:trPr>
        <w:tc>
          <w:tcPr>
            <w:tcW w:w="1790" w:type="dxa"/>
          </w:tcPr>
          <w:p w14:paraId="45CA78E2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038C4155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36B31B71" w14:textId="43E720ED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2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3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367C52">
              <w:rPr>
                <w:b/>
                <w:sz w:val="22"/>
                <w:szCs w:val="22"/>
              </w:rPr>
              <w:t>9</w:t>
            </w:r>
          </w:p>
          <w:p w14:paraId="1030956C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58E148BC" w14:textId="77777777" w:rsidTr="00F86ACF">
        <w:tc>
          <w:tcPr>
            <w:tcW w:w="1790" w:type="dxa"/>
          </w:tcPr>
          <w:p w14:paraId="7C277C7F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11DFFC5D" w14:textId="4EC3C84F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E572B1">
              <w:rPr>
                <w:sz w:val="22"/>
                <w:szCs w:val="22"/>
              </w:rPr>
              <w:t>2</w:t>
            </w:r>
            <w:r w:rsidR="00D52626" w:rsidRPr="00477C9F">
              <w:rPr>
                <w:sz w:val="22"/>
                <w:szCs w:val="22"/>
              </w:rPr>
              <w:t>-</w:t>
            </w:r>
            <w:r w:rsidR="007118C9">
              <w:rPr>
                <w:sz w:val="22"/>
                <w:szCs w:val="22"/>
              </w:rPr>
              <w:t>1</w:t>
            </w:r>
            <w:r w:rsidR="00DD030E">
              <w:rPr>
                <w:sz w:val="22"/>
                <w:szCs w:val="22"/>
              </w:rPr>
              <w:t>2</w:t>
            </w:r>
            <w:r w:rsidR="009B3631">
              <w:rPr>
                <w:sz w:val="22"/>
                <w:szCs w:val="22"/>
              </w:rPr>
              <w:t>-</w:t>
            </w:r>
            <w:r w:rsidR="00DD030E">
              <w:rPr>
                <w:sz w:val="22"/>
                <w:szCs w:val="22"/>
              </w:rPr>
              <w:t>06</w:t>
            </w:r>
          </w:p>
        </w:tc>
      </w:tr>
      <w:tr w:rsidR="0096348C" w:rsidRPr="00477C9F" w14:paraId="791304D9" w14:textId="77777777" w:rsidTr="00F86ACF">
        <w:tc>
          <w:tcPr>
            <w:tcW w:w="1790" w:type="dxa"/>
          </w:tcPr>
          <w:p w14:paraId="55B0430A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6608C24E" w14:textId="01B94D4D"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5D0E32">
              <w:rPr>
                <w:sz w:val="22"/>
                <w:szCs w:val="22"/>
              </w:rPr>
              <w:t>44</w:t>
            </w:r>
            <w:r w:rsidR="00CF4ED5">
              <w:rPr>
                <w:sz w:val="22"/>
                <w:szCs w:val="22"/>
              </w:rPr>
              <w:t>–</w:t>
            </w:r>
            <w:r w:rsidR="005D0E32">
              <w:rPr>
                <w:sz w:val="22"/>
                <w:szCs w:val="22"/>
              </w:rPr>
              <w:t>11.48</w:t>
            </w:r>
          </w:p>
        </w:tc>
      </w:tr>
      <w:tr w:rsidR="0096348C" w:rsidRPr="00477C9F" w14:paraId="39982A2D" w14:textId="77777777" w:rsidTr="00F86ACF">
        <w:tc>
          <w:tcPr>
            <w:tcW w:w="1790" w:type="dxa"/>
          </w:tcPr>
          <w:p w14:paraId="69ADE2DA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EE4C64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1D96CEA6" w14:textId="77777777" w:rsidR="0096348C" w:rsidRPr="00477C9F" w:rsidRDefault="0096348C" w:rsidP="00477C9F">
      <w:pPr>
        <w:rPr>
          <w:sz w:val="22"/>
          <w:szCs w:val="22"/>
        </w:rPr>
      </w:pPr>
    </w:p>
    <w:p w14:paraId="53CF9966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0D129E" w14:paraId="54D31F9E" w14:textId="77777777" w:rsidTr="005B6CBA">
        <w:tc>
          <w:tcPr>
            <w:tcW w:w="753" w:type="dxa"/>
          </w:tcPr>
          <w:p w14:paraId="5E3CBF4F" w14:textId="77777777" w:rsidR="00F84080" w:rsidRPr="000D129E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D129E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0D129E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5B84310F" w14:textId="77777777" w:rsidR="00336917" w:rsidRPr="000D129E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D129E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795AF3D9" w14:textId="77777777" w:rsidR="00F84080" w:rsidRPr="000D129E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149BF26" w14:textId="5DE6DE67" w:rsidR="0069143B" w:rsidRPr="000D129E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D129E">
              <w:rPr>
                <w:snapToGrid w:val="0"/>
                <w:sz w:val="22"/>
                <w:szCs w:val="22"/>
              </w:rPr>
              <w:t>Utskottet justerade särskilt protokoll 202</w:t>
            </w:r>
            <w:r w:rsidR="007118C9" w:rsidRPr="000D129E">
              <w:rPr>
                <w:snapToGrid w:val="0"/>
                <w:sz w:val="22"/>
                <w:szCs w:val="22"/>
              </w:rPr>
              <w:t>2</w:t>
            </w:r>
            <w:r w:rsidRPr="000D129E">
              <w:rPr>
                <w:snapToGrid w:val="0"/>
                <w:sz w:val="22"/>
                <w:szCs w:val="22"/>
              </w:rPr>
              <w:t>/2</w:t>
            </w:r>
            <w:r w:rsidR="007118C9" w:rsidRPr="000D129E">
              <w:rPr>
                <w:snapToGrid w:val="0"/>
                <w:sz w:val="22"/>
                <w:szCs w:val="22"/>
              </w:rPr>
              <w:t>3</w:t>
            </w:r>
            <w:r w:rsidRPr="000D129E">
              <w:rPr>
                <w:snapToGrid w:val="0"/>
                <w:sz w:val="22"/>
                <w:szCs w:val="22"/>
              </w:rPr>
              <w:t>:</w:t>
            </w:r>
            <w:r w:rsidR="004A18D2" w:rsidRPr="000D129E">
              <w:rPr>
                <w:snapToGrid w:val="0"/>
                <w:sz w:val="22"/>
                <w:szCs w:val="22"/>
              </w:rPr>
              <w:t>8</w:t>
            </w:r>
            <w:r w:rsidR="00FD0038" w:rsidRPr="000D129E">
              <w:rPr>
                <w:snapToGrid w:val="0"/>
                <w:sz w:val="22"/>
                <w:szCs w:val="22"/>
              </w:rPr>
              <w:t>.</w:t>
            </w:r>
          </w:p>
          <w:p w14:paraId="7536DD42" w14:textId="77777777" w:rsidR="007864F6" w:rsidRPr="000D129E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0D129E" w14:paraId="3A45D122" w14:textId="77777777" w:rsidTr="005B6CBA">
        <w:tc>
          <w:tcPr>
            <w:tcW w:w="753" w:type="dxa"/>
          </w:tcPr>
          <w:p w14:paraId="4270C6F1" w14:textId="71DC08C4" w:rsidR="008273F4" w:rsidRPr="000D129E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D129E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0D129E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4A18D2" w:rsidRPr="000D129E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7B8CDD85" w14:textId="77777777" w:rsidR="0069143B" w:rsidRPr="000D129E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D129E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661B2C94" w14:textId="15FF89D8" w:rsidR="0069143B" w:rsidRPr="000D129E" w:rsidRDefault="0069143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35EAB3C" w14:textId="77777777" w:rsidR="004A18D2" w:rsidRPr="000D129E" w:rsidRDefault="004A18D2" w:rsidP="004A18D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D129E">
              <w:rPr>
                <w:snapToGrid w:val="0"/>
                <w:sz w:val="22"/>
                <w:szCs w:val="22"/>
              </w:rPr>
              <w:t xml:space="preserve">Kanslichefen anmälde att följande granskningsanmälan hade inkommit: </w:t>
            </w:r>
          </w:p>
          <w:p w14:paraId="0757EE53" w14:textId="77777777" w:rsidR="004A18D2" w:rsidRPr="000D129E" w:rsidRDefault="004A18D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DBF9093" w14:textId="291A2D32" w:rsidR="00451D02" w:rsidRPr="000D129E" w:rsidRDefault="004A18D2" w:rsidP="0067057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0D129E">
              <w:rPr>
                <w:sz w:val="22"/>
                <w:szCs w:val="22"/>
              </w:rPr>
              <w:t>Granskning av statsministerns uttalanden i riksdagens frågestund den 24 november 2022 (anmäld av Peter Hultqvist (S), inkom 2022-12-02, dnr 1072-2022/23)</w:t>
            </w:r>
            <w:r w:rsidR="000F4593" w:rsidRPr="000D129E">
              <w:rPr>
                <w:sz w:val="22"/>
                <w:szCs w:val="22"/>
              </w:rPr>
              <w:t>.</w:t>
            </w:r>
          </w:p>
          <w:p w14:paraId="3B8A0DF2" w14:textId="4A07F144" w:rsidR="000F4593" w:rsidRPr="000D129E" w:rsidRDefault="000F4593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0D129E" w14:paraId="5BF1E7B2" w14:textId="77777777" w:rsidTr="005B6CBA">
        <w:tc>
          <w:tcPr>
            <w:tcW w:w="753" w:type="dxa"/>
          </w:tcPr>
          <w:p w14:paraId="2374E57D" w14:textId="21493D98" w:rsidR="00F84080" w:rsidRPr="000D129E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D129E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A18D2" w:rsidRPr="000D129E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5694A19C" w14:textId="3FB4B823" w:rsidR="00F84080" w:rsidRPr="000D129E" w:rsidRDefault="000F4593" w:rsidP="0069143B">
            <w:pPr>
              <w:rPr>
                <w:b/>
                <w:snapToGrid w:val="0"/>
                <w:sz w:val="22"/>
                <w:szCs w:val="22"/>
              </w:rPr>
            </w:pPr>
            <w:r w:rsidRPr="000D129E">
              <w:rPr>
                <w:b/>
                <w:sz w:val="22"/>
                <w:szCs w:val="22"/>
              </w:rPr>
              <w:t>Bemyndiganden eller annat lagstöd för regeringens föreskrifter</w:t>
            </w:r>
          </w:p>
          <w:p w14:paraId="1F08B62A" w14:textId="77777777" w:rsidR="0069143B" w:rsidRPr="000D129E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34720C14" w14:textId="77777777" w:rsidR="000F4593" w:rsidRPr="000D129E" w:rsidRDefault="000F4593" w:rsidP="000F4593">
            <w:pPr>
              <w:spacing w:after="240"/>
              <w:rPr>
                <w:snapToGrid w:val="0"/>
                <w:sz w:val="22"/>
                <w:szCs w:val="22"/>
              </w:rPr>
            </w:pPr>
            <w:r w:rsidRPr="000D129E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16463243" w14:textId="77777777" w:rsidR="000F4593" w:rsidRPr="000D129E" w:rsidRDefault="000F4593" w:rsidP="000F4593">
            <w:pPr>
              <w:rPr>
                <w:snapToGrid w:val="0"/>
                <w:sz w:val="22"/>
                <w:szCs w:val="22"/>
              </w:rPr>
            </w:pPr>
            <w:r w:rsidRPr="000D129E">
              <w:rPr>
                <w:snapToGrid w:val="0"/>
                <w:sz w:val="22"/>
                <w:szCs w:val="22"/>
              </w:rPr>
              <w:t>Ärendet bordlades.</w:t>
            </w:r>
          </w:p>
          <w:p w14:paraId="2C413097" w14:textId="77777777" w:rsidR="0069143B" w:rsidRPr="000D129E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0F4593" w:rsidRPr="000D129E" w14:paraId="27882CE2" w14:textId="77777777" w:rsidTr="005B6CBA">
        <w:tc>
          <w:tcPr>
            <w:tcW w:w="753" w:type="dxa"/>
          </w:tcPr>
          <w:p w14:paraId="6B6606D0" w14:textId="2681B4C4" w:rsidR="000F4593" w:rsidRPr="000D129E" w:rsidRDefault="000F4593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D129E">
              <w:rPr>
                <w:b/>
                <w:snapToGrid w:val="0"/>
                <w:sz w:val="22"/>
                <w:szCs w:val="22"/>
              </w:rPr>
              <w:t>§</w:t>
            </w:r>
            <w:r w:rsidR="005D0E32" w:rsidRPr="000D129E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22B6EA7E" w14:textId="77777777" w:rsidR="000F4593" w:rsidRPr="000D129E" w:rsidRDefault="000F4593" w:rsidP="0069143B">
            <w:pPr>
              <w:rPr>
                <w:b/>
                <w:sz w:val="22"/>
                <w:szCs w:val="22"/>
              </w:rPr>
            </w:pPr>
            <w:r w:rsidRPr="000D129E">
              <w:rPr>
                <w:b/>
                <w:sz w:val="22"/>
                <w:szCs w:val="22"/>
              </w:rPr>
              <w:t>Regeringens styrning av länsstyrelserna</w:t>
            </w:r>
          </w:p>
          <w:p w14:paraId="09521550" w14:textId="77777777" w:rsidR="000F4593" w:rsidRPr="000D129E" w:rsidRDefault="000F4593" w:rsidP="0069143B">
            <w:pPr>
              <w:rPr>
                <w:b/>
                <w:sz w:val="22"/>
                <w:szCs w:val="22"/>
              </w:rPr>
            </w:pPr>
          </w:p>
          <w:p w14:paraId="72077E5F" w14:textId="77777777" w:rsidR="000F4593" w:rsidRPr="000D129E" w:rsidRDefault="000F4593" w:rsidP="000F4593">
            <w:pPr>
              <w:spacing w:after="240"/>
              <w:rPr>
                <w:snapToGrid w:val="0"/>
                <w:sz w:val="22"/>
                <w:szCs w:val="22"/>
              </w:rPr>
            </w:pPr>
            <w:r w:rsidRPr="000D129E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2487F262" w14:textId="77777777" w:rsidR="000F4593" w:rsidRPr="000D129E" w:rsidRDefault="000F4593" w:rsidP="000F4593">
            <w:pPr>
              <w:rPr>
                <w:snapToGrid w:val="0"/>
                <w:sz w:val="22"/>
                <w:szCs w:val="22"/>
              </w:rPr>
            </w:pPr>
            <w:r w:rsidRPr="000D129E">
              <w:rPr>
                <w:snapToGrid w:val="0"/>
                <w:sz w:val="22"/>
                <w:szCs w:val="22"/>
              </w:rPr>
              <w:t>Ärendet bordlades.</w:t>
            </w:r>
          </w:p>
          <w:p w14:paraId="442055CB" w14:textId="5E4E9FB7" w:rsidR="000F4593" w:rsidRPr="000D129E" w:rsidRDefault="000F4593" w:rsidP="0069143B">
            <w:pPr>
              <w:rPr>
                <w:b/>
                <w:sz w:val="22"/>
                <w:szCs w:val="22"/>
              </w:rPr>
            </w:pPr>
          </w:p>
        </w:tc>
      </w:tr>
      <w:tr w:rsidR="000F4593" w:rsidRPr="000D129E" w14:paraId="3DDAFFC7" w14:textId="77777777" w:rsidTr="005B6CBA">
        <w:tc>
          <w:tcPr>
            <w:tcW w:w="753" w:type="dxa"/>
          </w:tcPr>
          <w:p w14:paraId="1E35B9DF" w14:textId="03B00D8C" w:rsidR="000F4593" w:rsidRPr="000D129E" w:rsidRDefault="000F4593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D129E">
              <w:rPr>
                <w:b/>
                <w:snapToGrid w:val="0"/>
                <w:sz w:val="22"/>
                <w:szCs w:val="22"/>
              </w:rPr>
              <w:t>§</w:t>
            </w:r>
            <w:r w:rsidR="005D0E32" w:rsidRPr="000D129E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774B220C" w14:textId="77777777" w:rsidR="000F4593" w:rsidRPr="000D129E" w:rsidRDefault="000F4593" w:rsidP="0069143B">
            <w:pPr>
              <w:rPr>
                <w:b/>
                <w:sz w:val="22"/>
                <w:szCs w:val="22"/>
              </w:rPr>
            </w:pPr>
            <w:r w:rsidRPr="000D129E">
              <w:rPr>
                <w:b/>
                <w:sz w:val="22"/>
                <w:szCs w:val="22"/>
              </w:rPr>
              <w:t>Vissa förvaltningsärenden</w:t>
            </w:r>
            <w:r w:rsidRPr="000D129E">
              <w:rPr>
                <w:b/>
                <w:sz w:val="22"/>
                <w:szCs w:val="22"/>
              </w:rPr>
              <w:br/>
            </w:r>
          </w:p>
          <w:p w14:paraId="0E6A546C" w14:textId="77777777" w:rsidR="000F4593" w:rsidRPr="000D129E" w:rsidRDefault="000F4593" w:rsidP="000F4593">
            <w:pPr>
              <w:spacing w:after="240"/>
              <w:rPr>
                <w:snapToGrid w:val="0"/>
                <w:sz w:val="22"/>
                <w:szCs w:val="22"/>
              </w:rPr>
            </w:pPr>
            <w:r w:rsidRPr="000D129E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20357D44" w14:textId="77777777" w:rsidR="000F4593" w:rsidRPr="000D129E" w:rsidRDefault="000F4593" w:rsidP="000F4593">
            <w:pPr>
              <w:rPr>
                <w:snapToGrid w:val="0"/>
                <w:sz w:val="22"/>
                <w:szCs w:val="22"/>
              </w:rPr>
            </w:pPr>
            <w:r w:rsidRPr="000D129E">
              <w:rPr>
                <w:snapToGrid w:val="0"/>
                <w:sz w:val="22"/>
                <w:szCs w:val="22"/>
              </w:rPr>
              <w:t>Ärendet bordlades.</w:t>
            </w:r>
          </w:p>
          <w:p w14:paraId="0E285F41" w14:textId="2862F484" w:rsidR="000F4593" w:rsidRPr="000D129E" w:rsidRDefault="000F4593" w:rsidP="0069143B">
            <w:pPr>
              <w:rPr>
                <w:b/>
                <w:sz w:val="22"/>
                <w:szCs w:val="22"/>
              </w:rPr>
            </w:pPr>
          </w:p>
        </w:tc>
      </w:tr>
      <w:tr w:rsidR="000F4593" w:rsidRPr="000D129E" w14:paraId="6CD98B21" w14:textId="77777777" w:rsidTr="005B6CBA">
        <w:tc>
          <w:tcPr>
            <w:tcW w:w="753" w:type="dxa"/>
          </w:tcPr>
          <w:p w14:paraId="411FA6BD" w14:textId="09812E75" w:rsidR="000F4593" w:rsidRPr="000D129E" w:rsidRDefault="000F4593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D129E">
              <w:rPr>
                <w:b/>
                <w:snapToGrid w:val="0"/>
                <w:sz w:val="22"/>
                <w:szCs w:val="22"/>
              </w:rPr>
              <w:t>§</w:t>
            </w:r>
            <w:r w:rsidR="005D0E32" w:rsidRPr="000D129E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14:paraId="324F96C4" w14:textId="77777777" w:rsidR="000F4593" w:rsidRPr="000D129E" w:rsidRDefault="000F4593" w:rsidP="0069143B">
            <w:pPr>
              <w:rPr>
                <w:b/>
                <w:sz w:val="22"/>
                <w:szCs w:val="22"/>
              </w:rPr>
            </w:pPr>
            <w:r w:rsidRPr="000D129E">
              <w:rPr>
                <w:b/>
                <w:sz w:val="22"/>
                <w:szCs w:val="22"/>
              </w:rPr>
              <w:t>Regeringens sammansättning och regeringsarbetets organisation</w:t>
            </w:r>
          </w:p>
          <w:p w14:paraId="65D483AE" w14:textId="77777777" w:rsidR="000F4593" w:rsidRPr="000D129E" w:rsidRDefault="000F4593" w:rsidP="0069143B">
            <w:pPr>
              <w:rPr>
                <w:b/>
                <w:sz w:val="22"/>
                <w:szCs w:val="22"/>
              </w:rPr>
            </w:pPr>
          </w:p>
          <w:p w14:paraId="3F135EDD" w14:textId="77777777" w:rsidR="000F4593" w:rsidRPr="000D129E" w:rsidRDefault="000F4593" w:rsidP="000F4593">
            <w:pPr>
              <w:spacing w:after="240"/>
              <w:rPr>
                <w:snapToGrid w:val="0"/>
                <w:sz w:val="22"/>
                <w:szCs w:val="22"/>
              </w:rPr>
            </w:pPr>
            <w:r w:rsidRPr="000D129E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652B10DC" w14:textId="77777777" w:rsidR="000F4593" w:rsidRPr="000D129E" w:rsidRDefault="000F4593" w:rsidP="000F4593">
            <w:pPr>
              <w:rPr>
                <w:snapToGrid w:val="0"/>
                <w:sz w:val="22"/>
                <w:szCs w:val="22"/>
              </w:rPr>
            </w:pPr>
            <w:r w:rsidRPr="000D129E">
              <w:rPr>
                <w:snapToGrid w:val="0"/>
                <w:sz w:val="22"/>
                <w:szCs w:val="22"/>
              </w:rPr>
              <w:t>Ärendet bordlades.</w:t>
            </w:r>
          </w:p>
          <w:p w14:paraId="764C6C09" w14:textId="32579AA5" w:rsidR="000F4593" w:rsidRPr="000D129E" w:rsidRDefault="000F4593" w:rsidP="0069143B">
            <w:pPr>
              <w:rPr>
                <w:b/>
                <w:sz w:val="22"/>
                <w:szCs w:val="22"/>
              </w:rPr>
            </w:pPr>
          </w:p>
        </w:tc>
      </w:tr>
      <w:tr w:rsidR="000F4593" w:rsidRPr="000D129E" w14:paraId="0387AD69" w14:textId="77777777" w:rsidTr="005B6CBA">
        <w:tc>
          <w:tcPr>
            <w:tcW w:w="753" w:type="dxa"/>
          </w:tcPr>
          <w:p w14:paraId="2385C63A" w14:textId="1C1EBBA8" w:rsidR="000F4593" w:rsidRPr="000D129E" w:rsidRDefault="000F4593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D129E">
              <w:rPr>
                <w:b/>
                <w:snapToGrid w:val="0"/>
                <w:sz w:val="22"/>
                <w:szCs w:val="22"/>
              </w:rPr>
              <w:t>§</w:t>
            </w:r>
            <w:r w:rsidR="005D0E32" w:rsidRPr="000D129E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596" w:type="dxa"/>
            <w:gridSpan w:val="2"/>
          </w:tcPr>
          <w:p w14:paraId="58FAA9F7" w14:textId="77777777" w:rsidR="000F4593" w:rsidRPr="000D129E" w:rsidRDefault="000F4593" w:rsidP="0069143B">
            <w:pPr>
              <w:rPr>
                <w:b/>
                <w:sz w:val="22"/>
                <w:szCs w:val="22"/>
              </w:rPr>
            </w:pPr>
            <w:r w:rsidRPr="000D129E">
              <w:rPr>
                <w:b/>
                <w:sz w:val="22"/>
                <w:szCs w:val="22"/>
              </w:rPr>
              <w:t>Regeringsprotokollen</w:t>
            </w:r>
          </w:p>
          <w:p w14:paraId="681170A5" w14:textId="77777777" w:rsidR="000F4593" w:rsidRPr="000D129E" w:rsidRDefault="000F4593" w:rsidP="0069143B">
            <w:pPr>
              <w:rPr>
                <w:b/>
                <w:sz w:val="22"/>
                <w:szCs w:val="22"/>
              </w:rPr>
            </w:pPr>
          </w:p>
          <w:p w14:paraId="4032BA30" w14:textId="77777777" w:rsidR="000F4593" w:rsidRPr="000D129E" w:rsidRDefault="000F4593" w:rsidP="000F4593">
            <w:pPr>
              <w:spacing w:after="240"/>
              <w:rPr>
                <w:snapToGrid w:val="0"/>
                <w:sz w:val="22"/>
                <w:szCs w:val="22"/>
              </w:rPr>
            </w:pPr>
            <w:r w:rsidRPr="000D129E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751D9D59" w14:textId="77777777" w:rsidR="000F4593" w:rsidRPr="000D129E" w:rsidRDefault="000F4593" w:rsidP="000F4593">
            <w:pPr>
              <w:rPr>
                <w:snapToGrid w:val="0"/>
                <w:sz w:val="22"/>
                <w:szCs w:val="22"/>
              </w:rPr>
            </w:pPr>
            <w:r w:rsidRPr="000D129E">
              <w:rPr>
                <w:snapToGrid w:val="0"/>
                <w:sz w:val="22"/>
                <w:szCs w:val="22"/>
              </w:rPr>
              <w:t>Ärendet bordlades.</w:t>
            </w:r>
          </w:p>
          <w:p w14:paraId="5E126A5F" w14:textId="235752D5" w:rsidR="000F4593" w:rsidRPr="000D129E" w:rsidRDefault="000F4593" w:rsidP="0069143B">
            <w:pPr>
              <w:rPr>
                <w:b/>
                <w:sz w:val="22"/>
                <w:szCs w:val="22"/>
              </w:rPr>
            </w:pPr>
          </w:p>
        </w:tc>
      </w:tr>
      <w:tr w:rsidR="0096348C" w:rsidRPr="000D129E" w14:paraId="01824DB6" w14:textId="77777777" w:rsidTr="005B6CBA">
        <w:trPr>
          <w:gridAfter w:val="1"/>
          <w:wAfter w:w="7" w:type="dxa"/>
        </w:trPr>
        <w:tc>
          <w:tcPr>
            <w:tcW w:w="7342" w:type="dxa"/>
            <w:gridSpan w:val="2"/>
          </w:tcPr>
          <w:p w14:paraId="6A528582" w14:textId="59E27E4E" w:rsidR="008273F4" w:rsidRPr="000D129E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0D129E">
              <w:rPr>
                <w:sz w:val="22"/>
                <w:szCs w:val="22"/>
              </w:rPr>
              <w:t>Vid protokollet</w:t>
            </w:r>
          </w:p>
          <w:p w14:paraId="405F8D73" w14:textId="5D2FD1A4" w:rsidR="008273F4" w:rsidRPr="000D129E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0D129E">
              <w:rPr>
                <w:sz w:val="22"/>
                <w:szCs w:val="22"/>
              </w:rPr>
              <w:t>Justera</w:t>
            </w:r>
            <w:r w:rsidR="005B6CBA">
              <w:rPr>
                <w:sz w:val="22"/>
                <w:szCs w:val="22"/>
              </w:rPr>
              <w:t>t</w:t>
            </w:r>
            <w:r w:rsidRPr="000D129E">
              <w:rPr>
                <w:sz w:val="22"/>
                <w:szCs w:val="22"/>
              </w:rPr>
              <w:t xml:space="preserve"> </w:t>
            </w:r>
            <w:r w:rsidR="0031186C">
              <w:rPr>
                <w:sz w:val="22"/>
                <w:szCs w:val="22"/>
              </w:rPr>
              <w:t>2022-12-08</w:t>
            </w:r>
          </w:p>
          <w:p w14:paraId="38572063" w14:textId="0E8A56E6" w:rsidR="00AF32C5" w:rsidRPr="000D129E" w:rsidRDefault="00850644" w:rsidP="005B6CB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</w:tc>
      </w:tr>
    </w:tbl>
    <w:p w14:paraId="7EEBE720" w14:textId="77777777" w:rsidR="005805B8" w:rsidRDefault="005805B8" w:rsidP="005805B8">
      <w:pPr>
        <w:widowControl/>
        <w:rPr>
          <w:sz w:val="22"/>
          <w:szCs w:val="22"/>
        </w:rPr>
      </w:pPr>
    </w:p>
    <w:p w14:paraId="3B0EB6AE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7A06873C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83008F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42B95580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5B11EA63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2022-1</w:t>
            </w:r>
            <w:r w:rsidR="00CB0989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CB0989">
              <w:rPr>
                <w:sz w:val="20"/>
              </w:rPr>
              <w:t>1</w:t>
            </w:r>
            <w:r w:rsidR="00166858">
              <w:rPr>
                <w:sz w:val="20"/>
              </w:rPr>
              <w:t>6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959BE77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62ECC7A6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30B42524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0A0196E5" w14:textId="7B5C9F69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7118C9">
              <w:rPr>
                <w:sz w:val="20"/>
              </w:rPr>
              <w:t>2</w:t>
            </w:r>
            <w:r w:rsidRPr="00D82D29">
              <w:rPr>
                <w:sz w:val="20"/>
              </w:rPr>
              <w:t>/2</w:t>
            </w:r>
            <w:r w:rsidR="007118C9">
              <w:rPr>
                <w:sz w:val="20"/>
              </w:rPr>
              <w:t>3</w:t>
            </w:r>
            <w:r w:rsidRPr="00D82D29">
              <w:rPr>
                <w:sz w:val="20"/>
              </w:rPr>
              <w:t>:</w:t>
            </w:r>
            <w:r w:rsidR="00C800A5">
              <w:rPr>
                <w:sz w:val="20"/>
              </w:rPr>
              <w:t>9</w:t>
            </w:r>
          </w:p>
        </w:tc>
      </w:tr>
      <w:tr w:rsidR="005805B8" w14:paraId="59784F2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03E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59F8B" w14:textId="6BE3803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D56073">
              <w:rPr>
                <w:sz w:val="20"/>
              </w:rPr>
              <w:t>7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65D2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184B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CC2D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A5BBC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E21A6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DBBCB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A101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2A522E7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123E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ADFC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7E28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A644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6E99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B225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2169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967C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E73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43F5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ED94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154A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858F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8CEB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F596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4FE0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3702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8E4E18" w14:paraId="5E8CB50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D116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065AB" w14:textId="523453A4" w:rsidR="008E4E18" w:rsidRDefault="00660481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92A2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252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593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D05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DA3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156B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838B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4B1F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B9F9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5C49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785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8F85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B386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C6B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71F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EAAD17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9974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 xml:space="preserve">v. </w:t>
            </w:r>
            <w:proofErr w:type="spellStart"/>
            <w:r w:rsidRPr="00FA1B58">
              <w:rPr>
                <w:bCs/>
                <w:i/>
                <w:sz w:val="22"/>
                <w:szCs w:val="22"/>
                <w:lang w:val="de-DE"/>
              </w:rPr>
              <w:t>ordf</w:t>
            </w:r>
            <w:proofErr w:type="spellEnd"/>
            <w:r w:rsidRPr="00FA1B58">
              <w:rPr>
                <w:bCs/>
                <w:i/>
                <w:sz w:val="22"/>
                <w:szCs w:val="22"/>
                <w:lang w:val="de-DE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D2815" w14:textId="105664C3" w:rsidR="008E4E18" w:rsidRDefault="0060556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645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0B4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9837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91B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7098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43C2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591E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AC83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F7D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CC3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B98F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627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58F0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CAA5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277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E3EF3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34B2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7E1FA" w14:textId="5D6437B3" w:rsidR="008E4E18" w:rsidRDefault="0060556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0B7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681D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F0CB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720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B0F0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D021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7330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D96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132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48A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F3E0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BEA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DEF4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2BC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E82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32C606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E3B01" w14:textId="77777777" w:rsidR="008E4E18" w:rsidRPr="00BA0AA9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6768" w14:textId="68B9A3F8" w:rsidR="008E4E18" w:rsidRDefault="0060556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DFD0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03C1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D72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F85C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E9E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144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E18A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392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7B1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4E6D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A20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2ED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FC6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AC2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623B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27BCF99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3B2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99A4" w14:textId="34D4480C" w:rsidR="008E4E18" w:rsidRDefault="0060556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80B4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C54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140F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D79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9AB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F5CC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9AB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BA8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2C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D0E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740A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72CF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5D13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BC4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F3B2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7DCDF00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1F6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5EF5" w14:textId="4EDCBDDD" w:rsidR="008E4E18" w:rsidRDefault="0060556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A5F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98B3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831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4103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E330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80D0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880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9D96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709C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E252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5170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2103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3B9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9DF0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C23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298A978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D346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00565" w14:textId="056CA865" w:rsidR="008E4E18" w:rsidRDefault="0060556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BD37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C1D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9020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F3F4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B48E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7C1A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DA6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B122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BB6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A485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581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5BB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752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C7F6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7B6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0D426F5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3D49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31D8" w14:textId="3484EDC1" w:rsidR="008E4E18" w:rsidRDefault="0060556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2F1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D714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B9C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6492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2D4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0907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95C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97C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9F3B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6F9F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32D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6D5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4CF5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DDE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CCD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2376C2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B79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10008" w14:textId="6AA1CE64" w:rsidR="008E4E18" w:rsidRDefault="0060556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B2D7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CF48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540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9BF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A33E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3BF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97A7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395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0A01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51E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993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3A8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716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7770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1B2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8D5F77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063A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Amalia Rud Pedersen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AC92" w14:textId="5C77C4E4" w:rsidR="008E4E18" w:rsidRDefault="0060556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8520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EB8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C7CF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7F6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2EF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9B7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3EC2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A30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12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DCA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3C5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0E1B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05A4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57C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ED6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770F23C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427F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FE93" w14:textId="183F676B" w:rsidR="008E4E18" w:rsidRDefault="00EE43C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F25D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A9A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B46A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7BF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4E4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1DA2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FA5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B1F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7B44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B20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A22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B704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6A4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E8E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9C9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1844699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577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19B4B" w14:textId="3BBFF98E" w:rsidR="008E4E18" w:rsidRDefault="0060556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5A0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607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59D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1D94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782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5DBA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DEE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D97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AC2F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651C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F7A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63EE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8E1D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CC37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1F5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2124789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674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BE8D0" w14:textId="4ED5936D" w:rsidR="008E4E18" w:rsidRDefault="0060556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465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B063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7C0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1C38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7DC4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6FE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8C9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719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087D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22F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F10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C0DA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3B7E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C74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992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86359E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3D3D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37AEF" w14:textId="7285AA71" w:rsidR="008E4E18" w:rsidRDefault="0060556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FEC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53C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054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8C0A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469B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771A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0295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1E9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180A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A10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B1D8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970C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6CB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BF8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CBC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7F0171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DCCD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062F" w14:textId="0CE895D5" w:rsidR="008E4E18" w:rsidRDefault="0060556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F395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0A5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5A8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223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E7A0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C62A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105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762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97E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840D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86F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5811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5C3D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603D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D292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89B3A3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3362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8414" w14:textId="51C8CBB1" w:rsidR="008E4E18" w:rsidRDefault="0060556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F48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5E1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A48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3CD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B24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89F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53B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DAF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D10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117C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923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784F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F5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275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101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3BEF2A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627F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785D" w14:textId="1F3B31CD" w:rsidR="008E4E18" w:rsidRDefault="0060556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E59D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164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4ED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98EA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1E3F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2A7D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80C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4F9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AEF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6584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5D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7DB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7DC9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E05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C943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B37621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0918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B576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524B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D9A6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A38A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AF4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B7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881B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5576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6989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84C4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2B92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D4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983E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C6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D6B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087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8E4E18" w14:paraId="77BE391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C40BD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C67B4" w14:textId="3CF2398C" w:rsidR="008E4E18" w:rsidRDefault="0060556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447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C45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4D1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A8B9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9AD7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196D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58D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D995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13EE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8088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00D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6ED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7C4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791A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6FD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9C143D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1D564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43EA8" w14:textId="215C063B" w:rsidR="008E4E18" w:rsidRDefault="00660481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4B15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F9D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FB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89A7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5ED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319A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0B0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402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3060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4CA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AA5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D00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486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894C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455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E27349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8200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187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D28C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180E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B036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D2B4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12AF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059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A8A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FCD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9B7F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291B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CC1F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917A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E8C4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9969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8A7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C353DBD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C577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C4CF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2E0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02A1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D8B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8DF0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48F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5478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CBA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0BBF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A4F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3ECE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42AD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C5A8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A313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864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812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D7414C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63E3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AC857" w14:textId="328EF9CB" w:rsidR="008E4E18" w:rsidRDefault="0060556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4996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0E0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230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4A9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5F4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CC0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B33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46D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E06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6B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0AA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CBA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E08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B46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DDC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D967D3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F473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AC6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5CAD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3232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9280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59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D4B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78F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A134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DD6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6F5F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68D6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44C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1F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058D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DA54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A2E7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1ED8C7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F1AA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9C73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AB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AC8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ABE0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51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947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C6A3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1A7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860E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930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738D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DDB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252C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E76F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669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AF45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C111869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AF83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12A7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735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AA3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6097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64CB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AF5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98D6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83C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56D1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5D28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99AF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A07F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03E3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63C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0BD4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A53E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ED8C50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522D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Lars Wistedt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870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DD7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96C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1CA6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914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C1B4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046A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750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06A4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B073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134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086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1F31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D41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06E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61E6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28D68C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AC008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5D8B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785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E805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93C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7EAA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296D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4F9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FDC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503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9820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D332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07AB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C1F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8B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AA7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475F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004D20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A80E6" w14:textId="77777777" w:rsidR="008E4E18" w:rsidRDefault="00ED3B6E" w:rsidP="008E4E18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DE21" w14:textId="44E57C4B" w:rsidR="008E4E18" w:rsidRDefault="0060556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98B6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4D7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7D0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E9E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5699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255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35A9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46B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E138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0FB1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D665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CE2C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338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9B3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D201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C9B358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D91F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84E08" w14:textId="1771DE30" w:rsidR="008E4E18" w:rsidRDefault="00232B0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673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0E3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55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93E8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60E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FEBF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3F5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6D9E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337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11F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FA0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EBB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5584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116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ACC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138C45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4119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E2E8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DD3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52BF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A52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D0A4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1CF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064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A7D6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9A75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B2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D8A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895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709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EB5A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CA5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636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B736D4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1B1A5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F7EF" w14:textId="63B7A640" w:rsidR="008E4E18" w:rsidRDefault="00232B0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625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6821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AE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DFEB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2840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0BF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89DA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317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675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FF52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BDD8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B5D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320F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3B8F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6F2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CB845E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1549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58D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A7A0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8991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D25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2CA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15B4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DE1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F88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F0F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EAF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E677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E50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5D1C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746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7FE6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7342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53133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C6A5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7A15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4D0E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3EE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EE9D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E9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02C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935C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1EB7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20C1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6B77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9BD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5E7D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B7DF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B5CC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3B43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34A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81B899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0BA80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Lina Nordquist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7FF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CFAC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E5CA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EFE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2ED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BC7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A945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AEA9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444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431D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CB5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1573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CE90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45C8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714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90E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AECD85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95A91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2CD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813F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37E0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646A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6CE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E884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B62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019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698C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2C1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41D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DC9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A02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EDEB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06A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83D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F33459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ABBA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9B1B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4C88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8CE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F94C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F4C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2EF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B96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1B86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C174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663D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603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5C6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D1F8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748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133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4EF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56033D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57C6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0F6F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EFF6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8E9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4F64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9E2A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21A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0552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0275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05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072F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FC1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DFF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6009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2354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24E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204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085D9B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3506" w14:textId="77777777" w:rsidR="008E4E18" w:rsidRDefault="00CB0989" w:rsidP="008E4E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E05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A6E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5B2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500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2D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63FD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B9D2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D13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2A0E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509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FA1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4D9E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8BA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F59D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559B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144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5DA22B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A5CA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AFB7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DF03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CAE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4C8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A730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70B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F030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FD6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C6A4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D8D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BE8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899B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D80C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346B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B9E5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1F4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CD9A51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D91D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0196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806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E6E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7E15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B40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455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A5D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932E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27CD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B40E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5DC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9806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0AB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354B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6680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4D3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ACB388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BA06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61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780E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B92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B15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0E5F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3DE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BD3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52CE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8C94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77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9F7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85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C61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CBD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666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843B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2E76F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34FB5" w14:textId="77777777" w:rsidR="008E4E18" w:rsidRDefault="000B49BA" w:rsidP="008E4E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 B Hamilton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597F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98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9885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12A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6E3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CEA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CFF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9BEE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75C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8E12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286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A97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FFA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C54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EB25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CF3F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627118E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7FAF" w14:textId="77777777" w:rsidR="00506EBC" w:rsidRDefault="00166858" w:rsidP="00506EB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Bassem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Nasr</w:t>
            </w:r>
            <w:proofErr w:type="spellEnd"/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0E1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7EEC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1B3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519C3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A362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D6E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FF6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2692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813F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EA0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9260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7ED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FC7D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2C6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D56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27B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49552EC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6729" w14:textId="77777777" w:rsidR="00506EBC" w:rsidRDefault="00506EBC" w:rsidP="00506EBC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5DA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657C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2C51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BBA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DD2C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BD41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542B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E1D3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5E4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4DCE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A6CB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9A5B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6186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3A5A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6B6E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C7C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6AE71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AB28" w14:textId="77777777" w:rsidR="00506EBC" w:rsidRDefault="00506EBC" w:rsidP="00506EBC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FFD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9A9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A73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C8F3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F6D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D949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095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5606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AE7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274B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41D4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A27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398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B8A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929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1A65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73F6D2B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ADF8A" w14:textId="77777777" w:rsidR="00506EBC" w:rsidRDefault="00506EBC" w:rsidP="00506EBC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E8E4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BE7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AB29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14363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F73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F96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F18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E34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75C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5377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F12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A2B7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E94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AEE6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7C693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9B163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3556000E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EFF351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FA5DF1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6D819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10D20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506EBC" w14:paraId="64A42513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4CE4B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03EE185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6028AAB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132A9BB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082F3E32" w14:textId="77777777"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C52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4BCF"/>
    <w:rsid w:val="000A7521"/>
    <w:rsid w:val="000A7D87"/>
    <w:rsid w:val="000B29C6"/>
    <w:rsid w:val="000B49BA"/>
    <w:rsid w:val="000B4B17"/>
    <w:rsid w:val="000B7C05"/>
    <w:rsid w:val="000D129E"/>
    <w:rsid w:val="000D4D83"/>
    <w:rsid w:val="000E10DC"/>
    <w:rsid w:val="000E2B7E"/>
    <w:rsid w:val="000E6D49"/>
    <w:rsid w:val="000F15B0"/>
    <w:rsid w:val="000F448B"/>
    <w:rsid w:val="000F4593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2B0E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186C"/>
    <w:rsid w:val="00331327"/>
    <w:rsid w:val="0033415B"/>
    <w:rsid w:val="00336917"/>
    <w:rsid w:val="00342116"/>
    <w:rsid w:val="00360479"/>
    <w:rsid w:val="00367C52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18D2"/>
    <w:rsid w:val="004A3CE1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358B4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A5D2F"/>
    <w:rsid w:val="005B5E8D"/>
    <w:rsid w:val="005B6CBA"/>
    <w:rsid w:val="005C1541"/>
    <w:rsid w:val="005C2F5F"/>
    <w:rsid w:val="005C75F9"/>
    <w:rsid w:val="005D0E32"/>
    <w:rsid w:val="005E2252"/>
    <w:rsid w:val="005E28B9"/>
    <w:rsid w:val="005E439C"/>
    <w:rsid w:val="005E614D"/>
    <w:rsid w:val="005F03FF"/>
    <w:rsid w:val="005F085D"/>
    <w:rsid w:val="00605560"/>
    <w:rsid w:val="00612FF5"/>
    <w:rsid w:val="00614737"/>
    <w:rsid w:val="00626335"/>
    <w:rsid w:val="0063744B"/>
    <w:rsid w:val="006402A0"/>
    <w:rsid w:val="00640520"/>
    <w:rsid w:val="006503A2"/>
    <w:rsid w:val="00655976"/>
    <w:rsid w:val="00660481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B0C0A"/>
    <w:rsid w:val="007F2B92"/>
    <w:rsid w:val="007F39BF"/>
    <w:rsid w:val="007F6B0D"/>
    <w:rsid w:val="00800B4D"/>
    <w:rsid w:val="00803002"/>
    <w:rsid w:val="008038CC"/>
    <w:rsid w:val="008063DA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0644"/>
    <w:rsid w:val="008557FA"/>
    <w:rsid w:val="008572AE"/>
    <w:rsid w:val="008751C0"/>
    <w:rsid w:val="00875A5E"/>
    <w:rsid w:val="00875CAD"/>
    <w:rsid w:val="008808A5"/>
    <w:rsid w:val="008858E4"/>
    <w:rsid w:val="008B7FDD"/>
    <w:rsid w:val="008C1B2C"/>
    <w:rsid w:val="008C2E2A"/>
    <w:rsid w:val="008D0E72"/>
    <w:rsid w:val="008E3B73"/>
    <w:rsid w:val="008E4795"/>
    <w:rsid w:val="008E4E18"/>
    <w:rsid w:val="008F4D68"/>
    <w:rsid w:val="00902D63"/>
    <w:rsid w:val="00902D69"/>
    <w:rsid w:val="0090428F"/>
    <w:rsid w:val="00906C2D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D41E4"/>
    <w:rsid w:val="00BD53C1"/>
    <w:rsid w:val="00BE0742"/>
    <w:rsid w:val="00BE329D"/>
    <w:rsid w:val="00BE3BF7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00A5"/>
    <w:rsid w:val="00C84F0D"/>
    <w:rsid w:val="00C919F3"/>
    <w:rsid w:val="00C92589"/>
    <w:rsid w:val="00C93236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56073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30E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A704C"/>
    <w:rsid w:val="00EA7B53"/>
    <w:rsid w:val="00EC2B58"/>
    <w:rsid w:val="00EC735D"/>
    <w:rsid w:val="00EC7B83"/>
    <w:rsid w:val="00ED3B6E"/>
    <w:rsid w:val="00ED5D82"/>
    <w:rsid w:val="00EE43CF"/>
    <w:rsid w:val="00EE68A3"/>
    <w:rsid w:val="00EE7911"/>
    <w:rsid w:val="00F03690"/>
    <w:rsid w:val="00F064EF"/>
    <w:rsid w:val="00F07228"/>
    <w:rsid w:val="00F101D7"/>
    <w:rsid w:val="00F227F9"/>
    <w:rsid w:val="00F33C48"/>
    <w:rsid w:val="00F454FD"/>
    <w:rsid w:val="00F54002"/>
    <w:rsid w:val="00F70370"/>
    <w:rsid w:val="00F71B2F"/>
    <w:rsid w:val="00F76406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14E676"/>
  <w15:chartTrackingRefBased/>
  <w15:docId w15:val="{77070C43-42FD-430C-BDAD-7B1B862F4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2-23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2022-23</Template>
  <TotalTime>64</TotalTime>
  <Pages>2</Pages>
  <Words>330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17</cp:revision>
  <cp:lastPrinted>2021-05-04T07:05:00Z</cp:lastPrinted>
  <dcterms:created xsi:type="dcterms:W3CDTF">2022-12-05T09:12:00Z</dcterms:created>
  <dcterms:modified xsi:type="dcterms:W3CDTF">2023-01-18T09:04:00Z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