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53800B" w14:textId="77777777" w:rsidR="0096348C" w:rsidRPr="00AF6728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AF6728" w14:paraId="4053800E" w14:textId="77777777" w:rsidTr="0096348C">
        <w:tc>
          <w:tcPr>
            <w:tcW w:w="9141" w:type="dxa"/>
          </w:tcPr>
          <w:p w14:paraId="4053800C" w14:textId="77777777" w:rsidR="0096348C" w:rsidRPr="00AF6728" w:rsidRDefault="0096348C" w:rsidP="00477C9F">
            <w:pPr>
              <w:rPr>
                <w:sz w:val="22"/>
                <w:szCs w:val="22"/>
              </w:rPr>
            </w:pPr>
            <w:r w:rsidRPr="00AF6728">
              <w:rPr>
                <w:sz w:val="22"/>
                <w:szCs w:val="22"/>
              </w:rPr>
              <w:t>RIKSDAGEN</w:t>
            </w:r>
          </w:p>
          <w:p w14:paraId="4053800D" w14:textId="035B0295" w:rsidR="0096348C" w:rsidRPr="00AF6728" w:rsidRDefault="00477C9F" w:rsidP="00477C9F">
            <w:pPr>
              <w:rPr>
                <w:sz w:val="22"/>
                <w:szCs w:val="22"/>
              </w:rPr>
            </w:pPr>
            <w:r w:rsidRPr="00AF6728">
              <w:rPr>
                <w:sz w:val="22"/>
                <w:szCs w:val="22"/>
              </w:rPr>
              <w:t>KONSTITUTIONS</w:t>
            </w:r>
            <w:r w:rsidR="0096348C" w:rsidRPr="00AF6728">
              <w:rPr>
                <w:sz w:val="22"/>
                <w:szCs w:val="22"/>
              </w:rPr>
              <w:t>UTSKOTTET</w:t>
            </w:r>
          </w:p>
        </w:tc>
      </w:tr>
    </w:tbl>
    <w:p w14:paraId="4053800F" w14:textId="77777777" w:rsidR="0096348C" w:rsidRPr="00AF6728" w:rsidRDefault="0096348C" w:rsidP="00477C9F">
      <w:pPr>
        <w:rPr>
          <w:sz w:val="22"/>
          <w:szCs w:val="22"/>
        </w:rPr>
      </w:pPr>
    </w:p>
    <w:p w14:paraId="40538010" w14:textId="77777777" w:rsidR="0096348C" w:rsidRPr="00AF6728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RPr="00AF6728" w14:paraId="40538014" w14:textId="77777777" w:rsidTr="00012D39">
        <w:trPr>
          <w:cantSplit/>
          <w:trHeight w:val="742"/>
        </w:trPr>
        <w:tc>
          <w:tcPr>
            <w:tcW w:w="1985" w:type="dxa"/>
          </w:tcPr>
          <w:p w14:paraId="40538011" w14:textId="78475CE4" w:rsidR="0096348C" w:rsidRPr="00AF6728" w:rsidRDefault="003B5212" w:rsidP="00477C9F">
            <w:pPr>
              <w:rPr>
                <w:b/>
                <w:sz w:val="22"/>
                <w:szCs w:val="22"/>
              </w:rPr>
            </w:pPr>
            <w:r w:rsidRPr="00AF6728">
              <w:rPr>
                <w:b/>
                <w:sz w:val="22"/>
                <w:szCs w:val="22"/>
              </w:rPr>
              <w:t>SÄRSKILT PROTOKOLL</w:t>
            </w:r>
            <w:r w:rsidR="0096348C" w:rsidRPr="00AF6728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6463" w:type="dxa"/>
          </w:tcPr>
          <w:p w14:paraId="40538012" w14:textId="4EE56A75" w:rsidR="0096348C" w:rsidRPr="00AF6728" w:rsidRDefault="000B7C05" w:rsidP="00477C9F">
            <w:pPr>
              <w:rPr>
                <w:b/>
                <w:sz w:val="22"/>
                <w:szCs w:val="22"/>
              </w:rPr>
            </w:pPr>
            <w:r w:rsidRPr="00AF6728">
              <w:rPr>
                <w:b/>
                <w:sz w:val="22"/>
                <w:szCs w:val="22"/>
              </w:rPr>
              <w:t>UTSKOTTSSAMMANTRÄDE 201</w:t>
            </w:r>
            <w:r w:rsidR="0085708B" w:rsidRPr="00AF6728">
              <w:rPr>
                <w:b/>
                <w:sz w:val="22"/>
                <w:szCs w:val="22"/>
              </w:rPr>
              <w:t>9</w:t>
            </w:r>
            <w:r w:rsidRPr="00AF6728">
              <w:rPr>
                <w:b/>
                <w:sz w:val="22"/>
                <w:szCs w:val="22"/>
              </w:rPr>
              <w:t>/</w:t>
            </w:r>
            <w:r w:rsidR="0085708B" w:rsidRPr="00AF6728">
              <w:rPr>
                <w:b/>
                <w:sz w:val="22"/>
                <w:szCs w:val="22"/>
              </w:rPr>
              <w:t>20</w:t>
            </w:r>
            <w:r w:rsidR="0096348C" w:rsidRPr="00AF6728">
              <w:rPr>
                <w:b/>
                <w:sz w:val="22"/>
                <w:szCs w:val="22"/>
              </w:rPr>
              <w:t>:</w:t>
            </w:r>
            <w:r w:rsidR="00EF27C4" w:rsidRPr="00EF27C4">
              <w:rPr>
                <w:b/>
                <w:sz w:val="22"/>
                <w:szCs w:val="22"/>
              </w:rPr>
              <w:t>37</w:t>
            </w:r>
          </w:p>
          <w:p w14:paraId="40538013" w14:textId="77777777" w:rsidR="0096348C" w:rsidRPr="00AF6728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AF6728" w14:paraId="40538017" w14:textId="77777777" w:rsidTr="00477C9F">
        <w:tc>
          <w:tcPr>
            <w:tcW w:w="1985" w:type="dxa"/>
          </w:tcPr>
          <w:p w14:paraId="40538015" w14:textId="77777777" w:rsidR="0096348C" w:rsidRPr="00AF6728" w:rsidRDefault="0096348C" w:rsidP="00477C9F">
            <w:pPr>
              <w:rPr>
                <w:sz w:val="22"/>
                <w:szCs w:val="22"/>
              </w:rPr>
            </w:pPr>
            <w:r w:rsidRPr="00AF6728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40538016" w14:textId="15A85DEE" w:rsidR="0096348C" w:rsidRPr="00AF6728" w:rsidRDefault="00EF27C4" w:rsidP="00EB29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2020-06-02</w:t>
            </w:r>
          </w:p>
        </w:tc>
      </w:tr>
      <w:tr w:rsidR="0096348C" w:rsidRPr="00AF6728" w14:paraId="4053801A" w14:textId="77777777" w:rsidTr="00477C9F">
        <w:tc>
          <w:tcPr>
            <w:tcW w:w="1985" w:type="dxa"/>
          </w:tcPr>
          <w:p w14:paraId="40538018" w14:textId="77777777" w:rsidR="0096348C" w:rsidRPr="00AF6728" w:rsidRDefault="0096348C" w:rsidP="00477C9F">
            <w:pPr>
              <w:rPr>
                <w:sz w:val="22"/>
                <w:szCs w:val="22"/>
              </w:rPr>
            </w:pPr>
            <w:r w:rsidRPr="00AF6728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46FC3AF3" w14:textId="77777777" w:rsidR="0096348C" w:rsidRDefault="00EF27C4" w:rsidP="00477C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EC735D" w:rsidRPr="00AF672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56</w:t>
            </w:r>
            <w:r w:rsidR="00EC735D" w:rsidRPr="00AF6728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>12.17</w:t>
            </w:r>
          </w:p>
          <w:p w14:paraId="40538019" w14:textId="2FFE966D" w:rsidR="00EF27C4" w:rsidRPr="00AF6728" w:rsidRDefault="00EF27C4" w:rsidP="00477C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12.20–12.2</w:t>
            </w:r>
            <w:r w:rsidR="00184ED2">
              <w:rPr>
                <w:sz w:val="22"/>
                <w:szCs w:val="22"/>
              </w:rPr>
              <w:t>5</w:t>
            </w:r>
          </w:p>
        </w:tc>
      </w:tr>
      <w:tr w:rsidR="0096348C" w:rsidRPr="00AF6728" w14:paraId="4053801D" w14:textId="77777777" w:rsidTr="00477C9F">
        <w:tc>
          <w:tcPr>
            <w:tcW w:w="1985" w:type="dxa"/>
          </w:tcPr>
          <w:p w14:paraId="2CA1F274" w14:textId="0EC3B680" w:rsidR="0096348C" w:rsidRDefault="0096348C" w:rsidP="00477C9F">
            <w:pPr>
              <w:rPr>
                <w:sz w:val="22"/>
                <w:szCs w:val="22"/>
              </w:rPr>
            </w:pPr>
            <w:r w:rsidRPr="00AF6728">
              <w:rPr>
                <w:sz w:val="22"/>
                <w:szCs w:val="22"/>
              </w:rPr>
              <w:t>NÄRVARANDE</w:t>
            </w:r>
            <w:r w:rsidR="00A42D91">
              <w:rPr>
                <w:sz w:val="22"/>
                <w:szCs w:val="22"/>
              </w:rPr>
              <w:t xml:space="preserve"> /</w:t>
            </w:r>
          </w:p>
          <w:p w14:paraId="4053801B" w14:textId="572ACC58" w:rsidR="00A42D91" w:rsidRPr="00AF6728" w:rsidRDefault="00A42D91" w:rsidP="00477C9F">
            <w:pPr>
              <w:rPr>
                <w:sz w:val="22"/>
                <w:szCs w:val="22"/>
              </w:rPr>
            </w:pPr>
            <w:r w:rsidRPr="00A42D91">
              <w:rPr>
                <w:sz w:val="22"/>
                <w:szCs w:val="22"/>
              </w:rPr>
              <w:t xml:space="preserve">UPPKOPPLADE PER </w:t>
            </w:r>
            <w:r w:rsidR="00EF27C4" w:rsidRPr="00EF27C4">
              <w:rPr>
                <w:sz w:val="20"/>
                <w:szCs w:val="22"/>
              </w:rPr>
              <w:t>VIDEOLÄNK</w:t>
            </w:r>
          </w:p>
        </w:tc>
        <w:tc>
          <w:tcPr>
            <w:tcW w:w="6463" w:type="dxa"/>
          </w:tcPr>
          <w:p w14:paraId="4053801C" w14:textId="77777777" w:rsidR="0096348C" w:rsidRPr="00AF6728" w:rsidRDefault="0096348C" w:rsidP="00477C9F">
            <w:pPr>
              <w:rPr>
                <w:sz w:val="22"/>
                <w:szCs w:val="22"/>
              </w:rPr>
            </w:pPr>
            <w:r w:rsidRPr="00AF6728">
              <w:rPr>
                <w:sz w:val="22"/>
                <w:szCs w:val="22"/>
              </w:rPr>
              <w:t>Se bilaga 1</w:t>
            </w:r>
          </w:p>
        </w:tc>
      </w:tr>
    </w:tbl>
    <w:p w14:paraId="4053801E" w14:textId="77777777" w:rsidR="0096348C" w:rsidRPr="00AF6728" w:rsidRDefault="0096348C" w:rsidP="00477C9F">
      <w:pPr>
        <w:rPr>
          <w:sz w:val="22"/>
          <w:szCs w:val="22"/>
        </w:rPr>
      </w:pPr>
    </w:p>
    <w:p w14:paraId="4053801F" w14:textId="77777777" w:rsidR="0096348C" w:rsidRPr="00AF6728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40538020" w14:textId="77777777" w:rsidR="0096348C" w:rsidRPr="00AF6728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3838E5" w:rsidRPr="00AF6728" w14:paraId="287D6496" w14:textId="77777777" w:rsidTr="00A67315">
        <w:tc>
          <w:tcPr>
            <w:tcW w:w="567" w:type="dxa"/>
          </w:tcPr>
          <w:p w14:paraId="4C420D58" w14:textId="45D39768" w:rsidR="003838E5" w:rsidRPr="00AF6728" w:rsidRDefault="003838E5" w:rsidP="003838E5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84B86">
              <w:rPr>
                <w:b/>
                <w:snapToGrid w:val="0"/>
                <w:sz w:val="22"/>
                <w:szCs w:val="22"/>
              </w:rPr>
              <w:t xml:space="preserve">§ </w:t>
            </w:r>
            <w:r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946" w:type="dxa"/>
            <w:gridSpan w:val="2"/>
          </w:tcPr>
          <w:p w14:paraId="616441A1" w14:textId="255CF376" w:rsidR="003838E5" w:rsidRPr="00AA46EB" w:rsidRDefault="003838E5" w:rsidP="003838E5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 w:val="22"/>
                <w:szCs w:val="22"/>
              </w:rPr>
            </w:pPr>
            <w:r w:rsidRPr="00AA46EB">
              <w:rPr>
                <w:b/>
                <w:sz w:val="22"/>
                <w:szCs w:val="22"/>
              </w:rPr>
              <w:t>Medgivande</w:t>
            </w:r>
            <w:r>
              <w:rPr>
                <w:b/>
                <w:sz w:val="22"/>
                <w:szCs w:val="22"/>
              </w:rPr>
              <w:t xml:space="preserve"> om uppkoppling</w:t>
            </w:r>
            <w:r w:rsidRPr="00AA46EB">
              <w:rPr>
                <w:b/>
                <w:sz w:val="22"/>
                <w:szCs w:val="22"/>
              </w:rPr>
              <w:t xml:space="preserve"> per </w:t>
            </w:r>
            <w:r>
              <w:rPr>
                <w:b/>
                <w:sz w:val="22"/>
                <w:szCs w:val="22"/>
              </w:rPr>
              <w:t>videolänk</w:t>
            </w:r>
          </w:p>
          <w:p w14:paraId="5E3696F3" w14:textId="77777777" w:rsidR="003838E5" w:rsidRDefault="003838E5" w:rsidP="003838E5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F49E3D5" w14:textId="02289365" w:rsidR="003838E5" w:rsidRPr="00AB6512" w:rsidRDefault="003838E5" w:rsidP="003838E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B6512">
              <w:rPr>
                <w:snapToGrid w:val="0"/>
                <w:sz w:val="22"/>
                <w:szCs w:val="22"/>
              </w:rPr>
              <w:t>Se protokoll 2019/20:</w:t>
            </w:r>
            <w:r>
              <w:rPr>
                <w:snapToGrid w:val="0"/>
                <w:sz w:val="22"/>
                <w:szCs w:val="22"/>
              </w:rPr>
              <w:t>51 § 1.</w:t>
            </w:r>
          </w:p>
          <w:p w14:paraId="1D06C9EE" w14:textId="77777777" w:rsidR="003838E5" w:rsidRPr="00AF6728" w:rsidRDefault="003838E5" w:rsidP="003838E5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3838E5" w:rsidRPr="00AF6728" w14:paraId="33A1956D" w14:textId="77777777" w:rsidTr="007A57BD">
        <w:tc>
          <w:tcPr>
            <w:tcW w:w="567" w:type="dxa"/>
          </w:tcPr>
          <w:p w14:paraId="3B76C9D7" w14:textId="77777777" w:rsidR="003838E5" w:rsidRPr="00AF6728" w:rsidRDefault="003838E5" w:rsidP="007A57B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F6728">
              <w:rPr>
                <w:b/>
                <w:snapToGrid w:val="0"/>
                <w:sz w:val="22"/>
                <w:szCs w:val="22"/>
              </w:rPr>
              <w:t>§ 2</w:t>
            </w:r>
          </w:p>
        </w:tc>
        <w:tc>
          <w:tcPr>
            <w:tcW w:w="6946" w:type="dxa"/>
            <w:gridSpan w:val="2"/>
          </w:tcPr>
          <w:p w14:paraId="572A0EED" w14:textId="77777777" w:rsidR="003838E5" w:rsidRPr="00EF27C4" w:rsidRDefault="003838E5" w:rsidP="007A57B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Planering av utskottets</w:t>
            </w:r>
            <w:r w:rsidRPr="00EF27C4">
              <w:rPr>
                <w:b/>
                <w:snapToGrid w:val="0"/>
                <w:sz w:val="22"/>
                <w:szCs w:val="22"/>
              </w:rPr>
              <w:t xml:space="preserve"> granskning</w:t>
            </w:r>
          </w:p>
          <w:p w14:paraId="038B816E" w14:textId="77777777" w:rsidR="003838E5" w:rsidRPr="00AF6728" w:rsidRDefault="003838E5" w:rsidP="007A57B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9F0F895" w14:textId="77777777" w:rsidR="003838E5" w:rsidRDefault="003838E5" w:rsidP="007A57B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F6728">
              <w:rPr>
                <w:snapToGrid w:val="0"/>
                <w:sz w:val="22"/>
                <w:szCs w:val="22"/>
              </w:rPr>
              <w:t xml:space="preserve">Kanslichefen </w:t>
            </w:r>
            <w:r>
              <w:rPr>
                <w:snapToGrid w:val="0"/>
                <w:sz w:val="22"/>
                <w:szCs w:val="22"/>
              </w:rPr>
              <w:t xml:space="preserve">informerade om </w:t>
            </w:r>
            <w:r w:rsidRPr="00896A6C">
              <w:rPr>
                <w:bCs/>
                <w:snapToGrid w:val="0"/>
                <w:sz w:val="22"/>
                <w:szCs w:val="22"/>
              </w:rPr>
              <w:t xml:space="preserve">förslag till ämnen </w:t>
            </w:r>
            <w:r>
              <w:rPr>
                <w:snapToGrid w:val="0"/>
                <w:sz w:val="22"/>
                <w:szCs w:val="22"/>
              </w:rPr>
              <w:t>och</w:t>
            </w:r>
            <w:r w:rsidRPr="00060618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 xml:space="preserve">ett förslag till </w:t>
            </w:r>
            <w:r w:rsidRPr="00060618">
              <w:rPr>
                <w:snapToGrid w:val="0"/>
                <w:sz w:val="22"/>
                <w:szCs w:val="22"/>
              </w:rPr>
              <w:t xml:space="preserve">preliminär plan för </w:t>
            </w:r>
            <w:r>
              <w:rPr>
                <w:snapToGrid w:val="0"/>
                <w:sz w:val="22"/>
                <w:szCs w:val="22"/>
              </w:rPr>
              <w:t>höstens</w:t>
            </w:r>
            <w:r w:rsidRPr="00060618">
              <w:rPr>
                <w:snapToGrid w:val="0"/>
                <w:sz w:val="22"/>
                <w:szCs w:val="22"/>
              </w:rPr>
              <w:t xml:space="preserve"> granskning</w:t>
            </w:r>
            <w:r>
              <w:rPr>
                <w:snapToGrid w:val="0"/>
                <w:sz w:val="22"/>
                <w:szCs w:val="22"/>
              </w:rPr>
              <w:t>.</w:t>
            </w:r>
            <w:r w:rsidRPr="00060618">
              <w:rPr>
                <w:snapToGrid w:val="0"/>
                <w:sz w:val="22"/>
                <w:szCs w:val="22"/>
              </w:rPr>
              <w:t xml:space="preserve"> </w:t>
            </w:r>
          </w:p>
          <w:p w14:paraId="4C7D38A1" w14:textId="77777777" w:rsidR="003838E5" w:rsidRDefault="003838E5" w:rsidP="007A57B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AF263C8" w14:textId="77777777" w:rsidR="003838E5" w:rsidRDefault="003838E5" w:rsidP="007A57B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00117">
              <w:rPr>
                <w:snapToGrid w:val="0"/>
                <w:sz w:val="22"/>
                <w:szCs w:val="22"/>
              </w:rPr>
              <w:t>Utskottet diskuterade om granskningsarbetet ska återupptas</w:t>
            </w:r>
            <w:r>
              <w:rPr>
                <w:snapToGrid w:val="0"/>
                <w:sz w:val="22"/>
                <w:szCs w:val="22"/>
              </w:rPr>
              <w:t>.</w:t>
            </w:r>
          </w:p>
          <w:p w14:paraId="3FEAF40E" w14:textId="77777777" w:rsidR="003838E5" w:rsidRPr="00800117" w:rsidRDefault="003838E5" w:rsidP="007A57B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3838E5" w:rsidRPr="00AF6728" w14:paraId="13B4A851" w14:textId="77777777" w:rsidTr="007A57BD">
        <w:tc>
          <w:tcPr>
            <w:tcW w:w="567" w:type="dxa"/>
          </w:tcPr>
          <w:p w14:paraId="1E539EF7" w14:textId="672E9C1F" w:rsidR="003838E5" w:rsidRPr="00AF6728" w:rsidRDefault="003838E5" w:rsidP="007A57B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F6728">
              <w:rPr>
                <w:b/>
                <w:snapToGrid w:val="0"/>
                <w:sz w:val="22"/>
                <w:szCs w:val="22"/>
              </w:rPr>
              <w:t xml:space="preserve">§ </w:t>
            </w:r>
            <w:r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946" w:type="dxa"/>
            <w:gridSpan w:val="2"/>
          </w:tcPr>
          <w:p w14:paraId="09063CC1" w14:textId="77777777" w:rsidR="003838E5" w:rsidRPr="00AF6728" w:rsidRDefault="003838E5" w:rsidP="007A57B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F6728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4F55757B" w14:textId="77777777" w:rsidR="003838E5" w:rsidRPr="00AF6728" w:rsidRDefault="003838E5" w:rsidP="007A57B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C88C075" w14:textId="77777777" w:rsidR="003838E5" w:rsidRPr="00AF6728" w:rsidRDefault="003838E5" w:rsidP="007A57B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F6728">
              <w:rPr>
                <w:snapToGrid w:val="0"/>
                <w:sz w:val="22"/>
                <w:szCs w:val="22"/>
              </w:rPr>
              <w:t>Utskottet justerade särskilt protokoll 2019/20:</w:t>
            </w:r>
            <w:r>
              <w:rPr>
                <w:snapToGrid w:val="0"/>
                <w:sz w:val="22"/>
                <w:szCs w:val="22"/>
              </w:rPr>
              <w:t>36</w:t>
            </w:r>
            <w:r w:rsidRPr="00AF6728">
              <w:rPr>
                <w:snapToGrid w:val="0"/>
                <w:sz w:val="22"/>
                <w:szCs w:val="22"/>
              </w:rPr>
              <w:t>.</w:t>
            </w:r>
          </w:p>
          <w:p w14:paraId="454C1B00" w14:textId="77777777" w:rsidR="003838E5" w:rsidRPr="00AF6728" w:rsidRDefault="003838E5" w:rsidP="007A57B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800117" w:rsidRPr="00AF6728" w14:paraId="62F02AC0" w14:textId="77777777" w:rsidTr="00A67315">
        <w:tc>
          <w:tcPr>
            <w:tcW w:w="567" w:type="dxa"/>
          </w:tcPr>
          <w:p w14:paraId="6A1081ED" w14:textId="5B0FEA59" w:rsidR="00800117" w:rsidRPr="00AF6728" w:rsidRDefault="00800117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3838E5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946" w:type="dxa"/>
            <w:gridSpan w:val="2"/>
          </w:tcPr>
          <w:p w14:paraId="429B886A" w14:textId="0731070A" w:rsidR="00800117" w:rsidRPr="00D46214" w:rsidRDefault="00D46214" w:rsidP="008001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D46214">
              <w:rPr>
                <w:b/>
                <w:snapToGrid w:val="0"/>
                <w:sz w:val="22"/>
                <w:szCs w:val="22"/>
              </w:rPr>
              <w:t>Återupptagande av g</w:t>
            </w:r>
            <w:r w:rsidR="00800117" w:rsidRPr="00D46214">
              <w:rPr>
                <w:b/>
                <w:snapToGrid w:val="0"/>
                <w:sz w:val="22"/>
                <w:szCs w:val="22"/>
              </w:rPr>
              <w:t>ranskningsarbetet</w:t>
            </w:r>
          </w:p>
          <w:p w14:paraId="6DA5C23B" w14:textId="77777777" w:rsidR="00800117" w:rsidRDefault="00800117" w:rsidP="0080011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0FFC451" w14:textId="77777777" w:rsidR="00D46214" w:rsidRDefault="00D46214" w:rsidP="00D4621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beslutade att</w:t>
            </w:r>
            <w:r w:rsidRPr="00800117">
              <w:rPr>
                <w:snapToGrid w:val="0"/>
                <w:sz w:val="22"/>
                <w:szCs w:val="22"/>
              </w:rPr>
              <w:t xml:space="preserve"> granskningsarbetet ska återupptas</w:t>
            </w:r>
            <w:r>
              <w:rPr>
                <w:snapToGrid w:val="0"/>
                <w:sz w:val="22"/>
                <w:szCs w:val="22"/>
              </w:rPr>
              <w:t>.</w:t>
            </w:r>
          </w:p>
          <w:p w14:paraId="165556D0" w14:textId="77777777" w:rsidR="00800117" w:rsidRPr="00EF27C4" w:rsidRDefault="00800117" w:rsidP="00D4621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0010EA" w:rsidRPr="00AF6728" w14:paraId="7CFF2CF6" w14:textId="77777777" w:rsidTr="00A67315">
        <w:tc>
          <w:tcPr>
            <w:tcW w:w="567" w:type="dxa"/>
          </w:tcPr>
          <w:p w14:paraId="61659917" w14:textId="2D30FC90" w:rsidR="000010EA" w:rsidRPr="00AF6728" w:rsidRDefault="000010EA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F6728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3838E5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946" w:type="dxa"/>
            <w:gridSpan w:val="2"/>
          </w:tcPr>
          <w:p w14:paraId="646CDD3D" w14:textId="34038C54" w:rsidR="000010EA" w:rsidRPr="00F14D5B" w:rsidRDefault="000010EA" w:rsidP="000010EA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  <w:r>
              <w:rPr>
                <w:b/>
                <w:bCs/>
                <w:snapToGrid w:val="0"/>
                <w:sz w:val="22"/>
                <w:szCs w:val="22"/>
              </w:rPr>
              <w:t>Granskning hösten 20</w:t>
            </w:r>
            <w:r w:rsidR="00236938">
              <w:rPr>
                <w:b/>
                <w:bCs/>
                <w:snapToGrid w:val="0"/>
                <w:sz w:val="22"/>
                <w:szCs w:val="22"/>
              </w:rPr>
              <w:t>20</w:t>
            </w:r>
          </w:p>
          <w:p w14:paraId="3F706160" w14:textId="77777777" w:rsidR="000010EA" w:rsidRPr="00896A6C" w:rsidRDefault="000010EA" w:rsidP="000010EA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62F9C1E9" w14:textId="77777777" w:rsidR="00A72A21" w:rsidRPr="0037253F" w:rsidRDefault="00A72A21" w:rsidP="00A72A21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A72A21">
              <w:rPr>
                <w:bCs/>
                <w:snapToGrid w:val="0"/>
                <w:sz w:val="22"/>
                <w:szCs w:val="22"/>
              </w:rPr>
              <w:t xml:space="preserve">Utskottet uppdrog åt kansliet att förbereda granskning i följande </w:t>
            </w:r>
            <w:r w:rsidRPr="0037253F">
              <w:rPr>
                <w:bCs/>
                <w:snapToGrid w:val="0"/>
                <w:sz w:val="22"/>
                <w:szCs w:val="22"/>
              </w:rPr>
              <w:t>ämnen:</w:t>
            </w:r>
          </w:p>
          <w:p w14:paraId="2290F5F1" w14:textId="10E1D3BF" w:rsidR="00A72A21" w:rsidRPr="0037253F" w:rsidRDefault="00A72A21" w:rsidP="0037253F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37253F">
              <w:rPr>
                <w:bCs/>
                <w:snapToGrid w:val="0"/>
                <w:sz w:val="22"/>
                <w:szCs w:val="22"/>
              </w:rPr>
              <w:t>Regeringens sammansättning och regeringsarbetets organisation</w:t>
            </w:r>
            <w:r w:rsidR="00A67315" w:rsidRPr="0037253F">
              <w:rPr>
                <w:bCs/>
                <w:snapToGrid w:val="0"/>
                <w:sz w:val="22"/>
                <w:szCs w:val="22"/>
              </w:rPr>
              <w:t xml:space="preserve"> </w:t>
            </w:r>
            <w:r w:rsidR="0037253F" w:rsidRPr="0037253F">
              <w:rPr>
                <w:bCs/>
                <w:snapToGrid w:val="0"/>
                <w:sz w:val="22"/>
                <w:szCs w:val="22"/>
              </w:rPr>
              <w:t xml:space="preserve">(inkl. </w:t>
            </w:r>
            <w:r w:rsidR="00AA6D5F">
              <w:rPr>
                <w:bCs/>
                <w:snapToGrid w:val="0"/>
                <w:sz w:val="22"/>
                <w:szCs w:val="22"/>
              </w:rPr>
              <w:t xml:space="preserve">statsråds </w:t>
            </w:r>
            <w:r w:rsidR="0037253F" w:rsidRPr="0037253F">
              <w:rPr>
                <w:bCs/>
                <w:snapToGrid w:val="0"/>
                <w:sz w:val="22"/>
                <w:szCs w:val="22"/>
              </w:rPr>
              <w:t>medverkan i KU:s granskning)</w:t>
            </w:r>
          </w:p>
          <w:p w14:paraId="2E37E06A" w14:textId="560F7C29" w:rsidR="00A72A21" w:rsidRPr="00A72A21" w:rsidRDefault="00A72A21" w:rsidP="00A72A21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A72A21">
              <w:rPr>
                <w:bCs/>
                <w:snapToGrid w:val="0"/>
                <w:sz w:val="22"/>
                <w:szCs w:val="22"/>
              </w:rPr>
              <w:t>Regeringsprotokollen</w:t>
            </w:r>
          </w:p>
          <w:p w14:paraId="30A90F63" w14:textId="632F619A" w:rsidR="00A72A21" w:rsidRPr="00A72A21" w:rsidRDefault="00A72A21" w:rsidP="00A72A21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A72A21">
              <w:rPr>
                <w:bCs/>
                <w:snapToGrid w:val="0"/>
                <w:sz w:val="22"/>
                <w:szCs w:val="22"/>
              </w:rPr>
              <w:t>Vissa förvaltningsärenden</w:t>
            </w:r>
          </w:p>
          <w:p w14:paraId="0B1F5897" w14:textId="58EE565B" w:rsidR="00A72A21" w:rsidRPr="00A72A21" w:rsidRDefault="00A72A21" w:rsidP="00A72A21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Utnämningsmakten</w:t>
            </w:r>
          </w:p>
          <w:p w14:paraId="02C7CF26" w14:textId="77777777" w:rsidR="00A72A21" w:rsidRDefault="00A72A21" w:rsidP="00A72A21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4C96424A" w14:textId="0AE809AC" w:rsidR="00A72A21" w:rsidRPr="00A72A21" w:rsidRDefault="00A72A21" w:rsidP="00A72A21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A72A21">
              <w:rPr>
                <w:bCs/>
                <w:snapToGrid w:val="0"/>
                <w:sz w:val="22"/>
                <w:szCs w:val="22"/>
              </w:rPr>
              <w:t>Vidare uppdrog utskottet åt kansliet att begära in eller på annat sätt ta del av de handlingar från Regeringskansliet som behövs för att förbereda granskningen.</w:t>
            </w:r>
          </w:p>
          <w:p w14:paraId="11AEE11F" w14:textId="033FB5C5" w:rsidR="00A72A21" w:rsidRPr="00EF27C4" w:rsidRDefault="00A72A21" w:rsidP="008001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6308F9" w:rsidRPr="00AF6728" w14:paraId="735438B5" w14:textId="77777777" w:rsidTr="00A67315">
        <w:tc>
          <w:tcPr>
            <w:tcW w:w="567" w:type="dxa"/>
          </w:tcPr>
          <w:p w14:paraId="0F1A44CF" w14:textId="3CA9B8FF" w:rsidR="006308F9" w:rsidRPr="00AF6728" w:rsidRDefault="000010EA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F6728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3838E5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946" w:type="dxa"/>
            <w:gridSpan w:val="2"/>
          </w:tcPr>
          <w:p w14:paraId="6CDFE5E4" w14:textId="063B2DC6" w:rsidR="006308F9" w:rsidRPr="00EF27C4" w:rsidRDefault="00EF27C4" w:rsidP="003C56B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P</w:t>
            </w:r>
            <w:r w:rsidR="006308F9" w:rsidRPr="00EF27C4">
              <w:rPr>
                <w:b/>
                <w:snapToGrid w:val="0"/>
                <w:sz w:val="22"/>
                <w:szCs w:val="22"/>
              </w:rPr>
              <w:t>reliminär plan för höstens granskning</w:t>
            </w:r>
          </w:p>
          <w:p w14:paraId="4ED6FF61" w14:textId="77777777" w:rsidR="006308F9" w:rsidRDefault="006308F9" w:rsidP="003C56B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226E6E1" w14:textId="154B66D8" w:rsidR="00EF27C4" w:rsidRDefault="006308F9" w:rsidP="00EF27C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60618">
              <w:rPr>
                <w:snapToGrid w:val="0"/>
                <w:sz w:val="22"/>
                <w:szCs w:val="22"/>
              </w:rPr>
              <w:t xml:space="preserve">Utskottet fastställde </w:t>
            </w:r>
            <w:r w:rsidR="00EF27C4" w:rsidRPr="00060618">
              <w:rPr>
                <w:snapToGrid w:val="0"/>
                <w:sz w:val="22"/>
                <w:szCs w:val="22"/>
              </w:rPr>
              <w:t xml:space="preserve">en preliminär plan för </w:t>
            </w:r>
            <w:r w:rsidR="00EF27C4">
              <w:rPr>
                <w:snapToGrid w:val="0"/>
                <w:sz w:val="22"/>
                <w:szCs w:val="22"/>
              </w:rPr>
              <w:t>höstens</w:t>
            </w:r>
            <w:r w:rsidR="00EF27C4" w:rsidRPr="00060618">
              <w:rPr>
                <w:snapToGrid w:val="0"/>
                <w:sz w:val="22"/>
                <w:szCs w:val="22"/>
              </w:rPr>
              <w:t xml:space="preserve"> granskning</w:t>
            </w:r>
            <w:r w:rsidR="00EF27C4">
              <w:rPr>
                <w:snapToGrid w:val="0"/>
                <w:sz w:val="22"/>
                <w:szCs w:val="22"/>
              </w:rPr>
              <w:t xml:space="preserve">. </w:t>
            </w:r>
          </w:p>
          <w:p w14:paraId="7DCE6DB8" w14:textId="6B3A32CA" w:rsidR="00A72A21" w:rsidRPr="00A72A21" w:rsidRDefault="00A72A21" w:rsidP="00D4621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96348C" w:rsidRPr="00AF6728" w14:paraId="40538057" w14:textId="77777777" w:rsidTr="00A67315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4053804E" w14:textId="6FE46A95" w:rsidR="0096348C" w:rsidRPr="00AF6728" w:rsidRDefault="0096348C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F6728">
              <w:rPr>
                <w:sz w:val="22"/>
                <w:szCs w:val="22"/>
              </w:rPr>
              <w:t>Vid protokollet</w:t>
            </w:r>
          </w:p>
          <w:p w14:paraId="7A978DD9" w14:textId="4F71F607" w:rsidR="00063955" w:rsidRDefault="0096348C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F6728">
              <w:rPr>
                <w:sz w:val="22"/>
                <w:szCs w:val="22"/>
              </w:rPr>
              <w:t>Justera</w:t>
            </w:r>
            <w:r w:rsidR="00D112EF">
              <w:rPr>
                <w:sz w:val="22"/>
                <w:szCs w:val="22"/>
              </w:rPr>
              <w:t>t 2020-06-0</w:t>
            </w:r>
            <w:r w:rsidR="00C54B79">
              <w:rPr>
                <w:sz w:val="22"/>
                <w:szCs w:val="22"/>
              </w:rPr>
              <w:t>9</w:t>
            </w:r>
            <w:bookmarkStart w:id="0" w:name="_GoBack"/>
            <w:bookmarkEnd w:id="0"/>
          </w:p>
          <w:p w14:paraId="2591427A" w14:textId="77777777" w:rsidR="00FD13A3" w:rsidRDefault="00B377A9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F6728">
              <w:rPr>
                <w:sz w:val="22"/>
                <w:szCs w:val="22"/>
              </w:rPr>
              <w:t>Karin Enström</w:t>
            </w:r>
          </w:p>
          <w:p w14:paraId="40538056" w14:textId="4CDF1764" w:rsidR="00D112EF" w:rsidRPr="00704493" w:rsidRDefault="00D112EF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4453BB50" w14:textId="77777777" w:rsidR="00A67315" w:rsidRDefault="00A67315">
      <w:r>
        <w:br w:type="page"/>
      </w:r>
    </w:p>
    <w:tbl>
      <w:tblPr>
        <w:tblW w:w="89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2"/>
        <w:gridCol w:w="629"/>
        <w:gridCol w:w="411"/>
        <w:gridCol w:w="629"/>
        <w:gridCol w:w="409"/>
        <w:gridCol w:w="629"/>
        <w:gridCol w:w="409"/>
        <w:gridCol w:w="629"/>
        <w:gridCol w:w="409"/>
        <w:gridCol w:w="578"/>
        <w:gridCol w:w="51"/>
        <w:gridCol w:w="409"/>
        <w:gridCol w:w="629"/>
        <w:gridCol w:w="409"/>
        <w:gridCol w:w="9"/>
      </w:tblGrid>
      <w:tr w:rsidR="00BF1161" w:rsidRPr="00AF6728" w14:paraId="0EFFEA1B" w14:textId="77777777" w:rsidTr="00A67315">
        <w:tc>
          <w:tcPr>
            <w:tcW w:w="3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1D748A" w14:textId="437D9897" w:rsidR="00BF6D6B" w:rsidRPr="00AF6728" w:rsidRDefault="006009F3" w:rsidP="00B643A5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 w:rsidRPr="00AF6728">
              <w:rPr>
                <w:sz w:val="22"/>
                <w:szCs w:val="22"/>
              </w:rPr>
              <w:lastRenderedPageBreak/>
              <w:br w:type="page"/>
            </w:r>
            <w:r w:rsidR="00BF6D6B" w:rsidRPr="00AF6728">
              <w:rPr>
                <w:sz w:val="22"/>
                <w:szCs w:val="22"/>
              </w:rPr>
              <w:t>KONSTITUTIONSUTSKOTTET</w:t>
            </w:r>
          </w:p>
          <w:p w14:paraId="5900F13D" w14:textId="2AC2125B" w:rsidR="00BF6D6B" w:rsidRPr="00AF6728" w:rsidRDefault="00EB29F3" w:rsidP="00A43D8E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 w:rsidRPr="00AF6728">
              <w:rPr>
                <w:sz w:val="22"/>
                <w:szCs w:val="22"/>
              </w:rPr>
              <w:t>(Kompletteringsval 20</w:t>
            </w:r>
            <w:r w:rsidR="00447EF1" w:rsidRPr="00AF6728">
              <w:rPr>
                <w:sz w:val="22"/>
                <w:szCs w:val="22"/>
              </w:rPr>
              <w:t>20</w:t>
            </w:r>
            <w:r w:rsidR="000F6BD9" w:rsidRPr="00AF6728">
              <w:rPr>
                <w:sz w:val="22"/>
                <w:szCs w:val="22"/>
              </w:rPr>
              <w:t>-</w:t>
            </w:r>
            <w:r w:rsidR="00447EF1" w:rsidRPr="00AB7155">
              <w:rPr>
                <w:sz w:val="22"/>
                <w:szCs w:val="22"/>
              </w:rPr>
              <w:t>0</w:t>
            </w:r>
            <w:r w:rsidR="00AB7155">
              <w:rPr>
                <w:sz w:val="22"/>
                <w:szCs w:val="22"/>
              </w:rPr>
              <w:t>5</w:t>
            </w:r>
            <w:r w:rsidR="006A04A6" w:rsidRPr="00AB7155">
              <w:rPr>
                <w:sz w:val="22"/>
                <w:szCs w:val="22"/>
              </w:rPr>
              <w:t>-</w:t>
            </w:r>
            <w:r w:rsidR="00EA5A23" w:rsidRPr="00AB7155">
              <w:rPr>
                <w:sz w:val="22"/>
                <w:szCs w:val="22"/>
              </w:rPr>
              <w:t>1</w:t>
            </w:r>
            <w:r w:rsidR="00AB7155">
              <w:rPr>
                <w:sz w:val="22"/>
                <w:szCs w:val="22"/>
              </w:rPr>
              <w:t>9</w:t>
            </w:r>
            <w:r w:rsidRPr="00AF6728">
              <w:rPr>
                <w:sz w:val="22"/>
                <w:szCs w:val="22"/>
              </w:rPr>
              <w:t>)</w:t>
            </w:r>
          </w:p>
        </w:tc>
        <w:tc>
          <w:tcPr>
            <w:tcW w:w="410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433890E" w14:textId="511663EB" w:rsidR="00BF6D6B" w:rsidRPr="00AF6728" w:rsidRDefault="00A42D91" w:rsidP="00B643A5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 w:rsidRPr="00A42D91">
              <w:rPr>
                <w:b/>
                <w:sz w:val="22"/>
                <w:szCs w:val="22"/>
              </w:rPr>
              <w:t>FÖRTECKNING ÖVER LEDAMÖTER</w:t>
            </w:r>
          </w:p>
        </w:tc>
        <w:tc>
          <w:tcPr>
            <w:tcW w:w="150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81D9409" w14:textId="77777777" w:rsidR="00BF6D6B" w:rsidRPr="00AF6728" w:rsidRDefault="00BF6D6B" w:rsidP="00B643A5">
            <w:pPr>
              <w:tabs>
                <w:tab w:val="left" w:pos="1701"/>
              </w:tabs>
              <w:ind w:left="-45"/>
              <w:rPr>
                <w:b/>
                <w:sz w:val="22"/>
                <w:szCs w:val="22"/>
              </w:rPr>
            </w:pPr>
            <w:r w:rsidRPr="00AF6728">
              <w:rPr>
                <w:b/>
                <w:sz w:val="22"/>
                <w:szCs w:val="22"/>
              </w:rPr>
              <w:t>Bilaga 1</w:t>
            </w:r>
          </w:p>
          <w:p w14:paraId="41C4EEB8" w14:textId="5FFC64D8" w:rsidR="00BF6D6B" w:rsidRPr="00063955" w:rsidRDefault="00BF6D6B" w:rsidP="00B643A5">
            <w:pPr>
              <w:tabs>
                <w:tab w:val="left" w:pos="1701"/>
              </w:tabs>
              <w:ind w:left="-45"/>
              <w:rPr>
                <w:sz w:val="16"/>
                <w:szCs w:val="16"/>
              </w:rPr>
            </w:pPr>
            <w:r w:rsidRPr="00063955">
              <w:rPr>
                <w:sz w:val="16"/>
                <w:szCs w:val="16"/>
              </w:rPr>
              <w:t xml:space="preserve">till </w:t>
            </w:r>
            <w:r w:rsidR="006009F3" w:rsidRPr="00063955">
              <w:rPr>
                <w:sz w:val="16"/>
                <w:szCs w:val="16"/>
              </w:rPr>
              <w:t xml:space="preserve">särskilt </w:t>
            </w:r>
            <w:r w:rsidRPr="00063955">
              <w:rPr>
                <w:sz w:val="16"/>
                <w:szCs w:val="16"/>
              </w:rPr>
              <w:t>protokoll</w:t>
            </w:r>
          </w:p>
          <w:p w14:paraId="3B06CD54" w14:textId="7C944C9E" w:rsidR="00BF6D6B" w:rsidRPr="00AF6728" w:rsidRDefault="00BF6D6B" w:rsidP="00BF6D6B">
            <w:pPr>
              <w:tabs>
                <w:tab w:val="left" w:pos="1701"/>
              </w:tabs>
              <w:ind w:left="-45"/>
              <w:rPr>
                <w:sz w:val="22"/>
                <w:szCs w:val="22"/>
              </w:rPr>
            </w:pPr>
            <w:r w:rsidRPr="00063955">
              <w:rPr>
                <w:sz w:val="16"/>
                <w:szCs w:val="16"/>
              </w:rPr>
              <w:t>201</w:t>
            </w:r>
            <w:r w:rsidR="0010169A" w:rsidRPr="00063955">
              <w:rPr>
                <w:sz w:val="16"/>
                <w:szCs w:val="16"/>
              </w:rPr>
              <w:t>9</w:t>
            </w:r>
            <w:r w:rsidRPr="00063955">
              <w:rPr>
                <w:sz w:val="16"/>
                <w:szCs w:val="16"/>
              </w:rPr>
              <w:t>/</w:t>
            </w:r>
            <w:r w:rsidR="0010169A" w:rsidRPr="00063955">
              <w:rPr>
                <w:sz w:val="16"/>
                <w:szCs w:val="16"/>
              </w:rPr>
              <w:t>20</w:t>
            </w:r>
            <w:r w:rsidRPr="00063955">
              <w:rPr>
                <w:sz w:val="16"/>
                <w:szCs w:val="16"/>
              </w:rPr>
              <w:t>:</w:t>
            </w:r>
            <w:r w:rsidR="00FA7B93" w:rsidRPr="00063955">
              <w:rPr>
                <w:sz w:val="16"/>
                <w:szCs w:val="16"/>
              </w:rPr>
              <w:t>37</w:t>
            </w:r>
          </w:p>
        </w:tc>
      </w:tr>
      <w:tr w:rsidR="00BF1161" w:rsidRPr="00AF6728" w14:paraId="6D495085" w14:textId="77777777" w:rsidTr="00A673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9" w:type="dxa"/>
          <w:cantSplit/>
        </w:trPr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811A0" w14:textId="77777777" w:rsidR="00D14FE8" w:rsidRPr="00AF6728" w:rsidRDefault="00D14FE8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759E7" w14:textId="228C2CFB" w:rsidR="00D14FE8" w:rsidRPr="00AF6728" w:rsidRDefault="00BF1161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</w:t>
            </w:r>
            <w:r w:rsidR="002E21F0">
              <w:rPr>
                <w:sz w:val="22"/>
                <w:szCs w:val="22"/>
              </w:rPr>
              <w:t xml:space="preserve"> 1</w:t>
            </w:r>
            <w:r w:rsidR="000D490A">
              <w:rPr>
                <w:sz w:val="22"/>
                <w:szCs w:val="22"/>
              </w:rPr>
              <w:t>–</w:t>
            </w:r>
            <w:r w:rsidR="003838E5">
              <w:rPr>
                <w:sz w:val="22"/>
                <w:szCs w:val="22"/>
              </w:rPr>
              <w:t>2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0D97F" w14:textId="69838B44" w:rsidR="00D14FE8" w:rsidRPr="00AF6728" w:rsidRDefault="00BF1161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</w:t>
            </w:r>
            <w:r w:rsidR="003838E5">
              <w:rPr>
                <w:sz w:val="22"/>
                <w:szCs w:val="22"/>
              </w:rPr>
              <w:t xml:space="preserve"> 3</w:t>
            </w:r>
            <w:r w:rsidR="000D490A">
              <w:rPr>
                <w:sz w:val="22"/>
                <w:szCs w:val="22"/>
              </w:rPr>
              <w:t>–</w:t>
            </w:r>
            <w:r w:rsidR="003838E5">
              <w:rPr>
                <w:sz w:val="22"/>
                <w:szCs w:val="22"/>
              </w:rPr>
              <w:t>6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4AA3E" w14:textId="645CBE64" w:rsidR="00D14FE8" w:rsidRPr="00AF6728" w:rsidRDefault="00BF1161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3BC7B" w14:textId="5500EE26" w:rsidR="00D14FE8" w:rsidRPr="00AF6728" w:rsidRDefault="00BF1161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</w:t>
            </w:r>
          </w:p>
        </w:tc>
        <w:tc>
          <w:tcPr>
            <w:tcW w:w="1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277C1" w14:textId="1FBD1042" w:rsidR="00D14FE8" w:rsidRPr="00AF6728" w:rsidRDefault="00BF1161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2B93D" w14:textId="33256F65" w:rsidR="00D14FE8" w:rsidRPr="00AF6728" w:rsidRDefault="00BF1161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</w:t>
            </w:r>
          </w:p>
        </w:tc>
      </w:tr>
      <w:tr w:rsidR="00BF1161" w:rsidRPr="00AF6728" w14:paraId="078EE95C" w14:textId="77777777" w:rsidTr="00A673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9" w:type="dxa"/>
        </w:trPr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2E5CB" w14:textId="77777777" w:rsidR="00D14FE8" w:rsidRPr="00AF6728" w:rsidRDefault="00D14FE8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F6728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37674" w14:textId="48C3E2B6" w:rsidR="00D14FE8" w:rsidRPr="00AF6728" w:rsidRDefault="00D14FE8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N/U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4036D" w14:textId="009DB33A" w:rsidR="00D14FE8" w:rsidRPr="00AF6728" w:rsidRDefault="00D14FE8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44AC9" w14:textId="7B69AD51" w:rsidR="00D14FE8" w:rsidRPr="00AF6728" w:rsidRDefault="00BF1161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N/U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5C0DB" w14:textId="3CF160C2" w:rsidR="00D14FE8" w:rsidRPr="00AF6728" w:rsidRDefault="00D14FE8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48878" w14:textId="202B0971" w:rsidR="00D14FE8" w:rsidRPr="00AF6728" w:rsidRDefault="00BF1161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N/U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4478C" w14:textId="1319BE29" w:rsidR="00D14FE8" w:rsidRPr="00AF6728" w:rsidRDefault="00D14FE8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9AB89" w14:textId="2E160832" w:rsidR="00D14FE8" w:rsidRPr="00AF6728" w:rsidRDefault="00BF1161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N/U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69344" w14:textId="5DA0D501" w:rsidR="00D14FE8" w:rsidRPr="00AF6728" w:rsidRDefault="00D14FE8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C7224" w14:textId="1E453F55" w:rsidR="00D14FE8" w:rsidRPr="00AF6728" w:rsidRDefault="00BF1161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N/U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3B222" w14:textId="7E186459" w:rsidR="00D14FE8" w:rsidRPr="00AF6728" w:rsidRDefault="00D14FE8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5A149" w14:textId="619B5933" w:rsidR="00D14FE8" w:rsidRPr="00AF6728" w:rsidRDefault="00BF1161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N/U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7DC64" w14:textId="08CE9422" w:rsidR="00D14FE8" w:rsidRPr="00AF6728" w:rsidRDefault="00D14FE8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</w:t>
            </w:r>
          </w:p>
        </w:tc>
      </w:tr>
      <w:tr w:rsidR="00BF1161" w:rsidRPr="00AF6728" w14:paraId="429C2BE4" w14:textId="77777777" w:rsidTr="00A673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9" w:type="dxa"/>
        </w:trPr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B19CF" w14:textId="3CE310AC" w:rsidR="00D14FE8" w:rsidRPr="00AF6728" w:rsidRDefault="00D14FE8" w:rsidP="00387D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F6728">
              <w:rPr>
                <w:sz w:val="22"/>
                <w:szCs w:val="22"/>
              </w:rPr>
              <w:t xml:space="preserve">Karin Enström (M) </w:t>
            </w:r>
            <w:r w:rsidRPr="00AF6728"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F5568" w14:textId="604C4627" w:rsidR="00D14FE8" w:rsidRPr="00AF6728" w:rsidRDefault="00FA7B93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C49A8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26175" w14:textId="22B8BE82" w:rsidR="00D14FE8" w:rsidRPr="00AF6728" w:rsidRDefault="003838E5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1C4E1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AE3D9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3DC30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30DE8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94969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20999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7253A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BD23F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C47D3" w14:textId="517C7DB4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1161" w:rsidRPr="00AF6728" w14:paraId="65287168" w14:textId="77777777" w:rsidTr="00A673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9" w:type="dxa"/>
        </w:trPr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CAA2F" w14:textId="780DDF53" w:rsidR="00D14FE8" w:rsidRPr="00AF6728" w:rsidRDefault="00D14FE8" w:rsidP="008E1F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 w:rsidRPr="00AF6728">
              <w:rPr>
                <w:sz w:val="22"/>
                <w:szCs w:val="22"/>
              </w:rPr>
              <w:t>Hans Ekström (S)</w:t>
            </w:r>
            <w:r w:rsidRPr="00AF6728">
              <w:rPr>
                <w:i/>
                <w:sz w:val="22"/>
                <w:szCs w:val="22"/>
              </w:rPr>
              <w:t xml:space="preserve"> v. ordf.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DE6A7" w14:textId="692C30A4" w:rsidR="00D14FE8" w:rsidRPr="00AF6728" w:rsidRDefault="00FA7B93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66729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08F92" w14:textId="24713FA5" w:rsidR="00D14FE8" w:rsidRPr="00AF6728" w:rsidRDefault="003838E5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0C1AA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24058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B428B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4886B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23403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20C79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57B0E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E890C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10B39" w14:textId="46DE2D55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1161" w:rsidRPr="00AF6728" w14:paraId="146488FA" w14:textId="77777777" w:rsidTr="00A673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9" w:type="dxa"/>
        </w:trPr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38B9B" w14:textId="61037C3E" w:rsidR="00D14FE8" w:rsidRPr="00AF6728" w:rsidRDefault="00D14FE8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AF6728">
              <w:rPr>
                <w:sz w:val="22"/>
                <w:szCs w:val="22"/>
              </w:rPr>
              <w:t>Ida Karkiainen</w:t>
            </w:r>
            <w:r w:rsidRPr="00AF6728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D9C07" w14:textId="5F52E1B0" w:rsidR="00D14FE8" w:rsidRPr="00AF6728" w:rsidRDefault="00FA7B93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U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7A0FE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81234" w14:textId="27A35C2F" w:rsidR="00D14FE8" w:rsidRPr="00AF6728" w:rsidRDefault="003838E5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F3E50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672C7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E35E6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6B145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B4928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25A00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37D01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F6262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44C6A" w14:textId="1ADB63BA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1161" w:rsidRPr="00AF6728" w14:paraId="470692CC" w14:textId="77777777" w:rsidTr="00A673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9" w:type="dxa"/>
        </w:trPr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7AC12" w14:textId="764582DC" w:rsidR="00D14FE8" w:rsidRPr="00AF6728" w:rsidRDefault="00D14FE8" w:rsidP="00387D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F6728">
              <w:rPr>
                <w:sz w:val="22"/>
                <w:szCs w:val="22"/>
              </w:rPr>
              <w:t>Marta Obminska (M)</w:t>
            </w:r>
            <w:r w:rsidRPr="00AF6728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30617" w14:textId="09A8FC2D" w:rsidR="00D14FE8" w:rsidRPr="00AF6728" w:rsidRDefault="00FA7B93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U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D76F9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A12DC" w14:textId="4114363D" w:rsidR="00D14FE8" w:rsidRPr="00AF6728" w:rsidRDefault="003838E5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26B0B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17F20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6F1AD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247DA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B2D0C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BD756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0DE01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18517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19FA6" w14:textId="00BBB6DE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1161" w:rsidRPr="00AF6728" w14:paraId="241C82DC" w14:textId="77777777" w:rsidTr="00A673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9" w:type="dxa"/>
        </w:trPr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A80BC" w14:textId="44F06498" w:rsidR="00D14FE8" w:rsidRPr="00AF6728" w:rsidRDefault="00D14FE8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AF6728">
              <w:rPr>
                <w:sz w:val="22"/>
                <w:szCs w:val="22"/>
                <w:lang w:val="en-US"/>
              </w:rPr>
              <w:t>Matheus Enholm (SD)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D7486" w14:textId="32DEF8A8" w:rsidR="00D14FE8" w:rsidRPr="00AF6728" w:rsidRDefault="00FA7B93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U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BF4D9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CFD34" w14:textId="3F71A0B8" w:rsidR="00D14FE8" w:rsidRPr="00AF6728" w:rsidRDefault="003838E5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A7B98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46FE6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5CA29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94742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F89F1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BA9A8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87A55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9E2BA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4AAE2" w14:textId="22D70091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1161" w:rsidRPr="00AF6728" w14:paraId="2290C8AD" w14:textId="77777777" w:rsidTr="00A673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9" w:type="dxa"/>
        </w:trPr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4F4D4" w14:textId="2E353E6A" w:rsidR="00D14FE8" w:rsidRPr="00AF6728" w:rsidRDefault="00D14FE8" w:rsidP="000700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F6728">
              <w:rPr>
                <w:sz w:val="22"/>
                <w:szCs w:val="22"/>
              </w:rPr>
              <w:t>Per-Arne Håkansson (S)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BB272" w14:textId="2EF60240" w:rsidR="00D14FE8" w:rsidRPr="00AF6728" w:rsidRDefault="00FA7B93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U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98DDD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437F1" w14:textId="052F9587" w:rsidR="00D14FE8" w:rsidRPr="00AF6728" w:rsidRDefault="003838E5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2FE88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B630E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3B3AD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0D867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AB81E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6226E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38D09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65927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EAAF2" w14:textId="5E02A333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1161" w:rsidRPr="00AF6728" w14:paraId="1ED6E609" w14:textId="77777777" w:rsidTr="00A673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9" w:type="dxa"/>
        </w:trPr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F689F" w14:textId="366F199D" w:rsidR="00D14FE8" w:rsidRPr="00AF6728" w:rsidRDefault="00D14FE8" w:rsidP="000700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F6728">
              <w:rPr>
                <w:sz w:val="22"/>
                <w:szCs w:val="22"/>
              </w:rPr>
              <w:t>Linda Modig (C)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380C9" w14:textId="2EC11416" w:rsidR="00D14FE8" w:rsidRPr="00AF6728" w:rsidRDefault="00FA7B93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U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05EB6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E2EBB" w14:textId="0D8817FD" w:rsidR="00D14FE8" w:rsidRPr="00AF6728" w:rsidRDefault="003838E5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381C4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62122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1E288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C3255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39FD3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73D4B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72ACF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20265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44FD1" w14:textId="365CCF8F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1161" w:rsidRPr="00AF6728" w14:paraId="5A6000D0" w14:textId="77777777" w:rsidTr="00A673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9" w:type="dxa"/>
        </w:trPr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2BD8D" w14:textId="12C27C4F" w:rsidR="00D14FE8" w:rsidRPr="00AF6728" w:rsidRDefault="00D14FE8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AF6728">
              <w:rPr>
                <w:sz w:val="22"/>
                <w:szCs w:val="22"/>
              </w:rPr>
              <w:t>Mia Sydow Mölleby (V)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94272" w14:textId="402C6ABB" w:rsidR="00D14FE8" w:rsidRPr="00AF6728" w:rsidRDefault="00FA7B93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6F638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07DEA" w14:textId="390D0460" w:rsidR="00D14FE8" w:rsidRPr="00AF6728" w:rsidRDefault="003838E5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B3CFF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FC4F3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36E9B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6D8FF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F7A51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43A6F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29954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0FFA8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302D2" w14:textId="1C3C5298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1161" w:rsidRPr="00AF6728" w14:paraId="5D2582BD" w14:textId="77777777" w:rsidTr="00A673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9" w:type="dxa"/>
        </w:trPr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C1331" w14:textId="0B30886C" w:rsidR="00D14FE8" w:rsidRPr="00AF6728" w:rsidRDefault="00D14FE8" w:rsidP="000700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F6728">
              <w:rPr>
                <w:sz w:val="22"/>
                <w:szCs w:val="22"/>
              </w:rPr>
              <w:t>Ida Drougge</w:t>
            </w:r>
            <w:r w:rsidRPr="00AF6728">
              <w:rPr>
                <w:sz w:val="22"/>
                <w:szCs w:val="22"/>
                <w:lang w:val="en-US"/>
              </w:rPr>
              <w:t xml:space="preserve"> (M)</w:t>
            </w:r>
            <w:r w:rsidRPr="00AF6728">
              <w:rPr>
                <w:sz w:val="22"/>
                <w:szCs w:val="22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DC677" w14:textId="03076081" w:rsidR="00D14FE8" w:rsidRPr="00AF6728" w:rsidRDefault="00FA7B93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370CA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AB9A5" w14:textId="436DAAF2" w:rsidR="00D14FE8" w:rsidRPr="00AF6728" w:rsidRDefault="003838E5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0B4A0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E351F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89552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520F7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E63B8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46855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33A3B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DA97F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9D38D" w14:textId="5730F32C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1161" w:rsidRPr="00AF6728" w14:paraId="2CEBCD7E" w14:textId="77777777" w:rsidTr="00A673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9" w:type="dxa"/>
        </w:trPr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5878C" w14:textId="47C34384" w:rsidR="00D14FE8" w:rsidRPr="00AF6728" w:rsidRDefault="00D14FE8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AF6728">
              <w:rPr>
                <w:sz w:val="22"/>
                <w:szCs w:val="22"/>
              </w:rPr>
              <w:t>Fredrik Lindahl</w:t>
            </w:r>
            <w:r w:rsidRPr="00AF6728"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9E28F" w14:textId="4D0DDCCD" w:rsidR="00D14FE8" w:rsidRPr="00AF6728" w:rsidRDefault="00FA7B93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U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52DDE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D4DAE" w14:textId="6143D81C" w:rsidR="00D14FE8" w:rsidRPr="00AF6728" w:rsidRDefault="003838E5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9D040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6D807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A67E5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0B6DA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389F0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F6D43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FA291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C7F01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2956F" w14:textId="220A8EED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1161" w:rsidRPr="00AF6728" w14:paraId="01A223D8" w14:textId="77777777" w:rsidTr="00A673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9" w:type="dxa"/>
        </w:trPr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73283" w14:textId="6D638BE6" w:rsidR="00D14FE8" w:rsidRPr="00AF6728" w:rsidRDefault="00D14FE8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AF6728">
              <w:rPr>
                <w:sz w:val="22"/>
                <w:szCs w:val="22"/>
              </w:rPr>
              <w:t>Laila Naraghi (S)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78617" w14:textId="27DC7733" w:rsidR="00D14FE8" w:rsidRPr="00AF6728" w:rsidRDefault="00FA7B93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U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FF180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0B0D6" w14:textId="02C68DFB" w:rsidR="00D14FE8" w:rsidRPr="00AF6728" w:rsidRDefault="003838E5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CECD1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5D721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AF895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F660A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A557E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E7DAC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7DA1F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7984C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90D5A" w14:textId="085482B8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1161" w:rsidRPr="00AF6728" w14:paraId="37B2A407" w14:textId="77777777" w:rsidTr="00A673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9" w:type="dxa"/>
        </w:trPr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5C965" w14:textId="2C97102D" w:rsidR="00D14FE8" w:rsidRPr="00AF6728" w:rsidRDefault="00D14FE8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AF6728">
              <w:rPr>
                <w:sz w:val="22"/>
                <w:szCs w:val="22"/>
              </w:rPr>
              <w:t>Tuve Skånberg (KD)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10011" w14:textId="4FD59806" w:rsidR="00D14FE8" w:rsidRPr="00AF6728" w:rsidRDefault="00FA7B93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C5468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EF784" w14:textId="16418790" w:rsidR="00D14FE8" w:rsidRPr="00AF6728" w:rsidRDefault="003838E5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A65C9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F99F9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2CA04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CA5CA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101E9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33096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B99C7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70C03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8B55D" w14:textId="600E11E2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1161" w:rsidRPr="00AF6728" w14:paraId="7E6EA57C" w14:textId="77777777" w:rsidTr="00A673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9" w:type="dxa"/>
        </w:trPr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B621B" w14:textId="70C58D58" w:rsidR="00D14FE8" w:rsidRPr="00AF6728" w:rsidRDefault="00D14FE8" w:rsidP="000700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F6728">
              <w:rPr>
                <w:sz w:val="22"/>
                <w:szCs w:val="22"/>
              </w:rPr>
              <w:t>Daniel Andersson (S)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9BCC5" w14:textId="5035F65F" w:rsidR="00D14FE8" w:rsidRPr="00AF6728" w:rsidRDefault="00FA7B93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BA58F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B508B" w14:textId="6AFA6DB0" w:rsidR="00D14FE8" w:rsidRPr="00AF6728" w:rsidRDefault="003838E5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DA610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864D2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077D4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1A196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0B95A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3A4EE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B4C9B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67972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B9DB9" w14:textId="34EED0B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1161" w:rsidRPr="00AF6728" w14:paraId="583E5421" w14:textId="77777777" w:rsidTr="00A673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9" w:type="dxa"/>
        </w:trPr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F79BC" w14:textId="38191661" w:rsidR="00D14FE8" w:rsidRPr="00AF6728" w:rsidRDefault="00D14FE8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F6728">
              <w:rPr>
                <w:sz w:val="22"/>
                <w:szCs w:val="22"/>
              </w:rPr>
              <w:t>Tina Acketoft (L)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3865D" w14:textId="41396C55" w:rsidR="00D14FE8" w:rsidRPr="00AF6728" w:rsidRDefault="00FA7B93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66E7C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95693" w14:textId="244EE9A2" w:rsidR="00D14FE8" w:rsidRPr="00AF6728" w:rsidRDefault="003838E5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B22D7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458FC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6B54F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6518B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32407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9F4EA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57CB6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E4BCE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4BA5E" w14:textId="67F78E1B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1161" w:rsidRPr="00AF6728" w14:paraId="40199B09" w14:textId="77777777" w:rsidTr="00A673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9" w:type="dxa"/>
        </w:trPr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E67BA" w14:textId="0B998F81" w:rsidR="00D14FE8" w:rsidRPr="00AF6728" w:rsidRDefault="00D14FE8" w:rsidP="000700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F6728">
              <w:rPr>
                <w:sz w:val="22"/>
                <w:szCs w:val="22"/>
                <w:lang w:val="en-US"/>
              </w:rPr>
              <w:t>Mikael Strandman</w:t>
            </w:r>
            <w:r w:rsidRPr="00AF6728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39A54" w14:textId="52FDE034" w:rsidR="00D14FE8" w:rsidRPr="00AF6728" w:rsidRDefault="00FA7B93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46DE5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8BAD1" w14:textId="0265A686" w:rsidR="00D14FE8" w:rsidRPr="00AF6728" w:rsidRDefault="003838E5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3A87C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37E9B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CC6D2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416D9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D2AEC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45A07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EA485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A6452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EDF4E" w14:textId="5A45A624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1161" w:rsidRPr="00AF6728" w14:paraId="449C28E6" w14:textId="77777777" w:rsidTr="00A673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9" w:type="dxa"/>
        </w:trPr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D9118" w14:textId="6875DAF8" w:rsidR="00D14FE8" w:rsidRPr="00AF6728" w:rsidRDefault="00D14FE8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F6728">
              <w:rPr>
                <w:sz w:val="22"/>
                <w:szCs w:val="22"/>
              </w:rPr>
              <w:t>Camilla Hansén (MP)</w:t>
            </w:r>
            <w:r w:rsidRPr="00AF6728">
              <w:rPr>
                <w:sz w:val="22"/>
                <w:szCs w:val="22"/>
              </w:rPr>
              <w:fldChar w:fldCharType="begin"/>
            </w:r>
            <w:r w:rsidRPr="00AF6728">
              <w:rPr>
                <w:sz w:val="22"/>
                <w:szCs w:val="22"/>
              </w:rPr>
              <w:instrText xml:space="preserve">  </w:instrText>
            </w:r>
            <w:r w:rsidRPr="00AF6728">
              <w:rPr>
                <w:sz w:val="22"/>
                <w:szCs w:val="22"/>
              </w:rPr>
              <w:fldChar w:fldCharType="end"/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F9B76" w14:textId="708F173C" w:rsidR="00D14FE8" w:rsidRPr="00AF6728" w:rsidRDefault="00FA7B93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BBD69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E19D1" w14:textId="10B21EC7" w:rsidR="00D14FE8" w:rsidRPr="00AF6728" w:rsidRDefault="003838E5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15B5E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AE2F8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1F1F4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BEE6B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62B02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C9EAD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04077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60B8B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47011" w14:textId="1372CE43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1161" w:rsidRPr="00AF6728" w14:paraId="207166C8" w14:textId="77777777" w:rsidTr="00A673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9" w:type="dxa"/>
        </w:trPr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21286" w14:textId="784FB8BE" w:rsidR="00D14FE8" w:rsidRPr="00AF6728" w:rsidRDefault="00D14FE8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F6728">
              <w:rPr>
                <w:sz w:val="22"/>
                <w:szCs w:val="22"/>
                <w:lang w:val="en-US"/>
              </w:rPr>
              <w:t>Erik Ottoson</w:t>
            </w:r>
            <w:r w:rsidRPr="00AF6728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98FA2" w14:textId="3C7B4BAA" w:rsidR="00D14FE8" w:rsidRPr="00AF6728" w:rsidRDefault="00FA7B93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7EE88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67F1F" w14:textId="1C535F56" w:rsidR="00D14FE8" w:rsidRPr="00AF6728" w:rsidRDefault="003838E5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78614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F817D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7522F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88A46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D77EB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E6010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84304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FDE60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EA8DF" w14:textId="77841013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1161" w:rsidRPr="00AF6728" w14:paraId="347CAE67" w14:textId="77777777" w:rsidTr="00A673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9" w:type="dxa"/>
        </w:trPr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9C889" w14:textId="77777777" w:rsidR="00D14FE8" w:rsidRPr="00AF6728" w:rsidRDefault="00D14FE8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F6728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83836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14050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D2EF5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F2413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7DA26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8B734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8FFBD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7B1D4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DE663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C2BAC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438CD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0DC34" w14:textId="7D7D26D8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1161" w:rsidRPr="00AF6728" w14:paraId="721B3295" w14:textId="77777777" w:rsidTr="00A673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9" w:type="dxa"/>
        </w:trPr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B7478" w14:textId="27E989DA" w:rsidR="00D14FE8" w:rsidRPr="00AF6728" w:rsidRDefault="00D14FE8" w:rsidP="000700C4">
            <w:pPr>
              <w:rPr>
                <w:sz w:val="22"/>
                <w:szCs w:val="22"/>
                <w:lang w:val="en-US"/>
              </w:rPr>
            </w:pPr>
            <w:r w:rsidRPr="00AF6728">
              <w:rPr>
                <w:sz w:val="22"/>
                <w:szCs w:val="22"/>
                <w:lang w:val="en-US"/>
              </w:rPr>
              <w:t xml:space="preserve">Thomas Hammarberg (S) 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E2CEF" w14:textId="61127DC4" w:rsidR="00D14FE8" w:rsidRPr="00AF6728" w:rsidRDefault="00FA7B93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EB247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A2562" w14:textId="457D22B6" w:rsidR="00D14FE8" w:rsidRPr="00AF6728" w:rsidRDefault="003838E5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90767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DDC59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B2BC3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A7AC3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430AF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C52A4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B0ADF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CF26E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97787" w14:textId="5458B46A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1161" w:rsidRPr="00AF6728" w14:paraId="6F25EA98" w14:textId="77777777" w:rsidTr="00A673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9" w:type="dxa"/>
        </w:trPr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07558" w14:textId="756FB9A4" w:rsidR="00D14FE8" w:rsidRPr="00AF6728" w:rsidRDefault="00D14FE8" w:rsidP="00B643A5">
            <w:pPr>
              <w:rPr>
                <w:sz w:val="22"/>
                <w:szCs w:val="22"/>
                <w:lang w:val="en-US"/>
              </w:rPr>
            </w:pPr>
            <w:r w:rsidRPr="00AF6728">
              <w:rPr>
                <w:sz w:val="22"/>
                <w:szCs w:val="22"/>
                <w:lang w:val="en-US"/>
              </w:rPr>
              <w:t>Lars Beckman (M)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82080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3C5DC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A7065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6CCFA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25714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38651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4820E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E2881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4B966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96468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DC845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F914C" w14:textId="36FBEA4B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1161" w:rsidRPr="00AF6728" w14:paraId="435AD32F" w14:textId="77777777" w:rsidTr="00A673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9" w:type="dxa"/>
        </w:trPr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5CF31" w14:textId="6F928380" w:rsidR="00D14FE8" w:rsidRPr="00AF6728" w:rsidRDefault="00D14FE8" w:rsidP="000700C4">
            <w:pPr>
              <w:rPr>
                <w:sz w:val="22"/>
                <w:szCs w:val="22"/>
                <w:lang w:val="en-US"/>
              </w:rPr>
            </w:pPr>
            <w:r w:rsidRPr="00AF6728">
              <w:rPr>
                <w:sz w:val="22"/>
                <w:szCs w:val="22"/>
              </w:rPr>
              <w:t xml:space="preserve">Erik Ezelius </w:t>
            </w:r>
            <w:r w:rsidRPr="00AF6728">
              <w:rPr>
                <w:sz w:val="22"/>
                <w:szCs w:val="22"/>
                <w:lang w:val="en-US"/>
              </w:rPr>
              <w:t>(S)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C1CFF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1440A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C38EE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0E1B2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F3E56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72675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B3FB4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7B721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9458D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E26E4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6A530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0C7B9" w14:textId="53747151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1161" w:rsidRPr="00AF6728" w14:paraId="2DC96C80" w14:textId="77777777" w:rsidTr="00A673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9" w:type="dxa"/>
          <w:trHeight w:val="226"/>
        </w:trPr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48240" w14:textId="0D9EB12C" w:rsidR="00D14FE8" w:rsidRPr="00AF6728" w:rsidRDefault="00D14FE8" w:rsidP="00B643A5">
            <w:pPr>
              <w:rPr>
                <w:sz w:val="22"/>
                <w:szCs w:val="22"/>
              </w:rPr>
            </w:pPr>
            <w:r w:rsidRPr="00AF6728">
              <w:rPr>
                <w:sz w:val="22"/>
                <w:szCs w:val="22"/>
              </w:rPr>
              <w:t>Annicka Engblom (M)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78272" w14:textId="1D6FAD35" w:rsidR="00D14FE8" w:rsidRPr="00AF6728" w:rsidRDefault="00FA7B93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40870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46CEE" w14:textId="6CA969FE" w:rsidR="00D14FE8" w:rsidRPr="00AF6728" w:rsidRDefault="003838E5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3C1CC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E990F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2A84B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28E6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0EFB9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962E6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3F176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328E3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16FC3" w14:textId="26658838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1161" w:rsidRPr="00AF6728" w14:paraId="01872C82" w14:textId="77777777" w:rsidTr="00A673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9" w:type="dxa"/>
        </w:trPr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42A1E" w14:textId="30EEBEB8" w:rsidR="00D14FE8" w:rsidRPr="00AF6728" w:rsidRDefault="00D14FE8" w:rsidP="00B643A5">
            <w:pPr>
              <w:rPr>
                <w:sz w:val="22"/>
                <w:szCs w:val="22"/>
                <w:lang w:val="en-US"/>
              </w:rPr>
            </w:pPr>
            <w:r w:rsidRPr="00AF6728">
              <w:rPr>
                <w:sz w:val="22"/>
                <w:szCs w:val="22"/>
                <w:lang w:val="en-US"/>
              </w:rPr>
              <w:t>Per Söderlund (SD)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69413" w14:textId="60549E66" w:rsidR="00D14FE8" w:rsidRPr="00AF6728" w:rsidRDefault="00FA7B93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B4FC7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06BF3" w14:textId="3A543939" w:rsidR="00D14FE8" w:rsidRPr="00AF6728" w:rsidRDefault="003838E5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9F70E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7D39E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E0DDE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6E3B3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A3328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932F0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3FDDF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F484E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794E0" w14:textId="775146D0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1161" w:rsidRPr="00AF6728" w14:paraId="6ED13B79" w14:textId="77777777" w:rsidTr="00A673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9" w:type="dxa"/>
        </w:trPr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31D5E" w14:textId="71B0D414" w:rsidR="00D14FE8" w:rsidRPr="00AF6728" w:rsidRDefault="00D14FE8" w:rsidP="00B643A5">
            <w:pPr>
              <w:rPr>
                <w:sz w:val="22"/>
                <w:szCs w:val="22"/>
                <w:lang w:val="en-US"/>
              </w:rPr>
            </w:pPr>
            <w:r w:rsidRPr="00AF6728">
              <w:rPr>
                <w:sz w:val="22"/>
                <w:szCs w:val="22"/>
                <w:lang w:val="en-US"/>
              </w:rPr>
              <w:t>Ingela Nylund Watz (S)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DC6F8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6FD8B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9BB74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91194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43CB2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96203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1F5C3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E3086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87A17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0B666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22C10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32863" w14:textId="4FF9E40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1161" w:rsidRPr="00AF6728" w14:paraId="1F430DD7" w14:textId="77777777" w:rsidTr="00A673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9" w:type="dxa"/>
        </w:trPr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3852B" w14:textId="4D302D1F" w:rsidR="00D14FE8" w:rsidRPr="00AF6728" w:rsidRDefault="00D14FE8" w:rsidP="00B643A5">
            <w:pPr>
              <w:rPr>
                <w:sz w:val="22"/>
                <w:szCs w:val="22"/>
              </w:rPr>
            </w:pPr>
            <w:r w:rsidRPr="00AF6728">
              <w:rPr>
                <w:sz w:val="22"/>
                <w:szCs w:val="22"/>
              </w:rPr>
              <w:t>Johan Hedin (C)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01E8A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03DF2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52E07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39677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0177D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20275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5197E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FF28E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90E1F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FA19E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7E285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A6B4B" w14:textId="232995AF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1161" w:rsidRPr="00AF6728" w14:paraId="0ED8AF52" w14:textId="77777777" w:rsidTr="00A673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9" w:type="dxa"/>
          <w:trHeight w:val="221"/>
        </w:trPr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A6979" w14:textId="56D64F33" w:rsidR="00D14FE8" w:rsidRPr="00AF6728" w:rsidRDefault="00D14FE8" w:rsidP="00B643A5">
            <w:pPr>
              <w:rPr>
                <w:sz w:val="22"/>
                <w:szCs w:val="22"/>
              </w:rPr>
            </w:pPr>
            <w:r w:rsidRPr="00AF6728">
              <w:rPr>
                <w:sz w:val="22"/>
                <w:szCs w:val="22"/>
              </w:rPr>
              <w:t>Jessica Wetterling (V)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4FB05" w14:textId="294D8839" w:rsidR="00D14FE8" w:rsidRPr="00AF6728" w:rsidRDefault="00FA7B93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EC7E9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7E7FF" w14:textId="4C24149A" w:rsidR="00D14FE8" w:rsidRPr="00AF6728" w:rsidRDefault="003838E5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BFDDF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744DC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94E2A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87B79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59F1C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5B9F5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BBC1B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C11F3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1459F" w14:textId="7648B281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1161" w:rsidRPr="00AF6728" w14:paraId="7512A20D" w14:textId="77777777" w:rsidTr="00A673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9" w:type="dxa"/>
        </w:trPr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A8600" w14:textId="6E5CB5D3" w:rsidR="00D14FE8" w:rsidRPr="00AF6728" w:rsidRDefault="00D14FE8" w:rsidP="000A4BCF">
            <w:pPr>
              <w:rPr>
                <w:sz w:val="22"/>
                <w:szCs w:val="22"/>
              </w:rPr>
            </w:pPr>
            <w:r w:rsidRPr="00AF6728">
              <w:rPr>
                <w:sz w:val="22"/>
                <w:szCs w:val="22"/>
              </w:rPr>
              <w:t>Lars Jilmstad (M)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48B4E" w14:textId="1E6FAC08" w:rsidR="00D14FE8" w:rsidRPr="00AF6728" w:rsidRDefault="00FA7B93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0DAB9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3A533" w14:textId="1F372A12" w:rsidR="00D14FE8" w:rsidRPr="00AF6728" w:rsidRDefault="003838E5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585FE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253D8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72E9A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3BF6E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3D7F9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12C6B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1F138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FBDFE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3A089" w14:textId="2E6FA4DD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1161" w:rsidRPr="00AF6728" w14:paraId="361D696F" w14:textId="77777777" w:rsidTr="00A673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9" w:type="dxa"/>
        </w:trPr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FB758" w14:textId="50702E8D" w:rsidR="00D14FE8" w:rsidRPr="00AF6728" w:rsidRDefault="00D14FE8" w:rsidP="000A4BCF">
            <w:pPr>
              <w:rPr>
                <w:sz w:val="22"/>
                <w:szCs w:val="22"/>
              </w:rPr>
            </w:pPr>
            <w:r w:rsidRPr="00AF6728">
              <w:rPr>
                <w:sz w:val="22"/>
                <w:szCs w:val="22"/>
              </w:rPr>
              <w:t>Patrick Reslow (SD)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D8FB7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F454F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2BBD8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D26A1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FF489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503F6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5C630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106C3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D532F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D2517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4B63A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02BCF" w14:textId="4E429A7D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1161" w:rsidRPr="00AF6728" w14:paraId="689C6BF2" w14:textId="77777777" w:rsidTr="00A673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9" w:type="dxa"/>
        </w:trPr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2A65F" w14:textId="66CAD1E6" w:rsidR="00D14FE8" w:rsidRPr="00AF6728" w:rsidRDefault="00D14FE8" w:rsidP="00B643A5">
            <w:pPr>
              <w:rPr>
                <w:sz w:val="22"/>
                <w:szCs w:val="22"/>
              </w:rPr>
            </w:pPr>
            <w:r w:rsidRPr="00AF6728">
              <w:rPr>
                <w:sz w:val="22"/>
                <w:szCs w:val="22"/>
              </w:rPr>
              <w:t>Patrik Björck (S)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63A66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B0E61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38957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89557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5F010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77E44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3B245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AEA6B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FCD30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F5466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59C1C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369BF" w14:textId="1F89B1C9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1161" w:rsidRPr="00AF6728" w14:paraId="2AB60FC0" w14:textId="77777777" w:rsidTr="00A673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9" w:type="dxa"/>
        </w:trPr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61F85" w14:textId="246F4C62" w:rsidR="00D14FE8" w:rsidRPr="00AF6728" w:rsidRDefault="00D14FE8" w:rsidP="000A4BCF">
            <w:pPr>
              <w:rPr>
                <w:sz w:val="22"/>
                <w:szCs w:val="22"/>
              </w:rPr>
            </w:pPr>
            <w:r w:rsidRPr="00AF6728">
              <w:rPr>
                <w:sz w:val="22"/>
                <w:szCs w:val="22"/>
              </w:rPr>
              <w:t>Lars Adaktusson (KD)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0F4C0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A4B75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D9BF2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487F4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06AD7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F93B7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2DCF9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4224A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41E97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6590D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32B87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6902E" w14:textId="53B14DC2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1161" w:rsidRPr="00AF6728" w14:paraId="40C763B7" w14:textId="77777777" w:rsidTr="00A673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9" w:type="dxa"/>
        </w:trPr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706D4" w14:textId="1C442D8A" w:rsidR="00D14FE8" w:rsidRPr="00AF6728" w:rsidRDefault="00D14FE8" w:rsidP="000A4BCF">
            <w:pPr>
              <w:rPr>
                <w:sz w:val="22"/>
                <w:szCs w:val="22"/>
              </w:rPr>
            </w:pPr>
            <w:r w:rsidRPr="00AF6728">
              <w:rPr>
                <w:sz w:val="22"/>
                <w:szCs w:val="22"/>
              </w:rPr>
              <w:t xml:space="preserve">Maria Strömkvist (S) 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6145B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7A373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65C0D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64081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57046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11E5A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60BE7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39961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FC679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DFE8E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B44F6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6DA75" w14:textId="1CA5AB3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1161" w:rsidRPr="00AF6728" w14:paraId="7E3E4D38" w14:textId="77777777" w:rsidTr="00A673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9" w:type="dxa"/>
        </w:trPr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93993" w14:textId="54661E7D" w:rsidR="00D14FE8" w:rsidRPr="00AF6728" w:rsidRDefault="00D14FE8" w:rsidP="00B643A5">
            <w:pPr>
              <w:rPr>
                <w:sz w:val="22"/>
                <w:szCs w:val="22"/>
              </w:rPr>
            </w:pPr>
            <w:r w:rsidRPr="00AF6728">
              <w:rPr>
                <w:sz w:val="22"/>
                <w:szCs w:val="22"/>
              </w:rPr>
              <w:t>Bengt Eliasson (L)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6F682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BB8E8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19AC2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AF5B2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072D3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1D53B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E0456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93129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FA42D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A0140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EE936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E80C2" w14:textId="4589C352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1161" w:rsidRPr="00AF6728" w14:paraId="18079042" w14:textId="77777777" w:rsidTr="00A673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9" w:type="dxa"/>
        </w:trPr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546C5" w14:textId="45BFFE61" w:rsidR="00D14FE8" w:rsidRPr="00AF6728" w:rsidRDefault="00D14FE8" w:rsidP="000A4BCF">
            <w:pPr>
              <w:rPr>
                <w:sz w:val="22"/>
                <w:szCs w:val="22"/>
              </w:rPr>
            </w:pPr>
            <w:r w:rsidRPr="00AF6728">
              <w:rPr>
                <w:sz w:val="22"/>
                <w:szCs w:val="22"/>
              </w:rPr>
              <w:t>Lars Andersson (SD)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B211C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2184C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AEF61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E38EC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AAA06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97E6C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3D1B2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0790D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0A3F8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F1612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E7421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07EA6" w14:textId="789D5A38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1161" w:rsidRPr="00AF6728" w14:paraId="0912DF50" w14:textId="77777777" w:rsidTr="00A673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9" w:type="dxa"/>
        </w:trPr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5E175" w14:textId="6BA7B86A" w:rsidR="00D14FE8" w:rsidRPr="00AF6728" w:rsidRDefault="00D14FE8" w:rsidP="00B643A5">
            <w:pPr>
              <w:rPr>
                <w:sz w:val="22"/>
                <w:szCs w:val="22"/>
              </w:rPr>
            </w:pPr>
            <w:r w:rsidRPr="00AF6728">
              <w:rPr>
                <w:sz w:val="22"/>
                <w:szCs w:val="22"/>
              </w:rPr>
              <w:t>Rasmus Ling (MP)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A2D65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C6199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8DF41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9B50D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397E7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74D36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9F7B8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1254A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03A63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CABC7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6C12B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9B574" w14:textId="073CA8F3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1161" w:rsidRPr="00AF6728" w14:paraId="1B86A74C" w14:textId="77777777" w:rsidTr="00A673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9" w:type="dxa"/>
        </w:trPr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DAE12" w14:textId="53BA8DA0" w:rsidR="00D14FE8" w:rsidRPr="00AF6728" w:rsidRDefault="00D14FE8" w:rsidP="00B643A5">
            <w:pPr>
              <w:rPr>
                <w:sz w:val="22"/>
                <w:szCs w:val="22"/>
              </w:rPr>
            </w:pPr>
            <w:r w:rsidRPr="00AF6728">
              <w:rPr>
                <w:sz w:val="22"/>
                <w:szCs w:val="22"/>
              </w:rPr>
              <w:t>Ann-Sofie Alm (M)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7728D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240DF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F86F4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8F8C0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B9F20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467C1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D2018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50F69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D0F0E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752BF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E27E0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4DF48" w14:textId="2329470D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1161" w:rsidRPr="00AF6728" w14:paraId="51CC4C02" w14:textId="77777777" w:rsidTr="00A673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9" w:type="dxa"/>
        </w:trPr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CD5CB" w14:textId="36ADB614" w:rsidR="00D14FE8" w:rsidRPr="00AF6728" w:rsidRDefault="00D14FE8" w:rsidP="00B643A5">
            <w:pPr>
              <w:rPr>
                <w:sz w:val="22"/>
                <w:szCs w:val="22"/>
              </w:rPr>
            </w:pPr>
            <w:r w:rsidRPr="00AF6728">
              <w:rPr>
                <w:sz w:val="22"/>
                <w:szCs w:val="22"/>
              </w:rPr>
              <w:t>Monika Lövgren (SD)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2A039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99422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4A5A1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3040D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F5C96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FB5B2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A20EB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D9424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8E878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B27B3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ECB47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24275" w14:textId="612ACDB6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1161" w:rsidRPr="00AF6728" w14:paraId="1CC45953" w14:textId="77777777" w:rsidTr="00A673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9" w:type="dxa"/>
        </w:trPr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CC9D6" w14:textId="4E7C4A92" w:rsidR="00D14FE8" w:rsidRPr="00AF6728" w:rsidRDefault="00D14FE8" w:rsidP="00B643A5">
            <w:pPr>
              <w:rPr>
                <w:sz w:val="22"/>
                <w:szCs w:val="22"/>
              </w:rPr>
            </w:pPr>
            <w:r w:rsidRPr="00AF6728">
              <w:rPr>
                <w:sz w:val="22"/>
                <w:szCs w:val="22"/>
              </w:rPr>
              <w:t>Jörgen Grubb (SD)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1183B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B73EA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AA1BC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B9F4F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B76D6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AC11C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F596A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6164B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20C78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52D89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0C7B8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BD4ED" w14:textId="50CF4403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1161" w:rsidRPr="00AF6728" w14:paraId="35426D56" w14:textId="77777777" w:rsidTr="00A673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9" w:type="dxa"/>
        </w:trPr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0C184" w14:textId="2860E173" w:rsidR="00D14FE8" w:rsidRPr="00AF6728" w:rsidRDefault="00D14FE8" w:rsidP="00B643A5">
            <w:pPr>
              <w:rPr>
                <w:sz w:val="22"/>
                <w:szCs w:val="22"/>
              </w:rPr>
            </w:pPr>
            <w:r w:rsidRPr="00AF6728">
              <w:rPr>
                <w:sz w:val="22"/>
                <w:szCs w:val="22"/>
              </w:rPr>
              <w:t>Allan Widman (L)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C3661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F292A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B08E6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134D3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45142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DF2D8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A2634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88A08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43963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A54C4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2E030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F1702" w14:textId="20C2CB41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1161" w:rsidRPr="00AF6728" w14:paraId="3BBDD6FB" w14:textId="77777777" w:rsidTr="00A673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9" w:type="dxa"/>
        </w:trPr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C6CE1" w14:textId="01713551" w:rsidR="00D14FE8" w:rsidRPr="00AF6728" w:rsidRDefault="00D14FE8" w:rsidP="00B643A5">
            <w:pPr>
              <w:rPr>
                <w:sz w:val="22"/>
                <w:szCs w:val="22"/>
              </w:rPr>
            </w:pPr>
            <w:r w:rsidRPr="00AF6728">
              <w:rPr>
                <w:sz w:val="22"/>
                <w:szCs w:val="22"/>
              </w:rPr>
              <w:t>Nina Lundström (L)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FE4E1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C80DA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80170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C0226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B4B30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0530C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EA856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CAED4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BCEB6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5F1D7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B70C9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E6537" w14:textId="4BD95C1F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1161" w:rsidRPr="00AF6728" w14:paraId="7EF2B0CB" w14:textId="77777777" w:rsidTr="00A673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9" w:type="dxa"/>
        </w:trPr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FB139" w14:textId="6F4B0AF2" w:rsidR="00D14FE8" w:rsidRPr="00AF6728" w:rsidRDefault="00D14FE8" w:rsidP="00B643A5">
            <w:pPr>
              <w:rPr>
                <w:sz w:val="22"/>
                <w:szCs w:val="22"/>
              </w:rPr>
            </w:pPr>
            <w:r w:rsidRPr="00AF6728">
              <w:rPr>
                <w:sz w:val="22"/>
                <w:szCs w:val="22"/>
              </w:rPr>
              <w:t>Anna Sibinska (MP)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C205F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2B707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44B34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5E48E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DED30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0F67E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D387D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CB880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EDCF7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FE118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B4F2E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2A28B" w14:textId="52EEF64F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1161" w:rsidRPr="00AF6728" w14:paraId="106D14C3" w14:textId="77777777" w:rsidTr="00A673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9" w:type="dxa"/>
        </w:trPr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371CA" w14:textId="08CC366D" w:rsidR="00D14FE8" w:rsidRPr="00AF6728" w:rsidRDefault="00D14FE8" w:rsidP="000F6BD9">
            <w:pPr>
              <w:rPr>
                <w:sz w:val="22"/>
                <w:szCs w:val="22"/>
              </w:rPr>
            </w:pPr>
            <w:r w:rsidRPr="00AF6728">
              <w:rPr>
                <w:sz w:val="22"/>
                <w:szCs w:val="22"/>
              </w:rPr>
              <w:t>Per Schöldberg (C)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0B3C8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DC8F0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26B64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EAAC0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97644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B0BD5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1D142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59383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8EDD1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853F9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A6AC6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E303B" w14:textId="2E9C3818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1161" w:rsidRPr="00AF6728" w14:paraId="03FB8535" w14:textId="77777777" w:rsidTr="00A673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9" w:type="dxa"/>
        </w:trPr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BF6C4" w14:textId="6F879C68" w:rsidR="00D14FE8" w:rsidRPr="00AF6728" w:rsidRDefault="00D14FE8" w:rsidP="00B643A5">
            <w:pPr>
              <w:rPr>
                <w:sz w:val="22"/>
                <w:szCs w:val="22"/>
              </w:rPr>
            </w:pPr>
            <w:r w:rsidRPr="00AF6728">
              <w:rPr>
                <w:sz w:val="22"/>
                <w:szCs w:val="22"/>
              </w:rPr>
              <w:t>Ali Esbati (V)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9D2A0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1F98C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F5D42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967F2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586E2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44906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21225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EDA4D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9A16E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AA31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7DA3C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838E6" w14:textId="0824CD6F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1161" w:rsidRPr="00AF6728" w14:paraId="16CFA091" w14:textId="77777777" w:rsidTr="00A673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9" w:type="dxa"/>
        </w:trPr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BD30B" w14:textId="5B31C613" w:rsidR="00D14FE8" w:rsidRPr="00AF6728" w:rsidRDefault="00D14FE8" w:rsidP="00996BF6">
            <w:pPr>
              <w:rPr>
                <w:sz w:val="22"/>
                <w:szCs w:val="22"/>
              </w:rPr>
            </w:pPr>
            <w:r w:rsidRPr="00AF6728">
              <w:rPr>
                <w:sz w:val="22"/>
                <w:szCs w:val="22"/>
              </w:rPr>
              <w:t>Andreas Carlson (KD)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AF00C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7DE70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D65F9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DE1E4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FB8E7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53DEE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575EF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9F438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ACA21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94042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30FE0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4D36B" w14:textId="45CD1E29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1161" w:rsidRPr="00AF6728" w14:paraId="58ACBCBF" w14:textId="77777777" w:rsidTr="00A673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9" w:type="dxa"/>
        </w:trPr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88A71" w14:textId="27540441" w:rsidR="00D14FE8" w:rsidRPr="00AF6728" w:rsidRDefault="00D14FE8" w:rsidP="00B643A5">
            <w:pPr>
              <w:rPr>
                <w:sz w:val="22"/>
                <w:szCs w:val="22"/>
              </w:rPr>
            </w:pPr>
            <w:r w:rsidRPr="00AF6728">
              <w:rPr>
                <w:sz w:val="22"/>
                <w:szCs w:val="22"/>
              </w:rPr>
              <w:t>Mikael Oscarsson (KD)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8D8D8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39F74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8D579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23C80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7E785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9BE3F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44410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3F719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B5964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12CF6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6DF31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AA9B1" w14:textId="58AEBCAB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1161" w:rsidRPr="00AF6728" w14:paraId="579F403C" w14:textId="77777777" w:rsidTr="00A673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9" w:type="dxa"/>
        </w:trPr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CDF02" w14:textId="01E4DABB" w:rsidR="00D14FE8" w:rsidRPr="00AF6728" w:rsidRDefault="00D14FE8" w:rsidP="00B643A5">
            <w:pPr>
              <w:rPr>
                <w:sz w:val="22"/>
                <w:szCs w:val="22"/>
              </w:rPr>
            </w:pPr>
            <w:r w:rsidRPr="00AF6728">
              <w:rPr>
                <w:sz w:val="22"/>
                <w:szCs w:val="22"/>
              </w:rPr>
              <w:t>Björn Wiechel (S)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E4E6C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35209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F0413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C40D1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F6BC5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60FDF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BDDC4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7766F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725B7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EA975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7D9E3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2792C" w14:textId="3EB806EC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1161" w:rsidRPr="00AF6728" w14:paraId="112F8695" w14:textId="77777777" w:rsidTr="00A673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9" w:type="dxa"/>
        </w:trPr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7FDDF" w14:textId="371D1F41" w:rsidR="00D14FE8" w:rsidRPr="00AF6728" w:rsidRDefault="00D14FE8" w:rsidP="00B643A5">
            <w:pPr>
              <w:rPr>
                <w:sz w:val="22"/>
                <w:szCs w:val="22"/>
              </w:rPr>
            </w:pPr>
            <w:r w:rsidRPr="00AF6728">
              <w:rPr>
                <w:sz w:val="22"/>
                <w:szCs w:val="22"/>
              </w:rPr>
              <w:t>Kalle Olsson (S)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089AD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E7535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35769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D12DE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97936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BC6AF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21F03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C7E3F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40DA8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CA68B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E0B65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C3D7B" w14:textId="711E4380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1161" w:rsidRPr="00AF6728" w14:paraId="3EF2D0C4" w14:textId="77777777" w:rsidTr="00A673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9" w:type="dxa"/>
        </w:trPr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D53A2" w14:textId="0AA720DB" w:rsidR="00D14FE8" w:rsidRPr="00AF6728" w:rsidRDefault="00D14FE8" w:rsidP="00B643A5">
            <w:pPr>
              <w:rPr>
                <w:sz w:val="22"/>
                <w:szCs w:val="22"/>
              </w:rPr>
            </w:pPr>
            <w:r w:rsidRPr="00AF6728">
              <w:rPr>
                <w:sz w:val="22"/>
                <w:szCs w:val="22"/>
              </w:rPr>
              <w:t>Göran Lindell (C)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FDBCD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03A69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DC069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B5622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435F5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6EF85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F69ED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F942B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4251E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0AE2A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658ED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12485" w14:textId="29561CE9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1161" w:rsidRPr="00AF6728" w14:paraId="54299993" w14:textId="77777777" w:rsidTr="00A673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9" w:type="dxa"/>
        </w:trPr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AD0FF" w14:textId="34E0867B" w:rsidR="00D14FE8" w:rsidRPr="00AF6728" w:rsidRDefault="00D14FE8" w:rsidP="00B643A5">
            <w:pPr>
              <w:rPr>
                <w:sz w:val="22"/>
                <w:szCs w:val="22"/>
              </w:rPr>
            </w:pPr>
            <w:r w:rsidRPr="00AF6728">
              <w:rPr>
                <w:sz w:val="22"/>
                <w:szCs w:val="22"/>
              </w:rPr>
              <w:t>Fredrik Stenberg (S)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0E804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1E27A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A5A6E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C0E51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E29E5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A0251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7CC3E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3592A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076CC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A6872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5AC76" w14:textId="77777777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12232" w14:textId="1306380C" w:rsidR="00D14FE8" w:rsidRPr="00AF6728" w:rsidRDefault="00D14FE8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1161" w:rsidRPr="00FA7B93" w14:paraId="657D113A" w14:textId="77777777" w:rsidTr="00A673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321" w:type="dxa"/>
            <w:gridSpan w:val="2"/>
          </w:tcPr>
          <w:p w14:paraId="68DA3651" w14:textId="77777777" w:rsidR="00BF6D6B" w:rsidRPr="00FA7B93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 w:rsidRPr="00FA7B93">
              <w:rPr>
                <w:sz w:val="16"/>
                <w:szCs w:val="16"/>
              </w:rPr>
              <w:t>N = Närvarande</w:t>
            </w:r>
          </w:p>
        </w:tc>
        <w:tc>
          <w:tcPr>
            <w:tcW w:w="5610" w:type="dxa"/>
            <w:gridSpan w:val="13"/>
          </w:tcPr>
          <w:p w14:paraId="1662C06F" w14:textId="77777777" w:rsidR="00BF6D6B" w:rsidRPr="00FA7B93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 w:rsidRPr="00FA7B93">
              <w:rPr>
                <w:sz w:val="16"/>
                <w:szCs w:val="16"/>
              </w:rPr>
              <w:t>x = ledamöter som deltagit i handläggningen</w:t>
            </w:r>
          </w:p>
        </w:tc>
      </w:tr>
      <w:tr w:rsidR="00BF1161" w:rsidRPr="00FA7B93" w14:paraId="556EB43C" w14:textId="77777777" w:rsidTr="00A673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321" w:type="dxa"/>
            <w:gridSpan w:val="2"/>
          </w:tcPr>
          <w:p w14:paraId="0A0AD309" w14:textId="77777777" w:rsidR="00BF6D6B" w:rsidRPr="00FA7B93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 w:rsidRPr="00FA7B93">
              <w:rPr>
                <w:sz w:val="16"/>
                <w:szCs w:val="16"/>
              </w:rPr>
              <w:t>V = Votering</w:t>
            </w:r>
          </w:p>
        </w:tc>
        <w:tc>
          <w:tcPr>
            <w:tcW w:w="5610" w:type="dxa"/>
            <w:gridSpan w:val="13"/>
          </w:tcPr>
          <w:p w14:paraId="5C4EC880" w14:textId="77777777" w:rsidR="00BF6D6B" w:rsidRPr="00FA7B93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 w:rsidRPr="00FA7B93">
              <w:rPr>
                <w:sz w:val="16"/>
                <w:szCs w:val="16"/>
              </w:rPr>
              <w:t>o = ledamöter som härutöver har varit närvarande</w:t>
            </w:r>
          </w:p>
        </w:tc>
      </w:tr>
      <w:tr w:rsidR="00BF1161" w:rsidRPr="00FA7B93" w14:paraId="6F6CAD0E" w14:textId="77777777" w:rsidTr="00A673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321" w:type="dxa"/>
            <w:gridSpan w:val="2"/>
          </w:tcPr>
          <w:p w14:paraId="122DD425" w14:textId="77777777" w:rsidR="00A42D91" w:rsidRPr="00FA7B93" w:rsidRDefault="00A42D91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610" w:type="dxa"/>
            <w:gridSpan w:val="13"/>
          </w:tcPr>
          <w:p w14:paraId="03304FA9" w14:textId="69F2E1B3" w:rsidR="00A42D91" w:rsidRPr="00FA7B93" w:rsidRDefault="00A42D91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 w:rsidRPr="00FA7B93">
              <w:rPr>
                <w:sz w:val="16"/>
                <w:szCs w:val="16"/>
              </w:rPr>
              <w:t xml:space="preserve">U = ledamöter som varit uppkopplade per </w:t>
            </w:r>
            <w:r w:rsidR="007F200C">
              <w:rPr>
                <w:sz w:val="16"/>
                <w:szCs w:val="16"/>
              </w:rPr>
              <w:t>videolänk</w:t>
            </w:r>
          </w:p>
        </w:tc>
      </w:tr>
    </w:tbl>
    <w:p w14:paraId="40538328" w14:textId="77777777" w:rsidR="004F680C" w:rsidRPr="00AF6728" w:rsidRDefault="004F680C" w:rsidP="004D3C14">
      <w:pPr>
        <w:rPr>
          <w:sz w:val="22"/>
          <w:szCs w:val="22"/>
        </w:rPr>
      </w:pPr>
    </w:p>
    <w:sectPr w:rsidR="004F680C" w:rsidRPr="00AF6728" w:rsidSect="000354BB">
      <w:pgSz w:w="11906" w:h="16838" w:code="9"/>
      <w:pgMar w:top="567" w:right="1134" w:bottom="709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54AD35CD"/>
    <w:multiLevelType w:val="hybridMultilevel"/>
    <w:tmpl w:val="938001B4"/>
    <w:lvl w:ilvl="0" w:tplc="00620D9C">
      <w:start w:val="12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373A1B"/>
    <w:multiLevelType w:val="hybridMultilevel"/>
    <w:tmpl w:val="CCB49F9C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51B0"/>
    <w:rsid w:val="000010EA"/>
    <w:rsid w:val="0000272A"/>
    <w:rsid w:val="000071EC"/>
    <w:rsid w:val="0000744F"/>
    <w:rsid w:val="00012D39"/>
    <w:rsid w:val="0003470E"/>
    <w:rsid w:val="000354BB"/>
    <w:rsid w:val="00037EDF"/>
    <w:rsid w:val="00063955"/>
    <w:rsid w:val="000700C4"/>
    <w:rsid w:val="00071F12"/>
    <w:rsid w:val="00085032"/>
    <w:rsid w:val="000A10F5"/>
    <w:rsid w:val="000A4BCF"/>
    <w:rsid w:val="000B7C05"/>
    <w:rsid w:val="000D490A"/>
    <w:rsid w:val="000D4D83"/>
    <w:rsid w:val="000F6BD9"/>
    <w:rsid w:val="0010169A"/>
    <w:rsid w:val="00124FF5"/>
    <w:rsid w:val="00133B7E"/>
    <w:rsid w:val="00161AA6"/>
    <w:rsid w:val="0017101D"/>
    <w:rsid w:val="00184ED2"/>
    <w:rsid w:val="001A1578"/>
    <w:rsid w:val="001C1C54"/>
    <w:rsid w:val="001E1FAC"/>
    <w:rsid w:val="002174A8"/>
    <w:rsid w:val="00236938"/>
    <w:rsid w:val="002373C0"/>
    <w:rsid w:val="002544E0"/>
    <w:rsid w:val="002567BC"/>
    <w:rsid w:val="002624FF"/>
    <w:rsid w:val="00272D4A"/>
    <w:rsid w:val="00275CD2"/>
    <w:rsid w:val="00296D10"/>
    <w:rsid w:val="002B51DB"/>
    <w:rsid w:val="002D2AB5"/>
    <w:rsid w:val="002E21F0"/>
    <w:rsid w:val="002F284C"/>
    <w:rsid w:val="002F431F"/>
    <w:rsid w:val="00311BCD"/>
    <w:rsid w:val="003358D3"/>
    <w:rsid w:val="00354911"/>
    <w:rsid w:val="00360479"/>
    <w:rsid w:val="0037253F"/>
    <w:rsid w:val="003838E5"/>
    <w:rsid w:val="00387D5E"/>
    <w:rsid w:val="00394192"/>
    <w:rsid w:val="003952A4"/>
    <w:rsid w:val="0039591D"/>
    <w:rsid w:val="003A48EB"/>
    <w:rsid w:val="003A729A"/>
    <w:rsid w:val="003B5212"/>
    <w:rsid w:val="003C56B3"/>
    <w:rsid w:val="003C5BC6"/>
    <w:rsid w:val="003C7CCD"/>
    <w:rsid w:val="003E3027"/>
    <w:rsid w:val="00412359"/>
    <w:rsid w:val="0041580F"/>
    <w:rsid w:val="004206DB"/>
    <w:rsid w:val="00441D31"/>
    <w:rsid w:val="00444591"/>
    <w:rsid w:val="00446353"/>
    <w:rsid w:val="00447EF1"/>
    <w:rsid w:val="00477C9F"/>
    <w:rsid w:val="004975CD"/>
    <w:rsid w:val="004B6D8F"/>
    <w:rsid w:val="004C5D4F"/>
    <w:rsid w:val="004D3C14"/>
    <w:rsid w:val="004F1B55"/>
    <w:rsid w:val="004F680C"/>
    <w:rsid w:val="0050040F"/>
    <w:rsid w:val="00502075"/>
    <w:rsid w:val="005108E6"/>
    <w:rsid w:val="0056116B"/>
    <w:rsid w:val="00581568"/>
    <w:rsid w:val="00593381"/>
    <w:rsid w:val="005A11CA"/>
    <w:rsid w:val="005C0DF6"/>
    <w:rsid w:val="005C1541"/>
    <w:rsid w:val="005C2B83"/>
    <w:rsid w:val="005C2F5F"/>
    <w:rsid w:val="005C52AA"/>
    <w:rsid w:val="005D1292"/>
    <w:rsid w:val="005E28B9"/>
    <w:rsid w:val="005E439C"/>
    <w:rsid w:val="006009F3"/>
    <w:rsid w:val="00604F85"/>
    <w:rsid w:val="0061525C"/>
    <w:rsid w:val="006308F9"/>
    <w:rsid w:val="00685932"/>
    <w:rsid w:val="00686F0E"/>
    <w:rsid w:val="006A04A6"/>
    <w:rsid w:val="006A511D"/>
    <w:rsid w:val="006B7B0C"/>
    <w:rsid w:val="006C21FA"/>
    <w:rsid w:val="006C7C96"/>
    <w:rsid w:val="006D3126"/>
    <w:rsid w:val="00704493"/>
    <w:rsid w:val="00714434"/>
    <w:rsid w:val="00723D66"/>
    <w:rsid w:val="00724418"/>
    <w:rsid w:val="00726EE5"/>
    <w:rsid w:val="00733DA1"/>
    <w:rsid w:val="007340AC"/>
    <w:rsid w:val="00750FF0"/>
    <w:rsid w:val="00767BDA"/>
    <w:rsid w:val="00786139"/>
    <w:rsid w:val="0078788A"/>
    <w:rsid w:val="007C4F96"/>
    <w:rsid w:val="007F200C"/>
    <w:rsid w:val="007F6B0D"/>
    <w:rsid w:val="00800117"/>
    <w:rsid w:val="00834B38"/>
    <w:rsid w:val="00846DEA"/>
    <w:rsid w:val="008557FA"/>
    <w:rsid w:val="0085708B"/>
    <w:rsid w:val="00865400"/>
    <w:rsid w:val="008808A5"/>
    <w:rsid w:val="008A19DE"/>
    <w:rsid w:val="008E1F3B"/>
    <w:rsid w:val="008E7C65"/>
    <w:rsid w:val="008F4D68"/>
    <w:rsid w:val="00906C2D"/>
    <w:rsid w:val="00937BF3"/>
    <w:rsid w:val="00946978"/>
    <w:rsid w:val="00961365"/>
    <w:rsid w:val="0096348C"/>
    <w:rsid w:val="00973D8B"/>
    <w:rsid w:val="009815DB"/>
    <w:rsid w:val="00996BF6"/>
    <w:rsid w:val="009A68FE"/>
    <w:rsid w:val="009B0A01"/>
    <w:rsid w:val="009C3BE7"/>
    <w:rsid w:val="009C51B0"/>
    <w:rsid w:val="009D1BB5"/>
    <w:rsid w:val="009F61A0"/>
    <w:rsid w:val="009F6E99"/>
    <w:rsid w:val="00A258F2"/>
    <w:rsid w:val="00A37318"/>
    <w:rsid w:val="00A401A5"/>
    <w:rsid w:val="00A42D91"/>
    <w:rsid w:val="00A43D8E"/>
    <w:rsid w:val="00A67315"/>
    <w:rsid w:val="00A72A21"/>
    <w:rsid w:val="00A744C3"/>
    <w:rsid w:val="00A84DE6"/>
    <w:rsid w:val="00A9262A"/>
    <w:rsid w:val="00A939E3"/>
    <w:rsid w:val="00AA5BE7"/>
    <w:rsid w:val="00AA6D5F"/>
    <w:rsid w:val="00AB7155"/>
    <w:rsid w:val="00AC0F54"/>
    <w:rsid w:val="00AF6728"/>
    <w:rsid w:val="00AF7C8D"/>
    <w:rsid w:val="00B15788"/>
    <w:rsid w:val="00B270F4"/>
    <w:rsid w:val="00B377A9"/>
    <w:rsid w:val="00B54D41"/>
    <w:rsid w:val="00B6400E"/>
    <w:rsid w:val="00B64A91"/>
    <w:rsid w:val="00B7357B"/>
    <w:rsid w:val="00B801BB"/>
    <w:rsid w:val="00B80DFD"/>
    <w:rsid w:val="00B91040"/>
    <w:rsid w:val="00B9203B"/>
    <w:rsid w:val="00BF1161"/>
    <w:rsid w:val="00BF6D6B"/>
    <w:rsid w:val="00C35889"/>
    <w:rsid w:val="00C54B79"/>
    <w:rsid w:val="00C85269"/>
    <w:rsid w:val="00C919F3"/>
    <w:rsid w:val="00C92589"/>
    <w:rsid w:val="00C93236"/>
    <w:rsid w:val="00C95010"/>
    <w:rsid w:val="00CA39FE"/>
    <w:rsid w:val="00CB6A34"/>
    <w:rsid w:val="00D112EF"/>
    <w:rsid w:val="00D14FE8"/>
    <w:rsid w:val="00D42132"/>
    <w:rsid w:val="00D44270"/>
    <w:rsid w:val="00D46214"/>
    <w:rsid w:val="00D52626"/>
    <w:rsid w:val="00D67826"/>
    <w:rsid w:val="00D75985"/>
    <w:rsid w:val="00D93637"/>
    <w:rsid w:val="00D96F98"/>
    <w:rsid w:val="00D97E03"/>
    <w:rsid w:val="00DC267D"/>
    <w:rsid w:val="00DC58D9"/>
    <w:rsid w:val="00DD2E3A"/>
    <w:rsid w:val="00DD7DC3"/>
    <w:rsid w:val="00DF0602"/>
    <w:rsid w:val="00E10451"/>
    <w:rsid w:val="00E15F85"/>
    <w:rsid w:val="00E33857"/>
    <w:rsid w:val="00E45D77"/>
    <w:rsid w:val="00E623F6"/>
    <w:rsid w:val="00E64890"/>
    <w:rsid w:val="00E67EBA"/>
    <w:rsid w:val="00E75E7F"/>
    <w:rsid w:val="00E846A8"/>
    <w:rsid w:val="00E916EA"/>
    <w:rsid w:val="00E92A77"/>
    <w:rsid w:val="00EA5A23"/>
    <w:rsid w:val="00EA7B53"/>
    <w:rsid w:val="00EB29F3"/>
    <w:rsid w:val="00EC56CB"/>
    <w:rsid w:val="00EC735D"/>
    <w:rsid w:val="00EF27C4"/>
    <w:rsid w:val="00F064EF"/>
    <w:rsid w:val="00F70370"/>
    <w:rsid w:val="00F97E87"/>
    <w:rsid w:val="00FA384F"/>
    <w:rsid w:val="00FA7B93"/>
    <w:rsid w:val="00FB24C2"/>
    <w:rsid w:val="00FD1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53800B"/>
  <w15:chartTrackingRefBased/>
  <w15:docId w15:val="{5F862FA8-C3EF-4A0D-A53C-63582918E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styleId="Liststycke">
    <w:name w:val="List Paragraph"/>
    <w:basedOn w:val="Normal"/>
    <w:uiPriority w:val="34"/>
    <w:qFormat/>
    <w:rsid w:val="00A72A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2CC4DEB-9C1E-47B2-B17D-65E849EE826A}">
  <ds:schemaRefs>
    <ds:schemaRef ds:uri="http://purl.org/dc/elements/1.1/"/>
    <ds:schemaRef ds:uri="http://schemas.openxmlformats.org/package/2006/metadata/core-properties"/>
    <ds:schemaRef ds:uri="http://purl.org/dc/terms/"/>
    <ds:schemaRef ds:uri="http://www.w3.org/XML/1998/namespace"/>
    <ds:schemaRef ds:uri="http://schemas.microsoft.com/office/infopath/2007/PartnerControls"/>
    <ds:schemaRef ds:uri="http://schemas.microsoft.com/office/2006/documentManagement/types"/>
    <ds:schemaRef ds:uri="60e4b847-d454-401e-b238-4117b4f1204c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</Template>
  <TotalTime>1</TotalTime>
  <Pages>2</Pages>
  <Words>397</Words>
  <Characters>2844</Characters>
  <Application>Microsoft Office Word</Application>
  <DocSecurity>0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Marilena Cottone</cp:lastModifiedBy>
  <cp:revision>4</cp:revision>
  <cp:lastPrinted>2020-06-02T15:16:00Z</cp:lastPrinted>
  <dcterms:created xsi:type="dcterms:W3CDTF">2020-07-02T12:44:00Z</dcterms:created>
  <dcterms:modified xsi:type="dcterms:W3CDTF">2020-07-02T12:55:00Z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