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7BA3F8" w14:textId="77777777">
      <w:pPr>
        <w:pStyle w:val="Normalutanindragellerluft"/>
      </w:pPr>
      <w:r>
        <w:t xml:space="preserve"> </w:t>
      </w:r>
    </w:p>
    <w:sdt>
      <w:sdtPr>
        <w:alias w:val="CC_Boilerplate_4"/>
        <w:tag w:val="CC_Boilerplate_4"/>
        <w:id w:val="-1644581176"/>
        <w:lock w:val="sdtLocked"/>
        <w:placeholder>
          <w:docPart w:val="7772F4EAD5304F82B705D6FB7292519C"/>
        </w:placeholder>
        <w15:appearance w15:val="hidden"/>
        <w:text/>
      </w:sdtPr>
      <w:sdtEndPr/>
      <w:sdtContent>
        <w:p w:rsidR="00AF30DD" w:rsidP="00CC4C93" w:rsidRDefault="00AF30DD" w14:paraId="197BA3F9" w14:textId="77777777">
          <w:pPr>
            <w:pStyle w:val="Rubrik1"/>
          </w:pPr>
          <w:r>
            <w:t>Förslag till riksdagsbeslut</w:t>
          </w:r>
        </w:p>
      </w:sdtContent>
    </w:sdt>
    <w:sdt>
      <w:sdtPr>
        <w:alias w:val="Yrkande 1"/>
        <w:tag w:val="f1ff0f25-b63d-4480-a761-4c6979cc9495"/>
        <w:id w:val="2033685119"/>
        <w:lock w:val="sdtLocked"/>
      </w:sdtPr>
      <w:sdtEndPr/>
      <w:sdtContent>
        <w:p w:rsidR="00343245" w:rsidRDefault="00C41366" w14:paraId="197BA3FA" w14:textId="77777777">
          <w:pPr>
            <w:pStyle w:val="Frslagstext"/>
          </w:pPr>
          <w:r>
            <w:t>Riksdagen ställer sig bakom det som anförs i motionen om att livsduglighetskriteriet ska anpassas efter den medicinska utvecklingen genom att det alltid ska finnas minst två veckors marginal från det tidigast födda överlevande barnet till den senast godkända tidpunkten för abort och tillkännager detta för regeringen.</w:t>
          </w:r>
        </w:p>
      </w:sdtContent>
    </w:sdt>
    <w:sdt>
      <w:sdtPr>
        <w:alias w:val="Yrkande 2"/>
        <w:tag w:val="af5bd9a4-5b4c-4fab-8089-220be7bd6372"/>
        <w:id w:val="1649854568"/>
        <w:lock w:val="sdtLocked"/>
      </w:sdtPr>
      <w:sdtEndPr/>
      <w:sdtContent>
        <w:p w:rsidR="00343245" w:rsidRDefault="00C41366" w14:paraId="197BA3FB" w14:textId="3E75B35F">
          <w:pPr>
            <w:pStyle w:val="Frslagstext"/>
          </w:pPr>
          <w:r>
            <w:t>Riksdagen ställer sig bakom det som anförs i motionen om att dagens praxis för godkännande av sena aborter ska ändras så att inga aborter godkänns efter graviditetsvecka 19 annat än om fostret är så allvarligt skadat att det inte bedöms kunna överleva utanför livmodern, och riksdagen tillkännager detta för regeringen.</w:t>
          </w:r>
        </w:p>
      </w:sdtContent>
    </w:sdt>
    <w:sdt>
      <w:sdtPr>
        <w:alias w:val="Yrkande 3"/>
        <w:tag w:val="f4b5aba8-cd4d-4409-aad6-634588febff8"/>
        <w:id w:val="-1286740486"/>
        <w:lock w:val="sdtLocked"/>
      </w:sdtPr>
      <w:sdtEndPr/>
      <w:sdtContent>
        <w:p w:rsidR="00343245" w:rsidRDefault="00C41366" w14:paraId="197BA3FC" w14:textId="77777777">
          <w:pPr>
            <w:pStyle w:val="Frslagstext"/>
          </w:pPr>
          <w:r>
            <w:t>Riksdagen ställer sig bakom det som anförs i motionen om att om en graviditet måste avbrytas efter graviditetsvecka 19 på grund av att mammans liv är i fara, ska målsättningen vara att rädda livet på både barn och moder enligt de riktlinjer som gäller för livsuppehållande behandling vid spontan förlossning vid samma tidpunkt och tillkännager detta för regeringen.</w:t>
          </w:r>
        </w:p>
      </w:sdtContent>
    </w:sdt>
    <w:p w:rsidR="00AF30DD" w:rsidP="00AF30DD" w:rsidRDefault="000156D9" w14:paraId="197BA3FD" w14:textId="77777777">
      <w:pPr>
        <w:pStyle w:val="Rubrik1"/>
      </w:pPr>
      <w:bookmarkStart w:name="MotionsStart" w:id="0"/>
      <w:bookmarkEnd w:id="0"/>
      <w:r>
        <w:lastRenderedPageBreak/>
        <w:t>Motivering</w:t>
      </w:r>
    </w:p>
    <w:p w:rsidR="0022140B" w:rsidP="0022140B" w:rsidRDefault="0022140B" w14:paraId="197BA3FE" w14:textId="77777777">
      <w:pPr>
        <w:pStyle w:val="Normalutanindragellerluft"/>
      </w:pPr>
      <w:r>
        <w:t>Vid dagens abortlagstiftning är det kvinnan som själv avgör om hon vill göra abort fram till graviditetsvecka 18. För abort efter vecka 18 ska det finnas synnerliga skäl och 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w:t>
      </w:r>
    </w:p>
    <w:p w:rsidR="0022140B" w:rsidP="0022140B" w:rsidRDefault="0022140B" w14:paraId="197BA3FF" w14:textId="77777777">
      <w:pPr>
        <w:pStyle w:val="Normalutanindragellerluft"/>
      </w:pPr>
      <w:r>
        <w:lastRenderedPageBreak/>
        <w:t xml:space="preserve">Att det tillämpas en övre gräns 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Enligt en stor svensk studie som letts av professor Karel </w:t>
      </w:r>
      <w:proofErr w:type="spellStart"/>
      <w:r>
        <w:t>Maršál</w:t>
      </w:r>
      <w:proofErr w:type="spellEnd"/>
      <w:r>
        <w:t>, presenterades det i ett pressmeddelande från Lunds universitet (2009-06-02) att av de extremt tidigt födda i Sverige som vårdades på en neonatal intensivvårdsavdelning överlevde så mycket som 26 procent av barnen som förlösts vecka 22. Därför förefaller det utom allt försvar att vi fortfarande har en praxis där aborter kan godkännas upp till vecka 22.</w:t>
      </w:r>
    </w:p>
    <w:p w:rsidR="0022140B" w:rsidP="0022140B" w:rsidRDefault="0022140B" w14:paraId="197BA400" w14:textId="77777777">
      <w:pPr>
        <w:pStyle w:val="Normalutanindragellerluft"/>
      </w:pPr>
    </w:p>
    <w:p w:rsidR="0022140B" w:rsidP="0022140B" w:rsidRDefault="0022140B" w14:paraId="197BA401" w14:textId="1D0ACA77">
      <w:pPr>
        <w:pStyle w:val="Normalutanindragellerluft"/>
      </w:pPr>
      <w:r>
        <w:lastRenderedPageBreak/>
        <w:t>År 201</w:t>
      </w:r>
      <w:r w:rsidR="00A97422">
        <w:t>0 genomfördes 410</w:t>
      </w:r>
      <w:r>
        <w:t xml:space="preserve"> aborter mellan vecka 18 och 22 (aborter 2014, Socialstyrelsen). Av dessa aborter genomfördes 93 stycken mellan vecka 21 och 22 där 41 av dem berodde på sociala skäl där man får anta att dessa foster var fullt friska. Detta enligt uppgifter från riksdagens utredningstjänst (RUT dnr 2011:936 och 1404). Under samma tidpunkt genomfördes 51 aborter med fosters</w:t>
      </w:r>
      <w:r w:rsidR="00EF1151">
        <w:t>kada som skäl där till exempel D</w:t>
      </w:r>
      <w:r>
        <w:t>owns syndrom kan vara ett skäl men inte alls behöver ha någon betydelse för fostrets livsduglighet. Det finns nämligen inga kriterier för graden av allvar i fosterskador utan det som avgör är föräldrarnas upplevelse av att kunna ta hand om barnet (RUT dnr 2011:936).</w:t>
      </w:r>
    </w:p>
    <w:p w:rsidR="0022140B" w:rsidP="0022140B" w:rsidRDefault="0022140B" w14:paraId="197BA402" w14:textId="77777777">
      <w:pPr>
        <w:pStyle w:val="Normalutanindragellerluft"/>
      </w:pPr>
      <w:r>
        <w:t>Mot bakgrund av att barn kunnat räddas till livet som förlösts i vecka 21 är det svårt att dra någon annan slutsats än att det idag görs sena aborter av fullt livsdugliga foster, där en del av fostren mellan vecka 21 och 22 hade kunnat överleva utanför livmodern om de hade fått vård. Detta är naturligtvis oacceptabelt och går i direkt strid mot Sveriges lagstiftning som klart stipulerar att inga aborter får göras på foster som antas vara livsdugliga. Livsduglighetskriteriet finns för att gränsen ska anpassas efter verkligheten, men dagens praxis har inte anpassats efter den medicinska utvecklingen.</w:t>
      </w:r>
    </w:p>
    <w:p w:rsidR="0022140B" w:rsidP="0022140B" w:rsidRDefault="0022140B" w14:paraId="197BA403" w14:textId="77777777">
      <w:pPr>
        <w:pStyle w:val="Normalutanindragellerluft"/>
      </w:pPr>
      <w:r>
        <w:lastRenderedPageBreak/>
        <w:t>Vi vill se en praxis där det alltid finns två veckors marginal från det tidigast överlevande födda barnet och den senast godkända tidpunkten för abort. Detta skulle idag innebära en gräns där inga aborter görs efter 19 graviditetsveckor och 0 dagar, annat än om fostret är så allvarligt skadat att det bedöms inte kunna överleva utanför livmodern. Om graviditeten efter vecka 19 behöver avbrytas på grund av att mammans liv eller hälsa hotas ska man i möjligaste mån rädda livet på både barn och moder, såsom idag är praxis vid avbrytande av graviditet efter vecka 22.</w:t>
      </w:r>
    </w:p>
    <w:p w:rsidR="0022140B" w:rsidP="0022140B" w:rsidRDefault="0022140B" w14:paraId="197BA404" w14:textId="77777777">
      <w:pPr>
        <w:pStyle w:val="Normalutanindragellerluft"/>
      </w:pPr>
      <w:r>
        <w:t>Rapporter från barnmorskor i svensk media har också vittnat om att det finns stora skäl till förändringar i praxis vid sena aborter. Den 18 maj 2011 uttalade en sjuksköterska så här i Dagens medicin:</w:t>
      </w:r>
    </w:p>
    <w:p w:rsidR="0022140B" w:rsidP="0022140B" w:rsidRDefault="0022140B" w14:paraId="197BA405" w14:textId="77777777">
      <w:pPr>
        <w:pStyle w:val="Normalutanindragellerluft"/>
      </w:pPr>
    </w:p>
    <w:p w:rsidR="0022140B" w:rsidP="0022140B" w:rsidRDefault="0022140B" w14:paraId="197BA406" w14:textId="77777777">
      <w:pPr>
        <w:pStyle w:val="Normalutanindragellerluft"/>
      </w:pPr>
      <w:r>
        <w:t>Det känns fruktansvärt att låta fullt friska foster ligga och dö framför våra ögon, men vi kan ingenting göra. Eller rättare sagt: vi får inte göra någonting. I så fall bryter vi mot lagen.</w:t>
      </w:r>
    </w:p>
    <w:p w:rsidR="0022140B" w:rsidP="0022140B" w:rsidRDefault="0022140B" w14:paraId="197BA407" w14:textId="77777777">
      <w:pPr>
        <w:pStyle w:val="Normalutanindragellerluft"/>
      </w:pPr>
    </w:p>
    <w:p w:rsidR="00AF30DD" w:rsidP="0022140B" w:rsidRDefault="0022140B" w14:paraId="197BA408" w14:textId="7A8816B6">
      <w:pPr>
        <w:pStyle w:val="Normalutanindragellerluft"/>
      </w:pPr>
      <w:r>
        <w:t>Sjuksköterskan berättade att hon varit med om två fall senaste året, ett fall i vecka 18 och ett i vecka 22. Efter en rundringning av tidningen Dagen publicer</w:t>
      </w:r>
      <w:r w:rsidR="00EF1151">
        <w:t>ades en artikel den 25 maj 2011</w:t>
      </w:r>
      <w:bookmarkStart w:name="_GoBack" w:id="1"/>
      <w:bookmarkEnd w:id="1"/>
      <w:r>
        <w:t xml:space="preserve">, som sade att på nästan hälften av </w:t>
      </w:r>
      <w:r>
        <w:lastRenderedPageBreak/>
        <w:t>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Att foster lämnas att dö på detta vis i Sverige anser vi är fullständigt orimligt och det är djupt omänskligt att kvinnan, fostret och vårdpersonalen ska utsättas för detta obehag. Praxis för sena aborter måste ändras så att dessa situationer i största möjliga mån kan undvikas.</w:t>
      </w:r>
    </w:p>
    <w:sdt>
      <w:sdtPr>
        <w:rPr>
          <w:i/>
        </w:rPr>
        <w:alias w:val="CC_Underskrifter"/>
        <w:tag w:val="CC_Underskrifter"/>
        <w:id w:val="583496634"/>
        <w:lock w:val="sdtContentLocked"/>
        <w:placeholder>
          <w:docPart w:val="BB946F0E33414C85808D9F67AC41355A"/>
        </w:placeholder>
        <w15:appearance w15:val="hidden"/>
      </w:sdtPr>
      <w:sdtEndPr/>
      <w:sdtContent>
        <w:p w:rsidRPr="00ED19F0" w:rsidR="00865E70" w:rsidP="00D04956" w:rsidRDefault="00EF1151" w14:paraId="197BA4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Carina Herrstedt (SD)</w:t>
            </w:r>
          </w:p>
        </w:tc>
        <w:tc>
          <w:tcPr>
            <w:tcW w:w="50" w:type="pct"/>
            <w:vAlign w:val="bottom"/>
          </w:tcPr>
          <w:p>
            <w:pPr>
              <w:pStyle w:val="Underskrifter"/>
            </w:pPr>
            <w:r>
              <w:t>Sara-Lena Bjälkö (SD)</w:t>
            </w:r>
          </w:p>
        </w:tc>
      </w:tr>
    </w:tbl>
    <w:p w:rsidR="00847D13" w:rsidRDefault="00847D13" w14:paraId="197BA413" w14:textId="77777777"/>
    <w:sectPr w:rsidR="00847D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BA415" w14:textId="77777777" w:rsidR="008A14A5" w:rsidRDefault="008A14A5" w:rsidP="000C1CAD">
      <w:pPr>
        <w:spacing w:line="240" w:lineRule="auto"/>
      </w:pPr>
      <w:r>
        <w:separator/>
      </w:r>
    </w:p>
  </w:endnote>
  <w:endnote w:type="continuationSeparator" w:id="0">
    <w:p w14:paraId="197BA416" w14:textId="77777777" w:rsidR="008A14A5" w:rsidRDefault="008A1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BA4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115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BA421" w14:textId="77777777" w:rsidR="00ED59DE" w:rsidRDefault="00ED59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201509291814</w:instrText>
    </w:r>
    <w:r>
      <w:fldChar w:fldCharType="end"/>
    </w:r>
    <w:r>
      <w:instrText xml:space="preserve"> &gt; </w:instrText>
    </w:r>
    <w:r>
      <w:fldChar w:fldCharType="begin"/>
    </w:r>
    <w:r>
      <w:instrText xml:space="preserve"> PRINTDATE \@ "yyyyMMddHHmm" </w:instrText>
    </w:r>
    <w:r>
      <w:fldChar w:fldCharType="separate"/>
    </w:r>
    <w:r>
      <w:rPr>
        <w:noProof/>
      </w:rPr>
      <w:instrText>201510061039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10:39</w:instrText>
    </w:r>
    <w:r>
      <w:fldChar w:fldCharType="end"/>
    </w:r>
    <w:r>
      <w:instrText xml:space="preserve"> </w:instrText>
    </w:r>
    <w:r>
      <w:fldChar w:fldCharType="separate"/>
    </w:r>
    <w:r>
      <w:rPr>
        <w:noProof/>
      </w:rPr>
      <w:t>2015-10-06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BA413" w14:textId="77777777" w:rsidR="008A14A5" w:rsidRDefault="008A14A5" w:rsidP="000C1CAD">
      <w:pPr>
        <w:spacing w:line="240" w:lineRule="auto"/>
      </w:pPr>
      <w:r>
        <w:separator/>
      </w:r>
    </w:p>
  </w:footnote>
  <w:footnote w:type="continuationSeparator" w:id="0">
    <w:p w14:paraId="197BA414" w14:textId="77777777" w:rsidR="008A14A5" w:rsidRDefault="008A14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7BA4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1151" w14:paraId="197BA4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:2898</w:t>
        </w:r>
      </w:sdtContent>
    </w:sdt>
  </w:p>
  <w:p w:rsidR="00A42228" w:rsidP="00283E0F" w:rsidRDefault="00EF1151" w14:paraId="197BA41E"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22140B" w14:paraId="197BA41F" w14:textId="77777777">
        <w:pPr>
          <w:pStyle w:val="FSHRub2"/>
        </w:pPr>
        <w:r>
          <w:t>Ändrad praxis för sena aborter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97BA4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14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B2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40B"/>
    <w:rsid w:val="00223315"/>
    <w:rsid w:val="00223328"/>
    <w:rsid w:val="002257F5"/>
    <w:rsid w:val="0023042C"/>
    <w:rsid w:val="00233501"/>
    <w:rsid w:val="00237A4F"/>
    <w:rsid w:val="00237EA6"/>
    <w:rsid w:val="002477A3"/>
    <w:rsid w:val="0025148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24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06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AC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33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6E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7D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46C"/>
    <w:rsid w:val="007A3769"/>
    <w:rsid w:val="007A4BC1"/>
    <w:rsid w:val="007A50A4"/>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D13"/>
    <w:rsid w:val="00850645"/>
    <w:rsid w:val="008520FB"/>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4A5"/>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422"/>
    <w:rsid w:val="00AA301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947"/>
    <w:rsid w:val="00AF30DD"/>
    <w:rsid w:val="00AF456B"/>
    <w:rsid w:val="00B026D0"/>
    <w:rsid w:val="00B03325"/>
    <w:rsid w:val="00B04A2E"/>
    <w:rsid w:val="00B050FD"/>
    <w:rsid w:val="00B06B29"/>
    <w:rsid w:val="00B07D45"/>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366"/>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C70"/>
    <w:rsid w:val="00CB4538"/>
    <w:rsid w:val="00CB6984"/>
    <w:rsid w:val="00CB6B0C"/>
    <w:rsid w:val="00CC12A8"/>
    <w:rsid w:val="00CC24B9"/>
    <w:rsid w:val="00CC2F7D"/>
    <w:rsid w:val="00CC37C7"/>
    <w:rsid w:val="00CC4C93"/>
    <w:rsid w:val="00CC521F"/>
    <w:rsid w:val="00CC6B50"/>
    <w:rsid w:val="00CC6B91"/>
    <w:rsid w:val="00CC7380"/>
    <w:rsid w:val="00CC79AD"/>
    <w:rsid w:val="00CD0AD6"/>
    <w:rsid w:val="00CD0CB6"/>
    <w:rsid w:val="00CD0DCB"/>
    <w:rsid w:val="00CD7157"/>
    <w:rsid w:val="00CE13F3"/>
    <w:rsid w:val="00CE172B"/>
    <w:rsid w:val="00CE35E9"/>
    <w:rsid w:val="00CE7274"/>
    <w:rsid w:val="00CF4519"/>
    <w:rsid w:val="00CF4FAC"/>
    <w:rsid w:val="00D03CE4"/>
    <w:rsid w:val="00D047CF"/>
    <w:rsid w:val="00D04956"/>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7DB"/>
    <w:rsid w:val="00E24663"/>
    <w:rsid w:val="00E305D0"/>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67B"/>
    <w:rsid w:val="00EB3F8D"/>
    <w:rsid w:val="00EB411B"/>
    <w:rsid w:val="00EB6560"/>
    <w:rsid w:val="00EB6D49"/>
    <w:rsid w:val="00EC08F7"/>
    <w:rsid w:val="00EC1F6C"/>
    <w:rsid w:val="00EC2840"/>
    <w:rsid w:val="00EC50B9"/>
    <w:rsid w:val="00EC64E5"/>
    <w:rsid w:val="00ED0EA9"/>
    <w:rsid w:val="00ED19F0"/>
    <w:rsid w:val="00ED3171"/>
    <w:rsid w:val="00ED3AAA"/>
    <w:rsid w:val="00ED59DE"/>
    <w:rsid w:val="00EE07D6"/>
    <w:rsid w:val="00EE131A"/>
    <w:rsid w:val="00EE5F54"/>
    <w:rsid w:val="00EE7502"/>
    <w:rsid w:val="00EF1151"/>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48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51A"/>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7BA3F8"/>
  <w15:chartTrackingRefBased/>
  <w15:docId w15:val="{776AEAFF-9B68-4B40-B6BA-5B241A23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72F4EAD5304F82B705D6FB7292519C"/>
        <w:category>
          <w:name w:val="Allmänt"/>
          <w:gallery w:val="placeholder"/>
        </w:category>
        <w:types>
          <w:type w:val="bbPlcHdr"/>
        </w:types>
        <w:behaviors>
          <w:behavior w:val="content"/>
        </w:behaviors>
        <w:guid w:val="{A411A468-7D94-420E-A75A-7E030267713C}"/>
      </w:docPartPr>
      <w:docPartBody>
        <w:p w:rsidR="00581B68" w:rsidRDefault="004C24ED">
          <w:pPr>
            <w:pStyle w:val="7772F4EAD5304F82B705D6FB7292519C"/>
          </w:pPr>
          <w:r w:rsidRPr="009A726D">
            <w:rPr>
              <w:rStyle w:val="Platshllartext"/>
            </w:rPr>
            <w:t>Klicka här för att ange text.</w:t>
          </w:r>
        </w:p>
      </w:docPartBody>
    </w:docPart>
    <w:docPart>
      <w:docPartPr>
        <w:name w:val="BB946F0E33414C85808D9F67AC41355A"/>
        <w:category>
          <w:name w:val="Allmänt"/>
          <w:gallery w:val="placeholder"/>
        </w:category>
        <w:types>
          <w:type w:val="bbPlcHdr"/>
        </w:types>
        <w:behaviors>
          <w:behavior w:val="content"/>
        </w:behaviors>
        <w:guid w:val="{34B32D2A-22F5-4A36-A1ED-40D96FBC67FC}"/>
      </w:docPartPr>
      <w:docPartBody>
        <w:p w:rsidR="00581B68" w:rsidRDefault="004C24ED">
          <w:pPr>
            <w:pStyle w:val="BB946F0E33414C85808D9F67AC4135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ED"/>
    <w:rsid w:val="001348D3"/>
    <w:rsid w:val="001C4001"/>
    <w:rsid w:val="004C24ED"/>
    <w:rsid w:val="00581B68"/>
    <w:rsid w:val="007709F1"/>
    <w:rsid w:val="00840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72F4EAD5304F82B705D6FB7292519C">
    <w:name w:val="7772F4EAD5304F82B705D6FB7292519C"/>
  </w:style>
  <w:style w:type="paragraph" w:customStyle="1" w:styleId="EAFDBE7C4EB2435EBA310A6CB065BCBA">
    <w:name w:val="EAFDBE7C4EB2435EBA310A6CB065BCBA"/>
  </w:style>
  <w:style w:type="paragraph" w:customStyle="1" w:styleId="BB946F0E33414C85808D9F67AC41355A">
    <w:name w:val="BB946F0E33414C85808D9F67AC413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6021</RubrikLookup>
    <MotionGuid xmlns="00d11361-0b92-4bae-a181-288d6a55b763">10540059-bf31-4e0e-9c75-1ceabcccc4fa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A8DDC-B20B-4E79-AFE7-285C066F11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474C738-7E53-40ED-BA1F-09E441958E7F}"/>
</file>

<file path=customXml/itemProps4.xml><?xml version="1.0" encoding="utf-8"?>
<ds:datastoreItem xmlns:ds="http://schemas.openxmlformats.org/officeDocument/2006/customXml" ds:itemID="{D4FB36D5-B891-49B2-876B-0FEB83A64B9B}"/>
</file>

<file path=customXml/itemProps5.xml><?xml version="1.0" encoding="utf-8"?>
<ds:datastoreItem xmlns:ds="http://schemas.openxmlformats.org/officeDocument/2006/customXml" ds:itemID="{53182E28-B129-434E-AA4B-015EBFFBC4FC}"/>
</file>

<file path=docProps/app.xml><?xml version="1.0" encoding="utf-8"?>
<Properties xmlns="http://schemas.openxmlformats.org/officeDocument/2006/extended-properties" xmlns:vt="http://schemas.openxmlformats.org/officeDocument/2006/docPropsVTypes">
  <Template>GranskaMot</Template>
  <TotalTime>12</TotalTime>
  <Pages>4</Pages>
  <Words>1130</Words>
  <Characters>5721</Characters>
  <Application>Microsoft Office Word</Application>
  <DocSecurity>0</DocSecurity>
  <Lines>98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201516SD171 Ändrad praxis för sena aborter</dc:title>
  <dc:subject/>
  <dc:creator>Charlott Qvick</dc:creator>
  <cp:keywords/>
  <dc:description/>
  <cp:lastModifiedBy>Kerstin Carlqvist</cp:lastModifiedBy>
  <cp:revision>20</cp:revision>
  <cp:lastPrinted>2015-10-06T08:39:00Z</cp:lastPrinted>
  <dcterms:created xsi:type="dcterms:W3CDTF">2015-09-29T16:14:00Z</dcterms:created>
  <dcterms:modified xsi:type="dcterms:W3CDTF">2016-07-22T07:46:00Z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*KFF26C89BAD82*</vt:lpwstr>
  </property>
  <property fmtid="{D5CDD505-2E9C-101B-9397-08002B2CF9AE}" pid="6" name="avbr">
    <vt:lpwstr>1</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https://filur.riksdagen.se/drop/DropOffLibrary/KFF26C89BAD82.docx</vt:lpwstr>
  </property>
  <property fmtid="{D5CDD505-2E9C-101B-9397-08002B2CF9AE}" pid="11" name="RevisionsOn">
    <vt:lpwstr>1</vt:lpwstr>
  </property>
</Properties>
</file>