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59F6365" w14:textId="77777777" w:rsidTr="00782EA9">
        <w:tc>
          <w:tcPr>
            <w:tcW w:w="9141" w:type="dxa"/>
          </w:tcPr>
          <w:p w14:paraId="6F6D4B9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EFAC68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EB4C333" w14:textId="77777777" w:rsidR="0096348C" w:rsidRPr="00477C9F" w:rsidRDefault="0096348C" w:rsidP="00477C9F">
      <w:pPr>
        <w:rPr>
          <w:sz w:val="22"/>
          <w:szCs w:val="22"/>
        </w:rPr>
      </w:pPr>
    </w:p>
    <w:p w14:paraId="07B16D7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BBD2CFA" w14:textId="77777777" w:rsidTr="00F86ACF">
        <w:trPr>
          <w:cantSplit/>
          <w:trHeight w:val="742"/>
        </w:trPr>
        <w:tc>
          <w:tcPr>
            <w:tcW w:w="1790" w:type="dxa"/>
          </w:tcPr>
          <w:p w14:paraId="3CC25F2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7CA2A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CC37B9" w14:textId="25B75ED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80AD5">
              <w:rPr>
                <w:b/>
                <w:sz w:val="22"/>
                <w:szCs w:val="22"/>
              </w:rPr>
              <w:t>37</w:t>
            </w:r>
          </w:p>
          <w:p w14:paraId="4282B74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C6C1FA6" w14:textId="77777777" w:rsidTr="00F86ACF">
        <w:tc>
          <w:tcPr>
            <w:tcW w:w="1790" w:type="dxa"/>
          </w:tcPr>
          <w:p w14:paraId="1373500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9D21B3F" w14:textId="1FC7E6F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580AD5">
              <w:rPr>
                <w:sz w:val="22"/>
                <w:szCs w:val="22"/>
              </w:rPr>
              <w:t>3-26</w:t>
            </w:r>
          </w:p>
        </w:tc>
      </w:tr>
      <w:tr w:rsidR="0096348C" w:rsidRPr="00477C9F" w14:paraId="493DCC40" w14:textId="77777777" w:rsidTr="00F86ACF">
        <w:tc>
          <w:tcPr>
            <w:tcW w:w="1790" w:type="dxa"/>
          </w:tcPr>
          <w:p w14:paraId="7B06DC0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133BF46" w14:textId="773BF1C0" w:rsidR="00BD53C1" w:rsidRPr="00477C9F" w:rsidRDefault="00580AD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A56A88">
              <w:rPr>
                <w:sz w:val="22"/>
                <w:szCs w:val="22"/>
              </w:rPr>
              <w:t>1</w:t>
            </w:r>
            <w:r w:rsidR="000123EE">
              <w:rPr>
                <w:sz w:val="22"/>
                <w:szCs w:val="22"/>
              </w:rPr>
              <w:t>1.07</w:t>
            </w:r>
            <w:r w:rsidR="006648CD">
              <w:rPr>
                <w:sz w:val="22"/>
                <w:szCs w:val="22"/>
              </w:rPr>
              <w:t>, 11.15–1</w:t>
            </w:r>
            <w:r w:rsidR="005D2C1C">
              <w:rPr>
                <w:sz w:val="22"/>
                <w:szCs w:val="22"/>
              </w:rPr>
              <w:t>1</w:t>
            </w:r>
            <w:r w:rsidR="006648CD">
              <w:rPr>
                <w:sz w:val="22"/>
                <w:szCs w:val="22"/>
              </w:rPr>
              <w:t>.</w:t>
            </w:r>
            <w:r w:rsidR="005D2C1C">
              <w:rPr>
                <w:sz w:val="22"/>
                <w:szCs w:val="22"/>
              </w:rPr>
              <w:t xml:space="preserve">58, </w:t>
            </w:r>
            <w:r w:rsidR="00320045">
              <w:rPr>
                <w:sz w:val="22"/>
                <w:szCs w:val="22"/>
              </w:rPr>
              <w:t>12.15–13.35, 13.41–13.43</w:t>
            </w:r>
          </w:p>
        </w:tc>
      </w:tr>
      <w:tr w:rsidR="0096348C" w:rsidRPr="00477C9F" w14:paraId="5851F79C" w14:textId="77777777" w:rsidTr="00F86ACF">
        <w:tc>
          <w:tcPr>
            <w:tcW w:w="1790" w:type="dxa"/>
          </w:tcPr>
          <w:p w14:paraId="62D19BB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E4F03D0" w14:textId="7E41FD7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B950C96" w14:textId="77777777" w:rsidR="0096348C" w:rsidRPr="00477C9F" w:rsidRDefault="0096348C" w:rsidP="00477C9F">
      <w:pPr>
        <w:rPr>
          <w:sz w:val="22"/>
          <w:szCs w:val="22"/>
        </w:rPr>
      </w:pPr>
    </w:p>
    <w:p w14:paraId="0010CC6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F7F6E0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51273" w14:paraId="76D49AE6" w14:textId="77777777" w:rsidTr="00F86ACF">
        <w:tc>
          <w:tcPr>
            <w:tcW w:w="753" w:type="dxa"/>
          </w:tcPr>
          <w:p w14:paraId="76ADDD9C" w14:textId="3660EBEE" w:rsidR="00F84080" w:rsidRPr="00451273" w:rsidRDefault="0062347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D97EB4" w:rsidRPr="0045127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FEEB738" w14:textId="6869B44B" w:rsidR="007864F6" w:rsidRPr="00451273" w:rsidRDefault="00623479" w:rsidP="00D97EB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51273">
              <w:rPr>
                <w:b/>
                <w:bCs/>
                <w:snapToGrid w:val="0"/>
                <w:sz w:val="22"/>
                <w:szCs w:val="22"/>
              </w:rPr>
              <w:t xml:space="preserve">Offentlig utfrågning med </w:t>
            </w:r>
            <w:r w:rsidR="00D97EB4" w:rsidRPr="00451273">
              <w:rPr>
                <w:b/>
                <w:bCs/>
                <w:snapToGrid w:val="0"/>
                <w:sz w:val="22"/>
                <w:szCs w:val="22"/>
              </w:rPr>
              <w:t>Kristin Magnusson Bernard, Eva Halvarsson, Kerstin Hessius och Niklas Ekvall</w:t>
            </w:r>
          </w:p>
          <w:p w14:paraId="429C0568" w14:textId="77777777" w:rsidR="00D97EB4" w:rsidRPr="00451273" w:rsidRDefault="00D97EB4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7CC26ED3" w14:textId="671B6C5A" w:rsidR="009E206A" w:rsidRPr="009E206A" w:rsidRDefault="009E206A" w:rsidP="009E2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E206A">
              <w:rPr>
                <w:snapToGrid w:val="0"/>
                <w:sz w:val="22"/>
                <w:szCs w:val="22"/>
              </w:rPr>
              <w:t>Utskottet höll en offentlig utfrågning med Kristin Magnusson Bernard, tidigare vd för Första AP</w:t>
            </w:r>
            <w:r w:rsidRPr="009E206A">
              <w:rPr>
                <w:snapToGrid w:val="0"/>
                <w:sz w:val="22"/>
                <w:szCs w:val="22"/>
              </w:rPr>
              <w:noBreakHyphen/>
              <w:t>fonden, Eva Halvarsson, vd för Andra AP</w:t>
            </w:r>
            <w:r w:rsidRPr="009E206A">
              <w:rPr>
                <w:snapToGrid w:val="0"/>
                <w:sz w:val="22"/>
                <w:szCs w:val="22"/>
              </w:rPr>
              <w:noBreakHyphen/>
              <w:t>fonden, Kerstin Hessius, tidigare vd för Tredje AP</w:t>
            </w:r>
            <w:r w:rsidRPr="009E206A">
              <w:rPr>
                <w:snapToGrid w:val="0"/>
                <w:sz w:val="22"/>
                <w:szCs w:val="22"/>
              </w:rPr>
              <w:noBreakHyphen/>
              <w:t>fonden, och Niklas Ekvall, vd för Fjärde AP</w:t>
            </w:r>
            <w:r w:rsidRPr="009E206A">
              <w:rPr>
                <w:snapToGrid w:val="0"/>
                <w:sz w:val="22"/>
                <w:szCs w:val="22"/>
              </w:rPr>
              <w:noBreakHyphen/>
              <w:t>fonden, rörande granskningsärende:</w:t>
            </w:r>
          </w:p>
          <w:p w14:paraId="6B4F14C4" w14:textId="77777777" w:rsidR="00D97EB4" w:rsidRPr="00451273" w:rsidRDefault="00D97EB4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5D2446" w14:textId="2F84AA8C" w:rsidR="00D97EB4" w:rsidRPr="00451273" w:rsidRDefault="007827B3" w:rsidP="00D97EB4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>
              <w:rPr>
                <w:snapToGrid w:val="0"/>
              </w:rPr>
              <w:t xml:space="preserve">4 och 9 – </w:t>
            </w:r>
            <w:r w:rsidR="00D97EB4" w:rsidRPr="00451273">
              <w:rPr>
                <w:snapToGrid w:val="0"/>
              </w:rPr>
              <w:t>Dåvarande regeringens agerande i samband med att statliga AP-fonder och bolag investerat i Northvolt.</w:t>
            </w:r>
          </w:p>
          <w:p w14:paraId="26CF3944" w14:textId="2955027C" w:rsidR="00D97EB4" w:rsidRPr="00451273" w:rsidRDefault="00D97EB4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07955" w:rsidRPr="00451273" w14:paraId="202E36B0" w14:textId="77777777" w:rsidTr="00F86ACF">
        <w:tc>
          <w:tcPr>
            <w:tcW w:w="753" w:type="dxa"/>
          </w:tcPr>
          <w:p w14:paraId="2862DCF3" w14:textId="01844985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1D73F5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59BAD0D2" w14:textId="77777777" w:rsidR="00407955" w:rsidRPr="001D73F5" w:rsidRDefault="00407955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1D73F5">
              <w:rPr>
                <w:b/>
                <w:bCs/>
                <w:snapToGrid w:val="0"/>
                <w:sz w:val="22"/>
                <w:szCs w:val="22"/>
              </w:rPr>
              <w:t>Ajournering</w:t>
            </w:r>
          </w:p>
          <w:p w14:paraId="1FB42538" w14:textId="77777777" w:rsidR="009F5152" w:rsidRPr="001D73F5" w:rsidRDefault="009F5152" w:rsidP="004079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1DE093" w14:textId="77777777" w:rsidR="009F5152" w:rsidRPr="001D73F5" w:rsidRDefault="009F5152" w:rsidP="004079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D73F5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3C3234D" w14:textId="090E3DCB" w:rsidR="009F5152" w:rsidRPr="00451273" w:rsidRDefault="009F5152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07955" w:rsidRPr="00451273" w14:paraId="4865CCC7" w14:textId="77777777" w:rsidTr="00F86ACF">
        <w:tc>
          <w:tcPr>
            <w:tcW w:w="753" w:type="dxa"/>
          </w:tcPr>
          <w:p w14:paraId="3C4C9807" w14:textId="1DDF403E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1D73F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B68F3AF" w14:textId="77777777" w:rsidR="00407955" w:rsidRPr="00451273" w:rsidRDefault="00407955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51273">
              <w:rPr>
                <w:b/>
                <w:bCs/>
                <w:snapToGrid w:val="0"/>
                <w:sz w:val="22"/>
                <w:szCs w:val="22"/>
              </w:rPr>
              <w:t>Ordförandebyte</w:t>
            </w:r>
          </w:p>
          <w:p w14:paraId="76A8BB51" w14:textId="77777777" w:rsidR="009F5152" w:rsidRPr="00451273" w:rsidRDefault="009F5152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378A6259" w14:textId="77777777" w:rsidR="009F5152" w:rsidRPr="009F5152" w:rsidRDefault="009F5152" w:rsidP="009F5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F5152">
              <w:rPr>
                <w:snapToGrid w:val="0"/>
                <w:sz w:val="22"/>
                <w:szCs w:val="22"/>
              </w:rPr>
              <w:t>Vice ordföranden Mats Green överlämnade ledningen av sammanträdet till ordföranden Jennie Nilsson.</w:t>
            </w:r>
          </w:p>
          <w:p w14:paraId="617108A7" w14:textId="2629260A" w:rsidR="009F5152" w:rsidRPr="00451273" w:rsidRDefault="009F5152" w:rsidP="00407955">
            <w:pPr>
              <w:tabs>
                <w:tab w:val="left" w:pos="1701"/>
              </w:tabs>
              <w:rPr>
                <w:b/>
                <w:bCs/>
                <w:snapToGrid w:val="0"/>
                <w:color w:val="7F7F7F" w:themeColor="text1" w:themeTint="80"/>
                <w:sz w:val="22"/>
                <w:szCs w:val="22"/>
              </w:rPr>
            </w:pPr>
          </w:p>
        </w:tc>
      </w:tr>
      <w:tr w:rsidR="00407955" w:rsidRPr="00451273" w14:paraId="4100A2A1" w14:textId="77777777" w:rsidTr="00F86ACF">
        <w:tc>
          <w:tcPr>
            <w:tcW w:w="753" w:type="dxa"/>
          </w:tcPr>
          <w:p w14:paraId="55476868" w14:textId="3F9FF122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1D73F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0C9729B" w14:textId="77777777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Offentlig utfrågning med Johan Forssell</w:t>
            </w:r>
          </w:p>
          <w:p w14:paraId="33CB73E6" w14:textId="77777777" w:rsidR="009E206A" w:rsidRPr="00451273" w:rsidRDefault="009E206A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8CECE6" w14:textId="77777777" w:rsidR="009E206A" w:rsidRPr="00451273" w:rsidRDefault="009E206A" w:rsidP="0040795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51273">
              <w:rPr>
                <w:bCs/>
                <w:snapToGrid w:val="0"/>
                <w:sz w:val="22"/>
                <w:szCs w:val="22"/>
              </w:rPr>
              <w:t>Utskottet höll en offentlig utfrågning med statsrådet Johan Forssell, rörande granskningsärende:</w:t>
            </w:r>
          </w:p>
          <w:p w14:paraId="4D3A722A" w14:textId="77777777" w:rsidR="009E206A" w:rsidRPr="00451273" w:rsidRDefault="009E206A" w:rsidP="0040795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22C509" w14:textId="77777777" w:rsidR="009E206A" w:rsidRPr="00451273" w:rsidRDefault="009E206A" w:rsidP="009E206A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451273">
              <w:rPr>
                <w:bCs/>
                <w:snapToGrid w:val="0"/>
              </w:rPr>
              <w:t>25, 27 och 32 – Sveriges överenskommelse med Somalia om bistånd och migration.</w:t>
            </w:r>
          </w:p>
          <w:p w14:paraId="74C83E08" w14:textId="06068544" w:rsidR="009E206A" w:rsidRPr="00451273" w:rsidRDefault="009E206A" w:rsidP="009E206A">
            <w:pPr>
              <w:pStyle w:val="Liststycke"/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</w:p>
        </w:tc>
      </w:tr>
      <w:tr w:rsidR="00E24C7C" w:rsidRPr="00E24C7C" w14:paraId="1118DEFE" w14:textId="77777777" w:rsidTr="00F86ACF">
        <w:tc>
          <w:tcPr>
            <w:tcW w:w="753" w:type="dxa"/>
          </w:tcPr>
          <w:p w14:paraId="380B532A" w14:textId="1DF716D8" w:rsidR="00407955" w:rsidRPr="00E24C7C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4C7C">
              <w:rPr>
                <w:b/>
                <w:snapToGrid w:val="0"/>
                <w:sz w:val="22"/>
                <w:szCs w:val="22"/>
              </w:rPr>
              <w:t>§</w:t>
            </w:r>
            <w:r w:rsidR="00E24C7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91A3699" w14:textId="77777777" w:rsidR="00407955" w:rsidRPr="00E24C7C" w:rsidRDefault="00407955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24C7C">
              <w:rPr>
                <w:b/>
                <w:bCs/>
                <w:snapToGrid w:val="0"/>
                <w:sz w:val="22"/>
                <w:szCs w:val="22"/>
              </w:rPr>
              <w:t>Ajournering</w:t>
            </w:r>
          </w:p>
          <w:p w14:paraId="614C4411" w14:textId="77777777" w:rsidR="00864416" w:rsidRPr="00E24C7C" w:rsidRDefault="00864416" w:rsidP="004079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45DC2CF9" w14:textId="77777777" w:rsidR="00864416" w:rsidRPr="00E24C7C" w:rsidRDefault="00864416" w:rsidP="008644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4C7C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25824189" w14:textId="68395400" w:rsidR="00864416" w:rsidRPr="00E24C7C" w:rsidRDefault="00864416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7955" w:rsidRPr="00451273" w14:paraId="0CB5A011" w14:textId="77777777" w:rsidTr="00F86ACF">
        <w:tc>
          <w:tcPr>
            <w:tcW w:w="753" w:type="dxa"/>
          </w:tcPr>
          <w:p w14:paraId="506BDFB7" w14:textId="09543192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E24C7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D031A09" w14:textId="77777777" w:rsidR="00407955" w:rsidRPr="00451273" w:rsidRDefault="00407955" w:rsidP="00407955">
            <w:pPr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Sluten utfrågning med Johan Forssell</w:t>
            </w:r>
          </w:p>
          <w:p w14:paraId="5583716E" w14:textId="77777777" w:rsidR="00864416" w:rsidRPr="00451273" w:rsidRDefault="00864416" w:rsidP="00407955">
            <w:pPr>
              <w:rPr>
                <w:b/>
                <w:snapToGrid w:val="0"/>
                <w:sz w:val="22"/>
                <w:szCs w:val="22"/>
              </w:rPr>
            </w:pPr>
          </w:p>
          <w:p w14:paraId="2EA35B89" w14:textId="6C28AEF4" w:rsidR="00864416" w:rsidRPr="00451273" w:rsidRDefault="00864416" w:rsidP="0086441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51273">
              <w:rPr>
                <w:bCs/>
                <w:snapToGrid w:val="0"/>
                <w:sz w:val="22"/>
                <w:szCs w:val="22"/>
              </w:rPr>
              <w:t>Utskottet höll en sluten utfrågning med statsrådet Johan Forssell, rörande granskningsärende:</w:t>
            </w:r>
          </w:p>
          <w:p w14:paraId="4BFB50B0" w14:textId="77777777" w:rsidR="00864416" w:rsidRPr="00451273" w:rsidRDefault="00864416" w:rsidP="0086441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759C13" w14:textId="77777777" w:rsidR="00864416" w:rsidRPr="00451273" w:rsidRDefault="00864416" w:rsidP="00407955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451273">
              <w:rPr>
                <w:bCs/>
                <w:snapToGrid w:val="0"/>
              </w:rPr>
              <w:t>25, 27 och 32 – Sveriges överenskommelse med Somalia om bistånd och migration.</w:t>
            </w:r>
          </w:p>
          <w:p w14:paraId="1EBB2636" w14:textId="5CB47C22" w:rsidR="00864416" w:rsidRPr="00451273" w:rsidRDefault="00864416" w:rsidP="00864416">
            <w:pPr>
              <w:pStyle w:val="Liststycke"/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</w:p>
        </w:tc>
      </w:tr>
      <w:tr w:rsidR="00E24C7C" w:rsidRPr="00E24C7C" w14:paraId="2158FD45" w14:textId="77777777" w:rsidTr="00F86ACF">
        <w:tc>
          <w:tcPr>
            <w:tcW w:w="753" w:type="dxa"/>
          </w:tcPr>
          <w:p w14:paraId="7EA4843E" w14:textId="222C5F6C" w:rsidR="00407955" w:rsidRPr="00E24C7C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4C7C">
              <w:rPr>
                <w:b/>
                <w:snapToGrid w:val="0"/>
                <w:sz w:val="22"/>
                <w:szCs w:val="22"/>
              </w:rPr>
              <w:t>§</w:t>
            </w:r>
            <w:r w:rsidR="00E24C7C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07CEE19E" w14:textId="77777777" w:rsidR="00407955" w:rsidRPr="00E24C7C" w:rsidRDefault="00407955" w:rsidP="00407955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E24C7C">
              <w:rPr>
                <w:b/>
                <w:bCs/>
                <w:snapToGrid w:val="0"/>
                <w:sz w:val="22"/>
                <w:szCs w:val="22"/>
              </w:rPr>
              <w:t>Ajournering</w:t>
            </w:r>
          </w:p>
          <w:p w14:paraId="1C5BB317" w14:textId="77777777" w:rsidR="00864416" w:rsidRPr="00E24C7C" w:rsidRDefault="00864416" w:rsidP="00407955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04F236A7" w14:textId="77777777" w:rsidR="00864416" w:rsidRPr="00E24C7C" w:rsidRDefault="00864416" w:rsidP="008644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4C7C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8723B48" w14:textId="7A587B35" w:rsidR="00864416" w:rsidRPr="00E24C7C" w:rsidRDefault="00864416" w:rsidP="004079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7955" w:rsidRPr="00451273" w14:paraId="689D309B" w14:textId="77777777" w:rsidTr="00F86ACF">
        <w:tc>
          <w:tcPr>
            <w:tcW w:w="753" w:type="dxa"/>
          </w:tcPr>
          <w:p w14:paraId="2ECA535D" w14:textId="213E9959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§</w:t>
            </w:r>
            <w:r w:rsidR="00E24C7C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0D0630CB" w14:textId="77777777" w:rsidR="00407955" w:rsidRPr="00451273" w:rsidRDefault="00407955" w:rsidP="00407955">
            <w:pPr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B82D0ED" w14:textId="77777777" w:rsidR="00864416" w:rsidRPr="00451273" w:rsidRDefault="00864416" w:rsidP="00407955">
            <w:pPr>
              <w:rPr>
                <w:bCs/>
                <w:snapToGrid w:val="0"/>
                <w:sz w:val="22"/>
                <w:szCs w:val="22"/>
              </w:rPr>
            </w:pPr>
          </w:p>
          <w:p w14:paraId="3F06830F" w14:textId="1B592F34" w:rsidR="00864416" w:rsidRPr="00864416" w:rsidRDefault="00864416" w:rsidP="00864416">
            <w:pPr>
              <w:rPr>
                <w:bCs/>
                <w:snapToGrid w:val="0"/>
                <w:sz w:val="22"/>
                <w:szCs w:val="22"/>
              </w:rPr>
            </w:pPr>
            <w:r w:rsidRPr="00864416">
              <w:rPr>
                <w:bCs/>
                <w:snapToGrid w:val="0"/>
                <w:sz w:val="22"/>
                <w:szCs w:val="22"/>
              </w:rPr>
              <w:lastRenderedPageBreak/>
              <w:t>Utskottet justerade särskilt protokoll 2025/26:</w:t>
            </w:r>
            <w:r w:rsidRPr="00451273">
              <w:rPr>
                <w:bCs/>
                <w:snapToGrid w:val="0"/>
                <w:sz w:val="22"/>
                <w:szCs w:val="22"/>
              </w:rPr>
              <w:t>36</w:t>
            </w:r>
            <w:r w:rsidRPr="00864416">
              <w:rPr>
                <w:bCs/>
                <w:snapToGrid w:val="0"/>
                <w:sz w:val="22"/>
                <w:szCs w:val="22"/>
              </w:rPr>
              <w:t>.</w:t>
            </w:r>
          </w:p>
          <w:p w14:paraId="76D51BEC" w14:textId="1F3D40B9" w:rsidR="00864416" w:rsidRPr="00451273" w:rsidRDefault="00864416" w:rsidP="004079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7955" w:rsidRPr="00451273" w14:paraId="44202837" w14:textId="77777777" w:rsidTr="00F86ACF">
        <w:tc>
          <w:tcPr>
            <w:tcW w:w="753" w:type="dxa"/>
          </w:tcPr>
          <w:p w14:paraId="521AD179" w14:textId="68A006F9" w:rsidR="00407955" w:rsidRPr="00451273" w:rsidRDefault="00407955" w:rsidP="004079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1273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24C7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271A159" w14:textId="77777777" w:rsidR="00407955" w:rsidRPr="00451273" w:rsidRDefault="00407955" w:rsidP="0040795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1273">
              <w:rPr>
                <w:rFonts w:eastAsia="Calibri"/>
                <w:b/>
                <w:sz w:val="22"/>
                <w:szCs w:val="22"/>
                <w:lang w:eastAsia="en-US"/>
              </w:rPr>
              <w:t>Energi- och näringsministerns beredningsunderlag till beslutet att upphäva statsbidraget till kooperativ utveckling – G39</w:t>
            </w:r>
          </w:p>
          <w:p w14:paraId="26243324" w14:textId="77777777" w:rsidR="00864416" w:rsidRPr="00451273" w:rsidRDefault="00864416" w:rsidP="0040795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960CBCD" w14:textId="77777777" w:rsidR="00864416" w:rsidRPr="00864416" w:rsidRDefault="00864416" w:rsidP="00864416">
            <w:pPr>
              <w:rPr>
                <w:bCs/>
                <w:snapToGrid w:val="0"/>
                <w:sz w:val="22"/>
                <w:szCs w:val="22"/>
              </w:rPr>
            </w:pPr>
            <w:r w:rsidRPr="00864416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117770EF" w14:textId="77777777" w:rsidR="00864416" w:rsidRPr="00864416" w:rsidRDefault="00864416" w:rsidP="00864416">
            <w:pPr>
              <w:rPr>
                <w:bCs/>
                <w:snapToGrid w:val="0"/>
                <w:sz w:val="22"/>
                <w:szCs w:val="22"/>
              </w:rPr>
            </w:pPr>
          </w:p>
          <w:p w14:paraId="2E34453C" w14:textId="77777777" w:rsidR="00864416" w:rsidRPr="00864416" w:rsidRDefault="00864416" w:rsidP="00864416">
            <w:pPr>
              <w:rPr>
                <w:bCs/>
                <w:snapToGrid w:val="0"/>
                <w:sz w:val="22"/>
                <w:szCs w:val="22"/>
              </w:rPr>
            </w:pPr>
            <w:r w:rsidRPr="00864416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9E2FD66" w14:textId="7CA3A643" w:rsidR="00864416" w:rsidRPr="00451273" w:rsidRDefault="00864416" w:rsidP="004079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7955" w:rsidRPr="00451273" w14:paraId="0E5BBA1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3A041DA" w14:textId="13627AA8" w:rsidR="00407955" w:rsidRPr="00451273" w:rsidRDefault="00407955" w:rsidP="0040795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1273">
              <w:rPr>
                <w:sz w:val="22"/>
                <w:szCs w:val="22"/>
              </w:rPr>
              <w:t>Justera</w:t>
            </w:r>
            <w:r w:rsidR="00D33523">
              <w:rPr>
                <w:sz w:val="22"/>
                <w:szCs w:val="22"/>
              </w:rPr>
              <w:t>t 2026-03-31</w:t>
            </w:r>
          </w:p>
          <w:p w14:paraId="13005223" w14:textId="0CCAE2AC" w:rsidR="00407955" w:rsidRPr="00451273" w:rsidRDefault="00407955" w:rsidP="00D16CB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1273">
              <w:rPr>
                <w:sz w:val="22"/>
                <w:szCs w:val="22"/>
              </w:rPr>
              <w:t>Jennie Nilsson</w:t>
            </w:r>
          </w:p>
        </w:tc>
      </w:tr>
    </w:tbl>
    <w:p w14:paraId="6FFEF917" w14:textId="77777777" w:rsidR="005805B8" w:rsidRDefault="005805B8" w:rsidP="005805B8">
      <w:pPr>
        <w:widowControl/>
        <w:rPr>
          <w:sz w:val="22"/>
          <w:szCs w:val="22"/>
        </w:rPr>
      </w:pPr>
    </w:p>
    <w:p w14:paraId="23A6E76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7B6589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86AF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EFBFB3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3E242E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A2C84E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8F3A9F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6CB97E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B8E9350" w14:textId="3986852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623479">
              <w:rPr>
                <w:sz w:val="20"/>
              </w:rPr>
              <w:t>37</w:t>
            </w:r>
          </w:p>
        </w:tc>
      </w:tr>
      <w:tr w:rsidR="005805B8" w14:paraId="2ED926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A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F351" w14:textId="2278B18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0013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715F" w14:textId="7C802C4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0013A">
              <w:rPr>
                <w:sz w:val="20"/>
              </w:rPr>
              <w:t xml:space="preserve"> 3–</w:t>
            </w:r>
            <w:r w:rsidR="004277D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2898" w14:textId="19D4885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77DF">
              <w:rPr>
                <w:sz w:val="20"/>
              </w:rPr>
              <w:t>6–7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3C51" w14:textId="5DA45B5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77DF">
              <w:rPr>
                <w:sz w:val="20"/>
              </w:rPr>
              <w:t>8–9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B4E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2A8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450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2C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1CB3B0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22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5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F0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F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B9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D2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5B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ED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1F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26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9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AA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59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D82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1B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F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282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4DF063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487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F885" w14:textId="0B1DECA8" w:rsidR="00D726E6" w:rsidRPr="00003AB2" w:rsidRDefault="00005C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CB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93A4" w14:textId="49622DF4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BE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4D2" w14:textId="0550D214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4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3DBE" w14:textId="7A1B60B9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A1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3D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9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8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2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8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7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72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933046" w14:paraId="2C40549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739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A83" w14:textId="3F72D8EF" w:rsidR="00D726E6" w:rsidRPr="006F54BA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563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9781" w14:textId="5689C667" w:rsidR="00D726E6" w:rsidRPr="006F54BA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F37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679" w14:textId="089808F5" w:rsidR="00D726E6" w:rsidRPr="006F54BA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35C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FC3" w14:textId="075A9777" w:rsidR="00D726E6" w:rsidRPr="006F54BA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33F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1A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245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9E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E4D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654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4A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BB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BD0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EE63B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1FE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B0C" w14:textId="33F92A3B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2E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0EE7" w14:textId="7E8D324F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C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F59" w14:textId="4B9C619D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C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3CF2" w14:textId="39716641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8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BD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8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8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A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0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E4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20453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2B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D3D" w14:textId="78D5F85D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12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A05D" w14:textId="09CFF930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2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6A3" w14:textId="4959B03B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F3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EDD4" w14:textId="4E6CA407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AC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F1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8B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C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54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A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55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4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7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C10C5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6DB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D169" w14:textId="37547E02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9C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2FD" w14:textId="0A975CEA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E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FDF" w14:textId="10CAAC5D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A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A4D" w14:textId="38DD8745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7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A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3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10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E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E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B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38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28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7D39D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03C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5AE8" w14:textId="43A60D4F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4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7EA7" w14:textId="6BD43281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D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141" w14:textId="4A4338F6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E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99B" w14:textId="259B3D0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5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63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5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A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1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E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F6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51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6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722A1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98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E80" w14:textId="54595D8C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BD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6AD4" w14:textId="46A2733A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1088" w14:textId="0FED12A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2C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C75D" w14:textId="4F812303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7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A7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6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1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81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A8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29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D3FD9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B5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8171" w14:textId="0366B980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E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E5E" w14:textId="612B555B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6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40ED" w14:textId="14F16FFB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40C9" w14:textId="28291264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7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BC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5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D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18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F5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4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548B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1DC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A04" w14:textId="16E71DB9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A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352" w14:textId="5676635E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58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FA6" w14:textId="0D61A576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C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4B79" w14:textId="4AB35A2C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5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7F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A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3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B0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C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CB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8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EA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990E7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885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0B1" w14:textId="7D961033" w:rsidR="00D726E6" w:rsidRPr="00003AB2" w:rsidRDefault="00005C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D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48B6" w14:textId="011159FF" w:rsidR="00D726E6" w:rsidRPr="00003AB2" w:rsidRDefault="00005C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2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E0AA" w14:textId="11B62A96" w:rsidR="00D726E6" w:rsidRPr="00003AB2" w:rsidRDefault="00005C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BB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931" w14:textId="148C70A5" w:rsidR="00D726E6" w:rsidRPr="00003AB2" w:rsidRDefault="00005C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B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A11" w14:textId="788A9061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5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FB33" w14:textId="48A83874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1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957" w14:textId="365A7E33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90C" w14:textId="18F399A0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3E0C" w14:textId="12DCA960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57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F39E5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DC9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6FAF" w14:textId="3B6BFADA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C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3B84" w14:textId="16CEE8CA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E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84B" w14:textId="761558F6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1C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251" w14:textId="5D972DA3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6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15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A3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C7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4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18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EA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C2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0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49AB8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20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C89" w14:textId="38836353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63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E7F6" w14:textId="199E093D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4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9B1" w14:textId="2C02BEF1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0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A3B5" w14:textId="6D4B3ACB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94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B3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B9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B0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CC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32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6C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7C28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3C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EAC" w14:textId="238630BC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4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F1F" w14:textId="1D2D9FE6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1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4228" w14:textId="0063FAD9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A6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647D" w14:textId="0BBEB663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D0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3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44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16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7D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9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F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A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48AA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5D3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EC5" w14:textId="6E085E02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0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CCCB" w14:textId="7A5BEB68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68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3D87" w14:textId="169AFB66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3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5C9" w14:textId="2E67A43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22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6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B5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2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1B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6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B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F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190A4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990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284" w14:textId="520B5807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D3CF" w14:textId="3362DF1B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A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AE60" w14:textId="52AB441C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9C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00F" w14:textId="5913D14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8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AC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9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5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B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E1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A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FEC2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B90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059B" w14:textId="183CF490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C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D08" w14:textId="7315DF0E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F331" w14:textId="0F60B60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4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B7A7" w14:textId="6850A84C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F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1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B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3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AA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1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0B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1966A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13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3823" w14:textId="757F00FD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44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486" w14:textId="291B0A88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870" w14:textId="0C33FE04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3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9EAE" w14:textId="79555016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46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1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DD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0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01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B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A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9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23673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492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9D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81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28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0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6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3B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2C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B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D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1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C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5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1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4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4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D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C640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B37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73B4" w14:textId="2455F175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C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71A" w14:textId="0D6FD35C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0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2543" w14:textId="41A4A044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B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8C01" w14:textId="63A52F1C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6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8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7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7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4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0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E131E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4F84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5F5B" w14:textId="101CDF9C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F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1D9" w14:textId="160C1CA2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8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434" w14:textId="530D4047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5FE" w14:textId="3E67CE57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7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17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1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F2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6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D2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33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CC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0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DB44D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0A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6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78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6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11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1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5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9A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D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6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10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8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A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22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8A395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3C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9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F9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2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D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CF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15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A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6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D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78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7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B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3F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1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08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9B7E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97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449" w14:textId="3EBB2FCD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D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201" w14:textId="69B32CC5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9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1FA" w14:textId="2F63C4AF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3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7F1" w14:textId="217D48B0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C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96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E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42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99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81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58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09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9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C2BD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D57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8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AE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80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7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4F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44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7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62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0C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9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0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3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D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83078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92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68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BB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AF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D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D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C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AA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B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D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C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D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99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C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F808F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95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3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F0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5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C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9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E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EA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F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F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C1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7D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4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8A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AA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561C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DFC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9C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36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3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A0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56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B9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C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BF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6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8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40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8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2A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1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4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4276A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E9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BF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2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5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68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7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0C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A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0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6D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CC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9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7E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D8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3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41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C2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03108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8F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F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0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0D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0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5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01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A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5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F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D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5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F8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C8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A4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0CE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AC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37F" w14:textId="5F1D3B6C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34C" w14:textId="7BCE9ACC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C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BD3D" w14:textId="5E5A5CFB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B8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7ECC" w14:textId="4BADE93E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8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DD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B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B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E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26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61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A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DF726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027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B4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3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1B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B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4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88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2A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E3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E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B9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3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16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C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8B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A69B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DCB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5D26" w14:textId="1200BF94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E51" w14:textId="19C96B11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F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ECDA" w14:textId="69D9C41E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AD3" w14:textId="62458F82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D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CB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32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9D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1B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14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A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9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6A9D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3A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41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3D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BA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8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A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2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47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7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A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0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EC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8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F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44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E815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3F5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1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3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F1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DA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2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1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9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0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74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2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7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B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B9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F9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9E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6A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F7BC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6C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F4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B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8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B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C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F9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A4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C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D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D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4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A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99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E0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2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8933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D4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6A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7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3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D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FD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D3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DA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F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07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A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5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8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CB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B9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3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F58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A9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5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20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17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4D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55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2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AB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8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49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3D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E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6C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73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E6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C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629AF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A3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B0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1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6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D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83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7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E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78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A3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B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0F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A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6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C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A7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7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6A37A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A7F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8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D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24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7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BD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0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55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3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4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A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1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D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E7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69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05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4144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99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1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B9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9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4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2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8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3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1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EC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7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F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3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D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7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48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64B4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C08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A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D9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A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4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1C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1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DF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0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00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B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6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F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7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E1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87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919B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184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7A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2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0C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E2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31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1E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4C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76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9C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5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E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7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3A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FB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6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A7B5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36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C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6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D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76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0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49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D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F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4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B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C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A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C4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B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F7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87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6C18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9B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6D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6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00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A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D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E8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93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2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7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E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E7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97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D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E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45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7E18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FF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AD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2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F9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3C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8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51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56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6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93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7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03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BF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82BBA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EDE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4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8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6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3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6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FB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F9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B2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D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A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5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2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F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A9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CF38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94F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E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E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CD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6C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89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E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A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2A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B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D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5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1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2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93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F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5A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0CBEA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C2D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19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6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7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5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5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E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1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A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6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18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38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F4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16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5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05D43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5CE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C644" w14:textId="72A8DDBC" w:rsidR="00D726E6" w:rsidRPr="00003AB2" w:rsidRDefault="0093304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4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05AB" w14:textId="41C24212" w:rsidR="00D726E6" w:rsidRPr="00003AB2" w:rsidRDefault="00F311E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53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28E" w14:textId="219F5B8D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9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F91E" w14:textId="7987E438" w:rsidR="00D726E6" w:rsidRPr="00003AB2" w:rsidRDefault="004277D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4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4B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E4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2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4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7C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B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C78E4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AA86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EABB3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D671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931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45E9C7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97AA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1D2479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B11EC5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A46F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A56B0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6DE8" w14:textId="77777777" w:rsidR="00580AD5" w:rsidRDefault="00580AD5" w:rsidP="00310728">
      <w:r>
        <w:separator/>
      </w:r>
    </w:p>
  </w:endnote>
  <w:endnote w:type="continuationSeparator" w:id="0">
    <w:p w14:paraId="336D6DAF" w14:textId="77777777" w:rsidR="00580AD5" w:rsidRDefault="00580AD5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72B9" w14:textId="77777777" w:rsidR="00580AD5" w:rsidRDefault="00580AD5" w:rsidP="00310728">
      <w:r>
        <w:separator/>
      </w:r>
    </w:p>
  </w:footnote>
  <w:footnote w:type="continuationSeparator" w:id="0">
    <w:p w14:paraId="4A0B17FD" w14:textId="77777777" w:rsidR="00580AD5" w:rsidRDefault="00580AD5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41D3" w14:textId="530851F0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302D" w14:textId="561DDF32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6DE7" w14:textId="48ED63E3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B93"/>
    <w:multiLevelType w:val="hybridMultilevel"/>
    <w:tmpl w:val="B2C6C8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E926020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29088368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9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0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939989817">
    <w:abstractNumId w:val="8"/>
  </w:num>
  <w:num w:numId="11" w16cid:durableId="777482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AD5"/>
    <w:rsid w:val="0000013A"/>
    <w:rsid w:val="00000C1F"/>
    <w:rsid w:val="00001E5A"/>
    <w:rsid w:val="00003AB2"/>
    <w:rsid w:val="00005C5D"/>
    <w:rsid w:val="00006AAF"/>
    <w:rsid w:val="0000744F"/>
    <w:rsid w:val="000075A7"/>
    <w:rsid w:val="000106E1"/>
    <w:rsid w:val="00011B7A"/>
    <w:rsid w:val="00011CCB"/>
    <w:rsid w:val="000123EE"/>
    <w:rsid w:val="00012D39"/>
    <w:rsid w:val="00013261"/>
    <w:rsid w:val="00020592"/>
    <w:rsid w:val="00024634"/>
    <w:rsid w:val="0003093B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7566D"/>
    <w:rsid w:val="001828F2"/>
    <w:rsid w:val="001A1578"/>
    <w:rsid w:val="001A5B6F"/>
    <w:rsid w:val="001D73F5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06E3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2C50"/>
    <w:rsid w:val="003075B8"/>
    <w:rsid w:val="00310728"/>
    <w:rsid w:val="00312782"/>
    <w:rsid w:val="00320045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180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07955"/>
    <w:rsid w:val="0041089F"/>
    <w:rsid w:val="00412359"/>
    <w:rsid w:val="004147F0"/>
    <w:rsid w:val="0041580F"/>
    <w:rsid w:val="004206DB"/>
    <w:rsid w:val="004277DF"/>
    <w:rsid w:val="00432C24"/>
    <w:rsid w:val="004401E9"/>
    <w:rsid w:val="00441381"/>
    <w:rsid w:val="00446353"/>
    <w:rsid w:val="0044659D"/>
    <w:rsid w:val="00447115"/>
    <w:rsid w:val="00451273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0AD5"/>
    <w:rsid w:val="00581568"/>
    <w:rsid w:val="00583587"/>
    <w:rsid w:val="00584ACB"/>
    <w:rsid w:val="00586400"/>
    <w:rsid w:val="005A2CE0"/>
    <w:rsid w:val="005A5300"/>
    <w:rsid w:val="005B000D"/>
    <w:rsid w:val="005B5E8D"/>
    <w:rsid w:val="005C1541"/>
    <w:rsid w:val="005C2F5F"/>
    <w:rsid w:val="005C75F9"/>
    <w:rsid w:val="005C7F5A"/>
    <w:rsid w:val="005D2C1C"/>
    <w:rsid w:val="005D698D"/>
    <w:rsid w:val="005E0C9E"/>
    <w:rsid w:val="005E2252"/>
    <w:rsid w:val="005E28B9"/>
    <w:rsid w:val="005E439C"/>
    <w:rsid w:val="005E614D"/>
    <w:rsid w:val="005F03FF"/>
    <w:rsid w:val="005F085D"/>
    <w:rsid w:val="00612FF5"/>
    <w:rsid w:val="00614737"/>
    <w:rsid w:val="00623479"/>
    <w:rsid w:val="00626335"/>
    <w:rsid w:val="0063744B"/>
    <w:rsid w:val="006402A0"/>
    <w:rsid w:val="00640520"/>
    <w:rsid w:val="006503A2"/>
    <w:rsid w:val="00655976"/>
    <w:rsid w:val="006609C2"/>
    <w:rsid w:val="006648CD"/>
    <w:rsid w:val="00670574"/>
    <w:rsid w:val="0068600F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4E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7B3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4416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0E7F"/>
    <w:rsid w:val="00902D63"/>
    <w:rsid w:val="00902D69"/>
    <w:rsid w:val="009033B4"/>
    <w:rsid w:val="0090428F"/>
    <w:rsid w:val="00905203"/>
    <w:rsid w:val="00906C2D"/>
    <w:rsid w:val="00930B63"/>
    <w:rsid w:val="00931220"/>
    <w:rsid w:val="00933046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06A"/>
    <w:rsid w:val="009E23C6"/>
    <w:rsid w:val="009F5152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6A88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4A7D"/>
    <w:rsid w:val="00B85B4A"/>
    <w:rsid w:val="00B9203B"/>
    <w:rsid w:val="00B92DC8"/>
    <w:rsid w:val="00B93A91"/>
    <w:rsid w:val="00B93FFB"/>
    <w:rsid w:val="00BA46E1"/>
    <w:rsid w:val="00BA4A28"/>
    <w:rsid w:val="00BA5688"/>
    <w:rsid w:val="00BB5499"/>
    <w:rsid w:val="00BC2031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50D6"/>
    <w:rsid w:val="00C77934"/>
    <w:rsid w:val="00C818BA"/>
    <w:rsid w:val="00C84F0D"/>
    <w:rsid w:val="00C919F3"/>
    <w:rsid w:val="00C92589"/>
    <w:rsid w:val="00C93236"/>
    <w:rsid w:val="00C96D69"/>
    <w:rsid w:val="00CA0D47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16CB9"/>
    <w:rsid w:val="00D23951"/>
    <w:rsid w:val="00D27984"/>
    <w:rsid w:val="00D33523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97EB4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4C7C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2A1A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11E8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72CFA"/>
  <w15:chartTrackingRefBased/>
  <w15:docId w15:val="{E4AE3E39-63B7-4E7E-A437-B3A4B682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300</TotalTime>
  <Pages>3</Pages>
  <Words>513</Words>
  <Characters>3491</Characters>
  <Application>Microsoft Office Word</Application>
  <DocSecurity>0</DocSecurity>
  <Lines>1745</Lines>
  <Paragraphs>285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30</cp:revision>
  <cp:lastPrinted>2026-03-31T06:50:00Z</cp:lastPrinted>
  <dcterms:created xsi:type="dcterms:W3CDTF">2026-03-25T09:36:00Z</dcterms:created>
  <dcterms:modified xsi:type="dcterms:W3CDTF">2026-05-06T11:42:00Z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