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1DD3B8C6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7653B2">
              <w:rPr>
                <w:b/>
                <w:noProof/>
              </w:rPr>
              <w:t>2</w:t>
            </w:r>
            <w:r w:rsidR="00C04529">
              <w:rPr>
                <w:b/>
                <w:noProof/>
              </w:rPr>
              <w:t>5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562AB6D6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FA7467">
              <w:rPr>
                <w:noProof/>
              </w:rPr>
              <w:t>0</w:t>
            </w:r>
            <w:r w:rsidR="00C04529">
              <w:rPr>
                <w:noProof/>
              </w:rPr>
              <w:t>3</w:t>
            </w:r>
            <w:r w:rsidR="00666516" w:rsidRPr="00195A55">
              <w:rPr>
                <w:noProof/>
              </w:rPr>
              <w:t>-</w:t>
            </w:r>
            <w:r w:rsidR="00C04529">
              <w:rPr>
                <w:noProof/>
              </w:rPr>
              <w:t>03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792C59D0" w:rsidR="00240790" w:rsidRPr="00615267" w:rsidRDefault="00C04529" w:rsidP="0096348C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7A17C6" w:rsidRPr="00615267">
              <w:rPr>
                <w:noProof/>
              </w:rPr>
              <w:t>.</w:t>
            </w:r>
            <w:r w:rsidR="00DE4A20" w:rsidRPr="00615267">
              <w:rPr>
                <w:noProof/>
              </w:rPr>
              <w:t>00</w:t>
            </w:r>
            <w:r w:rsidR="00C04B68" w:rsidRPr="00615267">
              <w:rPr>
                <w:noProof/>
              </w:rPr>
              <w:t xml:space="preserve"> – </w:t>
            </w:r>
            <w:r>
              <w:rPr>
                <w:noProof/>
              </w:rPr>
              <w:t>11</w:t>
            </w:r>
            <w:r w:rsidR="00C04B68" w:rsidRPr="00615267">
              <w:rPr>
                <w:noProof/>
              </w:rPr>
              <w:t>.</w:t>
            </w:r>
            <w:r>
              <w:rPr>
                <w:noProof/>
              </w:rPr>
              <w:t>45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A7467" w:rsidRPr="00195A55" w14:paraId="675E04C2" w14:textId="77777777" w:rsidTr="00B7668F">
        <w:tc>
          <w:tcPr>
            <w:tcW w:w="567" w:type="dxa"/>
          </w:tcPr>
          <w:p w14:paraId="18C669EC" w14:textId="0E005600" w:rsidR="00FA7467" w:rsidRPr="00085658" w:rsidRDefault="00FA7467" w:rsidP="00FA7467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B2A49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6775F418" w14:textId="32A04A4C" w:rsidR="00FA7467" w:rsidRPr="00085658" w:rsidRDefault="00C04529" w:rsidP="00FA7467">
            <w:pPr>
              <w:widowControl/>
              <w:spacing w:after="240" w:line="276" w:lineRule="auto"/>
              <w:rPr>
                <w:b/>
                <w:noProof/>
              </w:rPr>
            </w:pPr>
            <w:r>
              <w:rPr>
                <w:b/>
                <w:bCs/>
              </w:rPr>
              <w:t>Information från Tullverket</w:t>
            </w:r>
          </w:p>
          <w:p w14:paraId="5D0E09C3" w14:textId="2ADB1A47" w:rsidR="00FA7467" w:rsidRPr="00085658" w:rsidRDefault="00C04529" w:rsidP="008941A6">
            <w:pPr>
              <w:widowControl/>
              <w:spacing w:line="276" w:lineRule="auto"/>
              <w:rPr>
                <w:bCs/>
                <w:noProof/>
              </w:rPr>
            </w:pPr>
            <w:r>
              <w:rPr>
                <w:bCs/>
                <w:noProof/>
              </w:rPr>
              <w:t>Generaltulldirektör Johan Norrman och överdirektor Bodil Taylor, Tullverket, informerade om aktuella frågor och svarade på ledamöternas frågor.</w:t>
            </w:r>
          </w:p>
          <w:p w14:paraId="0EDA4A38" w14:textId="2AFA3D4A" w:rsidR="008941A6" w:rsidRPr="00085658" w:rsidRDefault="008941A6" w:rsidP="008941A6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C04529" w:rsidRPr="00195A55" w14:paraId="26AEF0CC" w14:textId="77777777" w:rsidTr="00B7668F">
        <w:tc>
          <w:tcPr>
            <w:tcW w:w="567" w:type="dxa"/>
          </w:tcPr>
          <w:p w14:paraId="61B28EC1" w14:textId="70D45062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228426A6" w14:textId="77777777" w:rsidR="00C04529" w:rsidRPr="00085658" w:rsidRDefault="00C04529" w:rsidP="00C04529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55A66011" w14:textId="77777777" w:rsid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24</w:t>
            </w:r>
            <w:r w:rsidRPr="00085658">
              <w:rPr>
                <w:bCs/>
                <w:noProof/>
              </w:rPr>
              <w:t>.</w:t>
            </w:r>
          </w:p>
          <w:p w14:paraId="1A1B5C41" w14:textId="299DB53C" w:rsidR="00C04529" w:rsidRP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C04529" w:rsidRPr="007B2A49" w14:paraId="6DD3792E" w14:textId="77777777" w:rsidTr="00B7668F">
        <w:tc>
          <w:tcPr>
            <w:tcW w:w="567" w:type="dxa"/>
          </w:tcPr>
          <w:p w14:paraId="02CF45DA" w14:textId="17D96556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8909F9">
              <w:rPr>
                <w:b/>
                <w:noProof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0186FB9A" w14:textId="77777777" w:rsidR="00054E8D" w:rsidRPr="007231E0" w:rsidRDefault="00054E8D" w:rsidP="00054E8D">
            <w:pPr>
              <w:widowControl/>
              <w:tabs>
                <w:tab w:val="left" w:pos="1728"/>
              </w:tabs>
              <w:spacing w:line="280" w:lineRule="exact"/>
              <w:rPr>
                <w:bCs/>
              </w:rPr>
            </w:pPr>
            <w:r w:rsidRPr="006F60A8">
              <w:rPr>
                <w:b/>
                <w:bCs/>
              </w:rPr>
              <w:t>Modernisering av Skatteverkets kontrollverktyg (SkU11)</w:t>
            </w:r>
          </w:p>
          <w:p w14:paraId="2EB6D67E" w14:textId="77777777" w:rsidR="00C04529" w:rsidRPr="00085658" w:rsidRDefault="00C04529" w:rsidP="00C04529">
            <w:pPr>
              <w:widowControl/>
              <w:spacing w:line="280" w:lineRule="exact"/>
              <w:rPr>
                <w:b/>
                <w:bCs/>
              </w:rPr>
            </w:pPr>
          </w:p>
          <w:p w14:paraId="4EAA60E6" w14:textId="30463B12" w:rsidR="00C04529" w:rsidRPr="00085658" w:rsidRDefault="00C04529" w:rsidP="00C04529">
            <w:pPr>
              <w:widowControl/>
              <w:spacing w:line="280" w:lineRule="exact"/>
            </w:pPr>
            <w:r w:rsidRPr="00085658">
              <w:t xml:space="preserve">Utskottet </w:t>
            </w:r>
            <w:r w:rsidR="00054E8D">
              <w:t>inledde</w:t>
            </w:r>
            <w:r w:rsidRPr="00085658">
              <w:t xml:space="preserve"> beredningen av </w:t>
            </w:r>
            <w:r w:rsidR="00054E8D">
              <w:t>proposition 2025/26:107</w:t>
            </w:r>
            <w:r w:rsidRPr="00085658">
              <w:t>.</w:t>
            </w:r>
          </w:p>
          <w:p w14:paraId="79543E6E" w14:textId="77777777" w:rsidR="00C04529" w:rsidRPr="00085658" w:rsidRDefault="00C04529" w:rsidP="00C04529">
            <w:pPr>
              <w:widowControl/>
              <w:spacing w:line="280" w:lineRule="exact"/>
            </w:pPr>
          </w:p>
          <w:p w14:paraId="4706E51C" w14:textId="6290BC88" w:rsidR="00C04529" w:rsidRPr="007B2A49" w:rsidRDefault="00054E8D" w:rsidP="00C04529">
            <w:pPr>
              <w:widowControl/>
              <w:spacing w:line="280" w:lineRule="exact"/>
            </w:pPr>
            <w:r>
              <w:t>Ärendet bordlades.</w:t>
            </w:r>
          </w:p>
          <w:p w14:paraId="64B77A16" w14:textId="449EAF45" w:rsidR="00C04529" w:rsidRPr="007B2A49" w:rsidRDefault="00C04529" w:rsidP="00C04529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C04529" w:rsidRPr="00054E8D" w14:paraId="47145C0D" w14:textId="77777777" w:rsidTr="00B7668F">
        <w:tc>
          <w:tcPr>
            <w:tcW w:w="567" w:type="dxa"/>
          </w:tcPr>
          <w:p w14:paraId="16388A7D" w14:textId="557A5E2F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8909F9">
              <w:rPr>
                <w:b/>
                <w:noProof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036F98B8" w14:textId="5F014A7D" w:rsidR="00C04529" w:rsidRPr="00054E8D" w:rsidRDefault="00054E8D" w:rsidP="00054E8D">
            <w:pPr>
              <w:widowControl/>
              <w:tabs>
                <w:tab w:val="left" w:pos="1728"/>
              </w:tabs>
              <w:spacing w:line="280" w:lineRule="exact"/>
              <w:rPr>
                <w:bCs/>
              </w:rPr>
            </w:pPr>
            <w:r w:rsidRPr="006F60A8">
              <w:rPr>
                <w:b/>
                <w:bCs/>
              </w:rPr>
              <w:t>Utbyte av uppgifter i tilläggsskatterapport och kompletteringar av förfarandet av tilläggsskatt för företag i stora koncerner (SkU20)</w:t>
            </w:r>
          </w:p>
          <w:p w14:paraId="6B427A1F" w14:textId="77777777" w:rsidR="00C04529" w:rsidRPr="00085658" w:rsidRDefault="00C04529" w:rsidP="00C04529">
            <w:pPr>
              <w:widowControl/>
              <w:spacing w:line="280" w:lineRule="exact"/>
              <w:rPr>
                <w:b/>
                <w:bCs/>
              </w:rPr>
            </w:pPr>
          </w:p>
          <w:p w14:paraId="5C34B6C8" w14:textId="6D023E1B" w:rsidR="00054E8D" w:rsidRPr="00085658" w:rsidRDefault="00054E8D" w:rsidP="00054E8D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inledde</w:t>
            </w:r>
            <w:r w:rsidRPr="00085658">
              <w:t xml:space="preserve"> beredningen av </w:t>
            </w:r>
            <w:r>
              <w:t>proposition 2025/26:107 och motion</w:t>
            </w:r>
            <w:r w:rsidRPr="00085658">
              <w:t>.</w:t>
            </w:r>
          </w:p>
          <w:p w14:paraId="6D54F0CB" w14:textId="77777777" w:rsidR="00054E8D" w:rsidRPr="00085658" w:rsidRDefault="00054E8D" w:rsidP="00054E8D">
            <w:pPr>
              <w:widowControl/>
              <w:spacing w:line="280" w:lineRule="exact"/>
            </w:pPr>
          </w:p>
          <w:p w14:paraId="3DE2D083" w14:textId="0ED2C0A7" w:rsidR="00C04529" w:rsidRDefault="00054E8D" w:rsidP="00054E8D">
            <w:pPr>
              <w:widowControl/>
              <w:spacing w:line="280" w:lineRule="exact"/>
              <w:rPr>
                <w:b/>
                <w:bCs/>
              </w:rPr>
            </w:pPr>
            <w:r>
              <w:t>Ärendet bordlades</w:t>
            </w:r>
            <w:r>
              <w:rPr>
                <w:b/>
                <w:bCs/>
              </w:rPr>
              <w:t>.</w:t>
            </w:r>
          </w:p>
          <w:p w14:paraId="122596BC" w14:textId="05EDCB4E" w:rsidR="00054E8D" w:rsidRPr="00054E8D" w:rsidRDefault="00054E8D" w:rsidP="00054E8D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054E8D" w:rsidRPr="007B2A49" w14:paraId="15A5E1B8" w14:textId="77777777" w:rsidTr="00B7668F">
        <w:tc>
          <w:tcPr>
            <w:tcW w:w="567" w:type="dxa"/>
          </w:tcPr>
          <w:p w14:paraId="787D59FD" w14:textId="4CEC4E2A" w:rsidR="00054E8D" w:rsidRDefault="00054E8D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5</w:t>
            </w:r>
          </w:p>
        </w:tc>
        <w:tc>
          <w:tcPr>
            <w:tcW w:w="6946" w:type="dxa"/>
            <w:gridSpan w:val="2"/>
          </w:tcPr>
          <w:p w14:paraId="207F8B35" w14:textId="77777777" w:rsidR="00054E8D" w:rsidRDefault="00054E8D" w:rsidP="00054E8D">
            <w:pPr>
              <w:widowControl/>
              <w:spacing w:line="280" w:lineRule="exact"/>
              <w:rPr>
                <w:b/>
                <w:bCs/>
              </w:rPr>
            </w:pPr>
            <w:r w:rsidRPr="00050910">
              <w:rPr>
                <w:b/>
                <w:bCs/>
              </w:rPr>
              <w:t>Företag, kapital och fastighet (SkU15)</w:t>
            </w:r>
          </w:p>
          <w:p w14:paraId="2D3D41AC" w14:textId="77777777" w:rsidR="00054E8D" w:rsidRDefault="00054E8D" w:rsidP="00054E8D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  <w:p w14:paraId="18F21EA6" w14:textId="013FFDC9" w:rsidR="00054E8D" w:rsidRDefault="00054E8D" w:rsidP="00054E8D">
            <w:pPr>
              <w:widowControl/>
              <w:tabs>
                <w:tab w:val="left" w:pos="1728"/>
              </w:tabs>
              <w:spacing w:line="280" w:lineRule="exact"/>
            </w:pPr>
            <w:r>
              <w:t>Utskottet fortsatt</w:t>
            </w:r>
            <w:r w:rsidR="008909F9">
              <w:t>e</w:t>
            </w:r>
            <w:r>
              <w:t xml:space="preserve"> beredning</w:t>
            </w:r>
            <w:r w:rsidR="008909F9">
              <w:t>en</w:t>
            </w:r>
            <w:r>
              <w:t xml:space="preserve"> av motioner.</w:t>
            </w:r>
          </w:p>
          <w:p w14:paraId="4A0DE2F4" w14:textId="77777777" w:rsidR="00054E8D" w:rsidRDefault="00054E8D" w:rsidP="00054E8D">
            <w:pPr>
              <w:widowControl/>
              <w:tabs>
                <w:tab w:val="left" w:pos="1728"/>
              </w:tabs>
              <w:spacing w:line="280" w:lineRule="exact"/>
            </w:pPr>
          </w:p>
          <w:p w14:paraId="55610AEA" w14:textId="527BDA53" w:rsidR="00054E8D" w:rsidRPr="00054E8D" w:rsidRDefault="00054E8D" w:rsidP="00054E8D">
            <w:pPr>
              <w:widowControl/>
              <w:tabs>
                <w:tab w:val="left" w:pos="1728"/>
              </w:tabs>
              <w:spacing w:line="280" w:lineRule="exact"/>
            </w:pPr>
            <w:r>
              <w:t>Utskottet justerade betänkande 2025/</w:t>
            </w:r>
            <w:proofErr w:type="gramStart"/>
            <w:r>
              <w:t>26:SkU</w:t>
            </w:r>
            <w:proofErr w:type="gramEnd"/>
            <w:r>
              <w:t>15.</w:t>
            </w:r>
          </w:p>
          <w:p w14:paraId="2D75C4AD" w14:textId="77777777" w:rsidR="00054E8D" w:rsidRDefault="00054E8D" w:rsidP="00054E8D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  <w:p w14:paraId="1606038E" w14:textId="7C983EF3" w:rsidR="008909F9" w:rsidRPr="008909F9" w:rsidRDefault="008909F9" w:rsidP="008909F9">
            <w:pPr>
              <w:widowControl/>
              <w:spacing w:line="280" w:lineRule="exact"/>
            </w:pPr>
            <w:r w:rsidRPr="00054E8D">
              <w:t>S-, V-, C-, MP-ledamötern</w:t>
            </w:r>
            <w:r>
              <w:t>a anmälde reservationer.</w:t>
            </w:r>
          </w:p>
          <w:p w14:paraId="7BF23345" w14:textId="77777777" w:rsidR="008909F9" w:rsidRPr="006F60A8" w:rsidRDefault="008909F9" w:rsidP="00054E8D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C04529" w:rsidRPr="00195A55" w14:paraId="74E8DCDD" w14:textId="77777777" w:rsidTr="00B7668F">
        <w:tc>
          <w:tcPr>
            <w:tcW w:w="567" w:type="dxa"/>
          </w:tcPr>
          <w:p w14:paraId="68A46B63" w14:textId="7F255D5C" w:rsidR="00C04529" w:rsidRPr="00195A55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8909F9">
              <w:rPr>
                <w:b/>
                <w:noProof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29469EF1" w14:textId="77777777" w:rsidR="00C04529" w:rsidRDefault="00C04529" w:rsidP="00C04529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154C499D" w14:textId="1DB4C683" w:rsidR="00C04529" w:rsidRDefault="00C04529" w:rsidP="00C04529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8909F9">
              <w:rPr>
                <w:noProof/>
                <w:snapToGrid w:val="0"/>
              </w:rPr>
              <w:t>5</w:t>
            </w:r>
            <w:r w:rsidRPr="00195A55">
              <w:rPr>
                <w:noProof/>
                <w:snapToGrid w:val="0"/>
              </w:rPr>
              <w:t xml:space="preserve"> </w:t>
            </w:r>
            <w:r>
              <w:rPr>
                <w:noProof/>
                <w:snapToGrid w:val="0"/>
              </w:rPr>
              <w:t>mars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8909F9">
              <w:rPr>
                <w:noProof/>
                <w:snapToGrid w:val="0"/>
              </w:rPr>
              <w:t>10</w:t>
            </w:r>
            <w:r w:rsidRPr="00195A55">
              <w:rPr>
                <w:noProof/>
                <w:snapToGrid w:val="0"/>
              </w:rPr>
              <w:t>.00.</w:t>
            </w:r>
          </w:p>
          <w:p w14:paraId="06B8A6EF" w14:textId="5BE63330" w:rsidR="00C04529" w:rsidRPr="00195A55" w:rsidRDefault="00C04529" w:rsidP="00C04529">
            <w:pPr>
              <w:widowControl/>
              <w:spacing w:after="240" w:line="276" w:lineRule="auto"/>
              <w:rPr>
                <w:b/>
                <w:noProof/>
                <w:snapToGrid w:val="0"/>
              </w:rPr>
            </w:pPr>
          </w:p>
        </w:tc>
      </w:tr>
      <w:bookmarkEnd w:id="0"/>
      <w:bookmarkEnd w:id="1"/>
      <w:tr w:rsidR="00C04529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C04529" w:rsidRPr="00195A55" w:rsidRDefault="00C04529" w:rsidP="00C04529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t>Vid protokollet</w:t>
            </w:r>
          </w:p>
          <w:p w14:paraId="798E024A" w14:textId="3E1D7950" w:rsidR="00C04529" w:rsidRDefault="00C04529" w:rsidP="00C04529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0BC3C144" w14:textId="79E3D6BC" w:rsidR="00C04529" w:rsidRDefault="00C04529" w:rsidP="00C04529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34B1D179" w14:textId="77777777" w:rsidR="00C04529" w:rsidRDefault="00C04529" w:rsidP="00C04529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C04529" w:rsidRPr="00195A55" w:rsidRDefault="00C04529" w:rsidP="00C04529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498626F0" w:rsidR="00C04529" w:rsidRPr="00195A55" w:rsidRDefault="00C04529" w:rsidP="00C04529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8909F9">
              <w:rPr>
                <w:noProof/>
              </w:rPr>
              <w:t>5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mars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585A0AEA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0732B4">
              <w:rPr>
                <w:b/>
                <w:noProof/>
              </w:rPr>
              <w:t>2</w:t>
            </w:r>
            <w:r w:rsidR="008909F9">
              <w:rPr>
                <w:b/>
                <w:noProof/>
              </w:rPr>
              <w:t>5</w:t>
            </w:r>
          </w:p>
        </w:tc>
      </w:tr>
      <w:bookmarkEnd w:id="2"/>
      <w:tr w:rsidR="00114AA0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705AB51E" w:rsidR="00114AA0" w:rsidRPr="00195A55" w:rsidRDefault="003F60FF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</w:t>
            </w:r>
            <w:r w:rsidR="004E4F4B">
              <w:rPr>
                <w:noProof/>
                <w:sz w:val="21"/>
                <w:szCs w:val="21"/>
              </w:rPr>
              <w:t>–</w:t>
            </w:r>
            <w:r w:rsidR="00020273">
              <w:rPr>
                <w:noProof/>
                <w:sz w:val="21"/>
                <w:szCs w:val="21"/>
              </w:rPr>
              <w:t>6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5AA2DC2E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114AA0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114AA0" w:rsidRPr="00195A55" w:rsidRDefault="00114AA0" w:rsidP="00114A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327621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62E33BE7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42AAC81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020273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427DFE6F" w:rsidR="00327621" w:rsidRPr="00B76D79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659E4F85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327621" w:rsidRPr="00B76D79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327621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7696C947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6F7851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11B4AAA6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4672F61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5B034D89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0F3107E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28C2798E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22E69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47BE0EEF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6C2E968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20A37665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28E841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614FB233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37B4D01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49744464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2BB128A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0C707F75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0128E0F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52D657C9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7E79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03F2A146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1E4CBCA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327621" w:rsidRPr="00195A55" w:rsidRDefault="004E4F4B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="00327621"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0E21B973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1AEBDE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3ED41B0A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2B28653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3719229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7467A0C5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6A1E1331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510A514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6C9A5BA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327621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1ED3205C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551EBA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248D2FEE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837A6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57749460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6F8670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4F2A61F0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51EA46A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3FC5DB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3A35858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6034A50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47CDF50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327621" w:rsidRPr="00195A55" w:rsidRDefault="00161B0C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</w:t>
            </w:r>
            <w:r w:rsidR="004E4F4B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2ACC0F99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1D72856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70D022E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17F2032" w:rsidR="00327621" w:rsidRPr="00195A55" w:rsidRDefault="00020273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327621" w:rsidRPr="00195A55" w:rsidRDefault="00327621" w:rsidP="00327621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C66874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C66874" w:rsidRPr="00195A55" w:rsidRDefault="00C66874" w:rsidP="00327621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C66874" w:rsidRPr="00195A55" w:rsidRDefault="00C66874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327621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327621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327621" w:rsidRPr="00195A55" w:rsidRDefault="00327621" w:rsidP="003276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06FAAA4" w14:textId="66F2470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79B64CD" w14:textId="1F77127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60B7090" w14:textId="6FEA134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1F2C299" w14:textId="59200A6C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D3CBCD6" w14:textId="5E2521E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193662D" w14:textId="1EC3A776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8A7B38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4415E"/>
    <w:rsid w:val="00054E8D"/>
    <w:rsid w:val="000552D3"/>
    <w:rsid w:val="00061022"/>
    <w:rsid w:val="000641CD"/>
    <w:rsid w:val="00064405"/>
    <w:rsid w:val="00070904"/>
    <w:rsid w:val="00071C98"/>
    <w:rsid w:val="00073002"/>
    <w:rsid w:val="000732B4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861"/>
    <w:rsid w:val="00102BE9"/>
    <w:rsid w:val="00104694"/>
    <w:rsid w:val="00111F56"/>
    <w:rsid w:val="00114AA0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14F8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5778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F6A"/>
    <w:rsid w:val="00431913"/>
    <w:rsid w:val="00433D1B"/>
    <w:rsid w:val="00434CE5"/>
    <w:rsid w:val="00437AEB"/>
    <w:rsid w:val="00442491"/>
    <w:rsid w:val="00445589"/>
    <w:rsid w:val="00446353"/>
    <w:rsid w:val="00446C86"/>
    <w:rsid w:val="00450434"/>
    <w:rsid w:val="00450515"/>
    <w:rsid w:val="0045270F"/>
    <w:rsid w:val="00455642"/>
    <w:rsid w:val="00455D05"/>
    <w:rsid w:val="00457253"/>
    <w:rsid w:val="00460AC7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363E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2E9A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4036"/>
    <w:rsid w:val="00574897"/>
    <w:rsid w:val="00581568"/>
    <w:rsid w:val="00582618"/>
    <w:rsid w:val="00583300"/>
    <w:rsid w:val="00585B29"/>
    <w:rsid w:val="00586EBD"/>
    <w:rsid w:val="00592BE9"/>
    <w:rsid w:val="005A378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540"/>
    <w:rsid w:val="00614844"/>
    <w:rsid w:val="006150AA"/>
    <w:rsid w:val="00615267"/>
    <w:rsid w:val="00627372"/>
    <w:rsid w:val="00627FB0"/>
    <w:rsid w:val="00636DF4"/>
    <w:rsid w:val="006378D7"/>
    <w:rsid w:val="00640261"/>
    <w:rsid w:val="00641F1F"/>
    <w:rsid w:val="0064351E"/>
    <w:rsid w:val="00647BE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1B93"/>
    <w:rsid w:val="006F5FFE"/>
    <w:rsid w:val="007005D9"/>
    <w:rsid w:val="00700B35"/>
    <w:rsid w:val="00700BA0"/>
    <w:rsid w:val="00707DBC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4304F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41A6"/>
    <w:rsid w:val="00894587"/>
    <w:rsid w:val="0089466B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2166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23298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9730F"/>
    <w:rsid w:val="00FA384F"/>
    <w:rsid w:val="00FA3922"/>
    <w:rsid w:val="00FA7467"/>
    <w:rsid w:val="00FB0A2A"/>
    <w:rsid w:val="00FB3BD6"/>
    <w:rsid w:val="00FB538C"/>
    <w:rsid w:val="00FB764C"/>
    <w:rsid w:val="00FC7B39"/>
    <w:rsid w:val="00FD1267"/>
    <w:rsid w:val="00FD13A3"/>
    <w:rsid w:val="00FD34F7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2215</TotalTime>
  <Pages>3</Pages>
  <Words>351</Words>
  <Characters>2690</Characters>
  <Application>Microsoft Office Word</Application>
  <DocSecurity>0</DocSecurity>
  <Lines>1345</Lines>
  <Paragraphs>160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206</cp:revision>
  <cp:lastPrinted>2026-02-12T13:12:00Z</cp:lastPrinted>
  <dcterms:created xsi:type="dcterms:W3CDTF">2024-12-18T07:18:00Z</dcterms:created>
  <dcterms:modified xsi:type="dcterms:W3CDTF">2026-03-03T15:02:00Z</dcterms:modified>
</cp:coreProperties>
</file>