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179F" w:rsidRPr="003771F5" w:rsidRDefault="002B179F" w:rsidP="00E307CF">
      <w:pPr>
        <w:pStyle w:val="Hemstlrubrik"/>
      </w:pPr>
      <w:r w:rsidRPr="003771F5">
        <w:t>Förslag till riksdagsbeslut</w:t>
      </w:r>
    </w:p>
    <w:p w:rsidR="002B179F" w:rsidRPr="003771F5" w:rsidRDefault="002B179F" w:rsidP="00E307CF">
      <w:pPr>
        <w:pStyle w:val="Hemstlatt"/>
      </w:pPr>
      <w:r w:rsidRPr="003771F5">
        <w:t>Riksdagen tillkännager för regeringen som sin mening vad som i moti</w:t>
      </w:r>
      <w:r w:rsidRPr="003771F5">
        <w:t>o</w:t>
      </w:r>
      <w:r w:rsidRPr="003771F5">
        <w:t>ne</w:t>
      </w:r>
      <w:r w:rsidRPr="003771F5">
        <w:rPr>
          <w:spacing w:val="-2"/>
          <w:szCs w:val="19"/>
        </w:rPr>
        <w:t>n anförs om att Sverige tydligt ska</w:t>
      </w:r>
      <w:r w:rsidR="007B26C5" w:rsidRPr="003771F5">
        <w:rPr>
          <w:spacing w:val="-2"/>
          <w:szCs w:val="19"/>
        </w:rPr>
        <w:t>ll</w:t>
      </w:r>
      <w:r w:rsidRPr="003771F5">
        <w:rPr>
          <w:spacing w:val="-2"/>
          <w:szCs w:val="19"/>
        </w:rPr>
        <w:t xml:space="preserve"> stödja Norges linje i fråga om ille</w:t>
      </w:r>
      <w:r w:rsidRPr="003771F5">
        <w:t>g</w:t>
      </w:r>
      <w:r w:rsidRPr="003771F5">
        <w:t>i</w:t>
      </w:r>
      <w:r w:rsidRPr="003771F5">
        <w:t>tima skulder</w:t>
      </w:r>
      <w:r w:rsidR="008F0E1C" w:rsidRPr="003771F5">
        <w:t>.</w:t>
      </w:r>
    </w:p>
    <w:p w:rsidR="00E84F25" w:rsidRPr="003771F5" w:rsidRDefault="007C6092" w:rsidP="00E22893">
      <w:pPr>
        <w:pStyle w:val="Rubrik1"/>
      </w:pPr>
      <w:r w:rsidRPr="003771F5">
        <w:t>Motivering</w:t>
      </w:r>
    </w:p>
    <w:p w:rsidR="002B179F" w:rsidRPr="003771F5" w:rsidRDefault="002B179F" w:rsidP="002B179F">
      <w:r w:rsidRPr="003771F5">
        <w:t xml:space="preserve">Världsbanken, </w:t>
      </w:r>
      <w:r w:rsidR="007B26C5" w:rsidRPr="003771F5">
        <w:t xml:space="preserve">Internationella valutafonden, </w:t>
      </w:r>
      <w:r w:rsidRPr="003771F5">
        <w:t>IMF</w:t>
      </w:r>
      <w:r w:rsidR="007B26C5" w:rsidRPr="003771F5">
        <w:t>,</w:t>
      </w:r>
      <w:r w:rsidRPr="003771F5">
        <w:t xml:space="preserve"> och andra givare har under årens lopp lånat ut stora belopp till</w:t>
      </w:r>
      <w:r w:rsidR="007B26C5" w:rsidRPr="003771F5">
        <w:t xml:space="preserve"> </w:t>
      </w:r>
      <w:r w:rsidRPr="003771F5">
        <w:t>odemokratiska ledare, samt till projekt som inte gynnat utvecklingen i mottagarlandet. Dessa lån togs utan medbo</w:t>
      </w:r>
      <w:r w:rsidRPr="003771F5">
        <w:t>r</w:t>
      </w:r>
      <w:r w:rsidRPr="003771F5">
        <w:t>garnas samtycke. I</w:t>
      </w:r>
      <w:r w:rsidR="007B26C5" w:rsidRPr="003771F5">
        <w:t xml:space="preserve"> </w:t>
      </w:r>
      <w:r w:rsidRPr="003771F5">
        <w:t>dag får fattiga människor bära kostnaden för denna oa</w:t>
      </w:r>
      <w:r w:rsidRPr="003771F5">
        <w:t>n</w:t>
      </w:r>
      <w:r w:rsidRPr="003771F5">
        <w:t>svariga utlåning. Det finns många som anser att dessa skulder bör ses som illegitima och att de inte ska behöva betalas tillbaka</w:t>
      </w:r>
      <w:r w:rsidR="007B26C5" w:rsidRPr="003771F5">
        <w:t xml:space="preserve">, </w:t>
      </w:r>
      <w:r w:rsidRPr="003771F5">
        <w:t xml:space="preserve">men att existerande mekanismer för skuldavskrivning inte </w:t>
      </w:r>
      <w:r w:rsidR="007B26C5" w:rsidRPr="003771F5">
        <w:t xml:space="preserve">beaktar </w:t>
      </w:r>
      <w:r w:rsidRPr="003771F5">
        <w:t xml:space="preserve">illegitima skulder. </w:t>
      </w:r>
    </w:p>
    <w:p w:rsidR="002B179F" w:rsidRPr="003771F5" w:rsidRDefault="002B179F" w:rsidP="007B26C5">
      <w:pPr>
        <w:pStyle w:val="Normaltindrag"/>
      </w:pPr>
      <w:r w:rsidRPr="003771F5">
        <w:t>Många folkrörelser i både fattiga och rika länder anser därför att det bör utarbetas kriterier för att avgöra skulders illegitimitet och att bedömningen bör ske i en från givarna oberoende och demokratisk process. Den norska regeringen har tagit initiativ till en studie inom Världsbanken</w:t>
      </w:r>
      <w:r w:rsidR="007B26C5" w:rsidRPr="003771F5">
        <w:t xml:space="preserve"> för att utreda frågan och stöd</w:t>
      </w:r>
      <w:r w:rsidRPr="003771F5">
        <w:t>er förslaget om en internationell oberoende</w:t>
      </w:r>
      <w:r w:rsidR="007B26C5" w:rsidRPr="003771F5">
        <w:t xml:space="preserve"> </w:t>
      </w:r>
      <w:r w:rsidRPr="003771F5">
        <w:t>skuldsanerings</w:t>
      </w:r>
      <w:r w:rsidR="008A437A" w:rsidRPr="003771F5">
        <w:softHyphen/>
      </w:r>
      <w:r w:rsidRPr="003771F5">
        <w:t>m</w:t>
      </w:r>
      <w:r w:rsidRPr="003771F5">
        <w:t>e</w:t>
      </w:r>
      <w:r w:rsidRPr="003771F5">
        <w:t>kanism som beaktar illegitima skulder inom ramen för FN.</w:t>
      </w:r>
    </w:p>
    <w:p w:rsidR="002B179F" w:rsidRPr="003771F5" w:rsidRDefault="002B179F" w:rsidP="008A437A">
      <w:pPr>
        <w:pStyle w:val="Normaltindrag"/>
      </w:pPr>
      <w:r w:rsidRPr="003771F5">
        <w:t>Den svenska regeringen har hittills inte nämnt frågan om illegitima skulder i något</w:t>
      </w:r>
      <w:r w:rsidR="008A437A" w:rsidRPr="003771F5">
        <w:t xml:space="preserve"> </w:t>
      </w:r>
      <w:r w:rsidRPr="003771F5">
        <w:t>policydokument eller agerat för att frågan ska väckas inom Värld</w:t>
      </w:r>
      <w:r w:rsidRPr="003771F5">
        <w:t>s</w:t>
      </w:r>
      <w:r w:rsidRPr="003771F5">
        <w:t>banken eller IMF. Regeringsrepresentanter har offentligt klargjort att rege</w:t>
      </w:r>
      <w:r w:rsidRPr="003771F5">
        <w:t>r</w:t>
      </w:r>
      <w:r w:rsidRPr="003771F5">
        <w:t>ingen i grunden anser</w:t>
      </w:r>
      <w:r w:rsidR="008A437A" w:rsidRPr="003771F5">
        <w:t xml:space="preserve"> </w:t>
      </w:r>
      <w:r w:rsidRPr="003771F5">
        <w:t>att ”det ligger mycket i” resonemanget om illegitim skuld, men att regeringen inte avser arbeta med frågan då det i dagsläget sa</w:t>
      </w:r>
      <w:r w:rsidRPr="003771F5">
        <w:t>k</w:t>
      </w:r>
      <w:r w:rsidRPr="003771F5">
        <w:t xml:space="preserve">nas internationella kriterier för vad som är en illegitim skuld. </w:t>
      </w:r>
    </w:p>
    <w:p w:rsidR="002B179F" w:rsidRPr="003771F5" w:rsidRDefault="002B179F" w:rsidP="008A437A">
      <w:pPr>
        <w:pStyle w:val="Normaltindrag"/>
      </w:pPr>
      <w:r w:rsidRPr="003771F5">
        <w:t>Detta kan jämföras med den norska regeringens politik. Den norska rege</w:t>
      </w:r>
      <w:r w:rsidRPr="003771F5">
        <w:t>r</w:t>
      </w:r>
      <w:r w:rsidRPr="003771F5">
        <w:t>ingen anser att FN bör utarbeta normer för vilka skulder som ska betraktas som illegitima, och att dessa skulder måste skrivas av. Norge har fått Värld</w:t>
      </w:r>
      <w:r w:rsidRPr="003771F5">
        <w:t>s</w:t>
      </w:r>
      <w:r w:rsidRPr="003771F5">
        <w:lastRenderedPageBreak/>
        <w:t>banken att börja räkna på vad det skulle innebära både för långivare och lå</w:t>
      </w:r>
      <w:r w:rsidRPr="003771F5">
        <w:t>n</w:t>
      </w:r>
      <w:r w:rsidRPr="003771F5">
        <w:t>tagare. Dessutom vill Norge etablera en internationell domstol som kan avg</w:t>
      </w:r>
      <w:r w:rsidRPr="003771F5">
        <w:t>ö</w:t>
      </w:r>
      <w:r w:rsidRPr="003771F5">
        <w:t>ra när skulder är illegitima.</w:t>
      </w:r>
    </w:p>
    <w:p w:rsidR="002B179F" w:rsidRPr="003771F5" w:rsidRDefault="002B179F" w:rsidP="008A437A">
      <w:pPr>
        <w:pStyle w:val="Normaltindrag"/>
      </w:pPr>
      <w:r w:rsidRPr="003771F5">
        <w:t xml:space="preserve">Men många rika länder vill inte ge Norge sitt stöd till detta initiativ. Det är därför av stor vikt att Sverige tydligt ger Norge vårt stöd i denna sak. </w:t>
      </w:r>
    </w:p>
    <w:p w:rsidR="002B179F" w:rsidRPr="003771F5" w:rsidRDefault="002B179F" w:rsidP="008A437A">
      <w:pPr>
        <w:pStyle w:val="Normaltindrag"/>
      </w:pPr>
      <w:r w:rsidRPr="003771F5">
        <w:t>Det är ett fundamentalt demokratiansvar att fattiga länder och människor inte skall drabbas av tidigare oansvarig utlåning. Detta måste lösas av de globala institutionerna och deras ägare som gett lånen till dessa diktatorer.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A437A" w:rsidRPr="003771F5">
        <w:tblPrEx>
          <w:tblCellMar>
            <w:top w:w="0" w:type="dxa"/>
            <w:bottom w:w="0" w:type="dxa"/>
          </w:tblCellMar>
        </w:tblPrEx>
        <w:trPr>
          <w:cantSplit/>
        </w:trPr>
        <w:tc>
          <w:tcPr>
            <w:tcW w:w="3046" w:type="dxa"/>
          </w:tcPr>
          <w:p w:rsidR="008A437A" w:rsidRPr="003771F5" w:rsidRDefault="008A437A" w:rsidP="008A437A">
            <w:pPr>
              <w:pStyle w:val="UnderskriftDatum"/>
              <w:spacing w:before="240"/>
            </w:pPr>
            <w:r w:rsidRPr="003771F5">
              <w:t>Stockholm den 7 juni 2006</w:t>
            </w:r>
          </w:p>
        </w:tc>
        <w:tc>
          <w:tcPr>
            <w:tcW w:w="3047" w:type="dxa"/>
          </w:tcPr>
          <w:p w:rsidR="008A437A" w:rsidRPr="003771F5" w:rsidRDefault="008A437A" w:rsidP="008A437A">
            <w:pPr>
              <w:pStyle w:val="Underskrifter"/>
              <w:spacing w:before="240"/>
            </w:pPr>
          </w:p>
        </w:tc>
      </w:tr>
      <w:tr w:rsidR="008A437A" w:rsidRPr="003771F5">
        <w:tblPrEx>
          <w:tblCellMar>
            <w:top w:w="0" w:type="dxa"/>
            <w:bottom w:w="0" w:type="dxa"/>
          </w:tblCellMar>
        </w:tblPrEx>
        <w:trPr>
          <w:cantSplit/>
        </w:trPr>
        <w:tc>
          <w:tcPr>
            <w:tcW w:w="3046" w:type="dxa"/>
          </w:tcPr>
          <w:p w:rsidR="008A437A" w:rsidRPr="003771F5" w:rsidRDefault="008A437A" w:rsidP="008A437A">
            <w:pPr>
              <w:pStyle w:val="Underskrifter"/>
            </w:pPr>
            <w:r w:rsidRPr="003771F5">
              <w:t>Joe Frans (s)</w:t>
            </w:r>
          </w:p>
        </w:tc>
        <w:tc>
          <w:tcPr>
            <w:tcW w:w="3047" w:type="dxa"/>
          </w:tcPr>
          <w:p w:rsidR="008A437A" w:rsidRPr="003771F5" w:rsidRDefault="008A437A" w:rsidP="008A437A">
            <w:pPr>
              <w:pStyle w:val="Underskrifter"/>
            </w:pPr>
          </w:p>
        </w:tc>
      </w:tr>
    </w:tbl>
    <w:p w:rsidR="002B179F" w:rsidRPr="003771F5" w:rsidRDefault="002B179F" w:rsidP="008A437A">
      <w:pPr>
        <w:pStyle w:val="Normaltindrag"/>
      </w:pPr>
    </w:p>
    <w:sectPr w:rsidR="002B179F" w:rsidRPr="003771F5" w:rsidSect="008A43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5963" w:rsidRPr="003771F5" w:rsidRDefault="00145963">
      <w:r w:rsidRPr="003771F5">
        <w:separator/>
      </w:r>
    </w:p>
  </w:endnote>
  <w:endnote w:type="continuationSeparator" w:id="0">
    <w:p w:rsidR="00145963" w:rsidRPr="003771F5" w:rsidRDefault="00145963">
      <w:r w:rsidRPr="003771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D32" w:rsidRPr="003771F5" w:rsidRDefault="003771F5" w:rsidP="008A437A">
    <w:pPr>
      <w:pStyle w:val="Sidfot"/>
    </w:pPr>
    <w:r w:rsidRPr="003771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84921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D32" w:rsidRDefault="00EC6D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6D32" w:rsidRDefault="00EC6D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D32" w:rsidRPr="003771F5" w:rsidRDefault="003771F5" w:rsidP="008A437A">
    <w:pPr>
      <w:pStyle w:val="Sidfot"/>
    </w:pPr>
    <w:r w:rsidRPr="003771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47061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D32" w:rsidRDefault="00EC6D3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6D32" w:rsidRDefault="00EC6D3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D32" w:rsidRPr="003771F5" w:rsidRDefault="003771F5" w:rsidP="008A437A">
    <w:pPr>
      <w:pStyle w:val="Sidfot"/>
    </w:pPr>
    <w:r w:rsidRPr="003771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84203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D32" w:rsidRDefault="00EC6D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6D32" w:rsidRDefault="00EC6D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5963" w:rsidRPr="003771F5" w:rsidRDefault="00145963">
      <w:r w:rsidRPr="003771F5">
        <w:separator/>
      </w:r>
    </w:p>
  </w:footnote>
  <w:footnote w:type="continuationSeparator" w:id="0">
    <w:p w:rsidR="00145963" w:rsidRPr="003771F5" w:rsidRDefault="00145963">
      <w:r w:rsidRPr="003771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D32" w:rsidRPr="003771F5" w:rsidRDefault="003771F5" w:rsidP="008A437A">
    <w:pPr>
      <w:pStyle w:val="Sidhuvud"/>
    </w:pPr>
    <w:r w:rsidRPr="003771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0549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D32" w:rsidRDefault="00EC6D3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6D32" w:rsidRDefault="00EC6D3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D32" w:rsidRPr="003771F5" w:rsidRDefault="003771F5" w:rsidP="008A437A">
    <w:pPr>
      <w:pStyle w:val="Sidhuvud"/>
    </w:pPr>
    <w:r w:rsidRPr="003771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70838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D32" w:rsidRDefault="00EC6D3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6D32" w:rsidRDefault="00EC6D3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D32" w:rsidRPr="003771F5" w:rsidRDefault="00EC6D32">
    <w:pPr>
      <w:pStyle w:val="FSHNormal"/>
      <w:tabs>
        <w:tab w:val="right" w:pos="5840"/>
      </w:tabs>
    </w:pPr>
    <w:r w:rsidRPr="003771F5">
      <w:br/>
    </w:r>
    <w:r w:rsidRPr="003771F5">
      <w:fldChar w:fldCharType="begin" w:fldLock="1"/>
    </w:r>
    <w:r w:rsidRPr="003771F5">
      <w:instrText xml:space="preserve"> DOCPROPERTY</w:instrText>
    </w:r>
    <w:r w:rsidRPr="003771F5">
      <w:rPr>
        <w:sz w:val="18"/>
      </w:rPr>
      <w:instrText xml:space="preserve"> "YearUser" *\charformat </w:instrText>
    </w:r>
    <w:r w:rsidRPr="003771F5">
      <w:fldChar w:fldCharType="separate"/>
    </w:r>
    <w:r w:rsidRPr="003771F5">
      <w:t>2005/06</w:t>
    </w:r>
    <w:r w:rsidRPr="003771F5">
      <w:fldChar w:fldCharType="end"/>
    </w:r>
    <w:r w:rsidRPr="003771F5">
      <w:t xml:space="preserve"> </w:t>
    </w:r>
    <w:r w:rsidRPr="003771F5">
      <w:tab/>
      <w:t xml:space="preserve">mnr: </w:t>
    </w:r>
    <w:r w:rsidRPr="003771F5">
      <w:fldChar w:fldCharType="begin" w:fldLock="1"/>
    </w:r>
    <w:r w:rsidRPr="003771F5">
      <w:instrText xml:space="preserve"> DOCPROPERTY</w:instrText>
    </w:r>
    <w:r w:rsidRPr="003771F5">
      <w:rPr>
        <w:sz w:val="18"/>
      </w:rPr>
      <w:instrText xml:space="preserve"> "Motionsnummer" *\charformat </w:instrText>
    </w:r>
    <w:r w:rsidRPr="003771F5">
      <w:fldChar w:fldCharType="separate"/>
    </w:r>
    <w:r w:rsidRPr="003771F5">
      <w:t>U14</w:t>
    </w:r>
    <w:r w:rsidRPr="003771F5">
      <w:fldChar w:fldCharType="end"/>
    </w:r>
    <w:r w:rsidRPr="003771F5">
      <w:br/>
    </w:r>
    <w:r w:rsidRPr="003771F5">
      <w:fldChar w:fldCharType="begin" w:fldLock="1"/>
    </w:r>
    <w:r w:rsidRPr="003771F5">
      <w:instrText xml:space="preserve"> DOCPROPERTY</w:instrText>
    </w:r>
    <w:r w:rsidRPr="003771F5">
      <w:rPr>
        <w:sz w:val="18"/>
      </w:rPr>
      <w:instrText xml:space="preserve"> "Samling" *\charformat </w:instrText>
    </w:r>
    <w:r w:rsidRPr="003771F5">
      <w:fldChar w:fldCharType="end"/>
    </w:r>
    <w:r w:rsidRPr="003771F5">
      <w:tab/>
      <w:t xml:space="preserve">pnr: </w:t>
    </w:r>
    <w:r w:rsidRPr="003771F5">
      <w:fldChar w:fldCharType="begin" w:fldLock="1"/>
    </w:r>
    <w:r w:rsidRPr="003771F5">
      <w:instrText xml:space="preserve"> DOCPROPERTY</w:instrText>
    </w:r>
    <w:r w:rsidRPr="003771F5">
      <w:rPr>
        <w:sz w:val="18"/>
      </w:rPr>
      <w:instrText xml:space="preserve"> "Partinummer" *\charformat </w:instrText>
    </w:r>
    <w:r w:rsidRPr="003771F5">
      <w:fldChar w:fldCharType="separate"/>
    </w:r>
    <w:r w:rsidRPr="003771F5">
      <w:t>s39041</w:t>
    </w:r>
    <w:r w:rsidRPr="003771F5">
      <w:fldChar w:fldCharType="end"/>
    </w:r>
  </w:p>
  <w:p w:rsidR="00EC6D32" w:rsidRPr="003771F5" w:rsidRDefault="00EC6D32">
    <w:pPr>
      <w:pStyle w:val="FSHRub1"/>
    </w:pPr>
    <w:r w:rsidRPr="003771F5">
      <w:t>Motion till riksdagen</w:t>
    </w:r>
    <w:r w:rsidRPr="003771F5">
      <w:br/>
    </w:r>
    <w:r w:rsidRPr="003771F5">
      <w:fldChar w:fldCharType="begin" w:fldLock="1"/>
    </w:r>
    <w:r w:rsidRPr="003771F5">
      <w:instrText xml:space="preserve"> DOCPROPERTY "YearUser" *\charformat </w:instrText>
    </w:r>
    <w:r w:rsidRPr="003771F5">
      <w:fldChar w:fldCharType="separate"/>
    </w:r>
    <w:r w:rsidRPr="003771F5">
      <w:t>2005/06</w:t>
    </w:r>
    <w:r w:rsidRPr="003771F5">
      <w:fldChar w:fldCharType="end"/>
    </w:r>
    <w:r w:rsidRPr="003771F5">
      <w:t>:</w:t>
    </w:r>
    <w:r w:rsidRPr="003771F5">
      <w:fldChar w:fldCharType="begin" w:fldLock="1"/>
    </w:r>
    <w:r w:rsidRPr="003771F5">
      <w:instrText xml:space="preserve"> DOCPROPERTY "Motionsnummer" *\charformat </w:instrText>
    </w:r>
    <w:r w:rsidRPr="003771F5">
      <w:fldChar w:fldCharType="separate"/>
    </w:r>
    <w:r w:rsidRPr="003771F5">
      <w:t>U14</w:t>
    </w:r>
    <w:r w:rsidRPr="003771F5">
      <w:fldChar w:fldCharType="end"/>
    </w:r>
  </w:p>
  <w:p w:rsidR="00EC6D32" w:rsidRPr="003771F5" w:rsidRDefault="00EC6D32">
    <w:pPr>
      <w:pStyle w:val="FSHNormalS5"/>
    </w:pPr>
    <w:r w:rsidRPr="003771F5">
      <w:fldChar w:fldCharType="begin" w:fldLock="1"/>
    </w:r>
    <w:r w:rsidRPr="003771F5">
      <w:instrText xml:space="preserve"> DOCPROPERTY "MotionarText" *\charformat </w:instrText>
    </w:r>
    <w:r w:rsidRPr="003771F5">
      <w:fldChar w:fldCharType="separate"/>
    </w:r>
    <w:r w:rsidRPr="003771F5">
      <w:t>av Joe Frans (s)</w:t>
    </w:r>
    <w:r w:rsidRPr="003771F5">
      <w:fldChar w:fldCharType="end"/>
    </w:r>
    <w:r w:rsidRPr="003771F5">
      <w:br/>
    </w:r>
    <w:r w:rsidRPr="003771F5">
      <w:fldChar w:fldCharType="begin" w:fldLock="1"/>
    </w:r>
    <w:r w:rsidRPr="003771F5">
      <w:instrText xml:space="preserve"> DOCPROPERTY "SvarFrasKort" *\charformat </w:instrText>
    </w:r>
    <w:r w:rsidRPr="003771F5">
      <w:fldChar w:fldCharType="separate"/>
    </w:r>
    <w:r w:rsidRPr="003771F5">
      <w:t>med anledning av skr. 2005/06:204</w:t>
    </w:r>
    <w:r w:rsidRPr="003771F5">
      <w:fldChar w:fldCharType="end"/>
    </w:r>
  </w:p>
  <w:p w:rsidR="00EC6D32" w:rsidRPr="003771F5" w:rsidRDefault="00EC6D32">
    <w:pPr>
      <w:pStyle w:val="FSHTitel"/>
    </w:pPr>
    <w:r w:rsidRPr="003771F5">
      <w:fldChar w:fldCharType="begin" w:fldLock="1"/>
    </w:r>
    <w:r w:rsidRPr="003771F5">
      <w:instrText xml:space="preserve"> DOCPROPERTY</w:instrText>
    </w:r>
    <w:r w:rsidRPr="003771F5">
      <w:rPr>
        <w:sz w:val="18"/>
      </w:rPr>
      <w:instrText xml:space="preserve"> "RubrikSvar" *\charformat </w:instrText>
    </w:r>
    <w:r w:rsidRPr="003771F5">
      <w:fldChar w:fldCharType="separate"/>
    </w:r>
    <w:r w:rsidRPr="003771F5">
      <w:t>Sveriges politik för global utveckling</w:t>
    </w:r>
    <w:r w:rsidRPr="003771F5">
      <w:fldChar w:fldCharType="end"/>
    </w:r>
  </w:p>
  <w:p w:rsidR="00EC6D32" w:rsidRPr="003771F5" w:rsidRDefault="00EC6D32" w:rsidP="008A437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14028599">
    <w:abstractNumId w:val="13"/>
  </w:num>
  <w:num w:numId="2" w16cid:durableId="1952012251">
    <w:abstractNumId w:val="10"/>
  </w:num>
  <w:num w:numId="3" w16cid:durableId="1167402018">
    <w:abstractNumId w:val="11"/>
  </w:num>
  <w:num w:numId="4" w16cid:durableId="1570850012">
    <w:abstractNumId w:val="12"/>
  </w:num>
  <w:num w:numId="5" w16cid:durableId="1870025642">
    <w:abstractNumId w:val="8"/>
  </w:num>
  <w:num w:numId="6" w16cid:durableId="1780951090">
    <w:abstractNumId w:val="3"/>
  </w:num>
  <w:num w:numId="7" w16cid:durableId="950428777">
    <w:abstractNumId w:val="2"/>
  </w:num>
  <w:num w:numId="8" w16cid:durableId="1271399828">
    <w:abstractNumId w:val="1"/>
  </w:num>
  <w:num w:numId="9" w16cid:durableId="478958654">
    <w:abstractNumId w:val="0"/>
  </w:num>
  <w:num w:numId="10" w16cid:durableId="310603498">
    <w:abstractNumId w:val="9"/>
  </w:num>
  <w:num w:numId="11" w16cid:durableId="1131247265">
    <w:abstractNumId w:val="7"/>
  </w:num>
  <w:num w:numId="12" w16cid:durableId="1263345808">
    <w:abstractNumId w:val="6"/>
  </w:num>
  <w:num w:numId="13" w16cid:durableId="1852600281">
    <w:abstractNumId w:val="5"/>
  </w:num>
  <w:num w:numId="14" w16cid:durableId="5580582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6-07"/>
  </w:docVars>
  <w:rsids>
    <w:rsidRoot w:val="00287E08"/>
    <w:rsid w:val="00040D14"/>
    <w:rsid w:val="0004381F"/>
    <w:rsid w:val="00064BC3"/>
    <w:rsid w:val="000665E6"/>
    <w:rsid w:val="00066775"/>
    <w:rsid w:val="00072FB9"/>
    <w:rsid w:val="000E48DA"/>
    <w:rsid w:val="000F5ADD"/>
    <w:rsid w:val="00100531"/>
    <w:rsid w:val="0010382E"/>
    <w:rsid w:val="0010489D"/>
    <w:rsid w:val="001200F5"/>
    <w:rsid w:val="00145963"/>
    <w:rsid w:val="001921C4"/>
    <w:rsid w:val="001E0043"/>
    <w:rsid w:val="00201DFB"/>
    <w:rsid w:val="00204A63"/>
    <w:rsid w:val="00212FF1"/>
    <w:rsid w:val="00230193"/>
    <w:rsid w:val="0025068A"/>
    <w:rsid w:val="002818D3"/>
    <w:rsid w:val="00287E08"/>
    <w:rsid w:val="002943C8"/>
    <w:rsid w:val="00295E6D"/>
    <w:rsid w:val="002B179F"/>
    <w:rsid w:val="002C2373"/>
    <w:rsid w:val="002D11A8"/>
    <w:rsid w:val="0032051D"/>
    <w:rsid w:val="003366E9"/>
    <w:rsid w:val="003771F5"/>
    <w:rsid w:val="003866EC"/>
    <w:rsid w:val="003F100A"/>
    <w:rsid w:val="00445271"/>
    <w:rsid w:val="00447A04"/>
    <w:rsid w:val="00487F7A"/>
    <w:rsid w:val="004A0504"/>
    <w:rsid w:val="004E38D9"/>
    <w:rsid w:val="00545421"/>
    <w:rsid w:val="005B145B"/>
    <w:rsid w:val="005C2781"/>
    <w:rsid w:val="006B6262"/>
    <w:rsid w:val="00727C6F"/>
    <w:rsid w:val="00740D6D"/>
    <w:rsid w:val="00743F76"/>
    <w:rsid w:val="00794149"/>
    <w:rsid w:val="007B26C5"/>
    <w:rsid w:val="007B67A7"/>
    <w:rsid w:val="007C6092"/>
    <w:rsid w:val="00846903"/>
    <w:rsid w:val="00854565"/>
    <w:rsid w:val="008A437A"/>
    <w:rsid w:val="008F0E1C"/>
    <w:rsid w:val="009A4377"/>
    <w:rsid w:val="00A053C6"/>
    <w:rsid w:val="00AB5000"/>
    <w:rsid w:val="00B13BF0"/>
    <w:rsid w:val="00B33C81"/>
    <w:rsid w:val="00B3454D"/>
    <w:rsid w:val="00B67E5B"/>
    <w:rsid w:val="00BA6BE0"/>
    <w:rsid w:val="00BB6D75"/>
    <w:rsid w:val="00C1285C"/>
    <w:rsid w:val="00C27B7D"/>
    <w:rsid w:val="00C97768"/>
    <w:rsid w:val="00CD4B2B"/>
    <w:rsid w:val="00CE3037"/>
    <w:rsid w:val="00CF7A43"/>
    <w:rsid w:val="00D01775"/>
    <w:rsid w:val="00D1174F"/>
    <w:rsid w:val="00D53D04"/>
    <w:rsid w:val="00D65E4C"/>
    <w:rsid w:val="00DC6C70"/>
    <w:rsid w:val="00E22893"/>
    <w:rsid w:val="00E307CF"/>
    <w:rsid w:val="00E349C2"/>
    <w:rsid w:val="00E360DE"/>
    <w:rsid w:val="00E521CB"/>
    <w:rsid w:val="00E728F6"/>
    <w:rsid w:val="00E75D28"/>
    <w:rsid w:val="00E84F25"/>
    <w:rsid w:val="00EC6D32"/>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3F13B5-A702-4DA2-AD65-02012639A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366</Words>
  <Characters>2056</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U14</vt:lpstr>
    </vt:vector>
  </TitlesOfParts>
  <Company>Riksdagen</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U14</dc:title>
  <dc:subject>U14</dc:subject>
  <dc:creator>Riksdagen</dc:creator>
  <cp:keywords>Riksdagen</cp:keywords>
  <dc:description>Urix v0.8</dc:description>
  <cp:lastModifiedBy>Lars Brink</cp:lastModifiedBy>
  <cp:revision>2</cp:revision>
  <cp:lastPrinted>2006-06-07T15:34:00Z</cp:lastPrinted>
  <dcterms:created xsi:type="dcterms:W3CDTF">2025-12-16T21:44:00Z</dcterms:created>
  <dcterms:modified xsi:type="dcterms:W3CDTF">2025-12-16T21:44:00Z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mot2000_440_2006-06-07</vt:lpwstr>
  </property>
  <property fmtid="{D5CDD505-2E9C-101B-9397-08002B2CF9AE}" pid="3" name="version">
    <vt:lpwstr>mot2000_440_2006-06-07</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2005/06:204 Sveriges politik för global utveckling</vt:lpwstr>
  </property>
  <property fmtid="{D5CDD505-2E9C-101B-9397-08002B2CF9AE}" pid="11" name="SvarFrasKort">
    <vt:lpwstr>med anledning av skr. 2005/06:204</vt:lpwstr>
  </property>
  <property fmtid="{D5CDD505-2E9C-101B-9397-08002B2CF9AE}" pid="12" name="Svar">
    <vt:lpwstr>skrivelse</vt:lpwstr>
  </property>
  <property fmtid="{D5CDD505-2E9C-101B-9397-08002B2CF9AE}" pid="13" name="SvarNr">
    <vt:lpwstr>2005/06:204</vt:lpwstr>
  </property>
  <property fmtid="{D5CDD505-2E9C-101B-9397-08002B2CF9AE}" pid="14" name="RubrikSvar">
    <vt:lpwstr>Sveriges politik för global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Joe Frans (s)</vt:lpwstr>
  </property>
  <property fmtid="{D5CDD505-2E9C-101B-9397-08002B2CF9AE}" pid="26" name="MotionarLista">
    <vt:lpwstr>Frans, Joe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Joe Frans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juni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20052006000000000115000390410069</vt:lpwstr>
  </property>
  <property fmtid="{D5CDD505-2E9C-101B-9397-08002B2CF9AE}" pid="47" name="datum">
    <vt:lpwstr>060607</vt:lpwstr>
  </property>
  <property fmtid="{D5CDD505-2E9C-101B-9397-08002B2CF9AE}" pid="48" name="avsändar-e-post">
    <vt:lpwstr/>
  </property>
  <property fmtid="{D5CDD505-2E9C-101B-9397-08002B2CF9AE}" pid="49" name="id">
    <vt:lpwstr>20052006000000000115000390410069</vt:lpwstr>
  </property>
  <property fmtid="{D5CDD505-2E9C-101B-9397-08002B2CF9AE}" pid="50" name="nummer">
    <vt:lpwstr>14</vt:lpwstr>
  </property>
  <property fmtid="{D5CDD505-2E9C-101B-9397-08002B2CF9AE}" pid="51" name="utskottsbeteckning">
    <vt:lpwstr>U</vt:lpwstr>
  </property>
  <property fmtid="{D5CDD505-2E9C-101B-9397-08002B2CF9AE}" pid="52" name="GlobalUID">
    <vt:lpwstr>{A6AAD2B2-0494-436B-888A-AE8B84328CA8}</vt:lpwstr>
  </property>
  <property fmtid="{D5CDD505-2E9C-101B-9397-08002B2CF9AE}" pid="53" name="Överföringar">
    <vt:i4>1</vt:i4>
  </property>
  <property fmtid="{D5CDD505-2E9C-101B-9397-08002B2CF9AE}" pid="54" name="Checksum">
    <vt:lpwstr>0013444857680</vt:lpwstr>
  </property>
</Properties>
</file>