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EB3BFB5" w14:textId="77777777" w:rsidTr="00782EA9">
        <w:tc>
          <w:tcPr>
            <w:tcW w:w="9141" w:type="dxa"/>
          </w:tcPr>
          <w:p w14:paraId="6418F36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C3DECD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0CE6729" w14:textId="77777777" w:rsidR="0096348C" w:rsidRPr="00477C9F" w:rsidRDefault="0096348C" w:rsidP="00477C9F">
      <w:pPr>
        <w:rPr>
          <w:sz w:val="22"/>
          <w:szCs w:val="22"/>
        </w:rPr>
      </w:pPr>
    </w:p>
    <w:p w14:paraId="795852A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7340946" w14:textId="77777777" w:rsidTr="00F86ACF">
        <w:trPr>
          <w:cantSplit/>
          <w:trHeight w:val="742"/>
        </w:trPr>
        <w:tc>
          <w:tcPr>
            <w:tcW w:w="1790" w:type="dxa"/>
          </w:tcPr>
          <w:p w14:paraId="4C67CACD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4DBF74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5AB6D90" w14:textId="7397595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21B0C">
              <w:rPr>
                <w:b/>
                <w:sz w:val="22"/>
                <w:szCs w:val="22"/>
              </w:rPr>
              <w:t>50</w:t>
            </w:r>
          </w:p>
          <w:p w14:paraId="5C96FB5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49CEA3E" w14:textId="77777777" w:rsidTr="00F86ACF">
        <w:tc>
          <w:tcPr>
            <w:tcW w:w="1790" w:type="dxa"/>
          </w:tcPr>
          <w:p w14:paraId="12549A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2C25753" w14:textId="1632378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ED4737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E21B0C">
              <w:rPr>
                <w:sz w:val="22"/>
                <w:szCs w:val="22"/>
              </w:rPr>
              <w:t>28</w:t>
            </w:r>
          </w:p>
        </w:tc>
      </w:tr>
      <w:tr w:rsidR="0096348C" w:rsidRPr="00477C9F" w14:paraId="0C5C12C2" w14:textId="77777777" w:rsidTr="00F86ACF">
        <w:tc>
          <w:tcPr>
            <w:tcW w:w="1790" w:type="dxa"/>
          </w:tcPr>
          <w:p w14:paraId="12D2ECE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D6D2A6" w14:textId="10C8716F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443851">
              <w:rPr>
                <w:sz w:val="22"/>
                <w:szCs w:val="22"/>
              </w:rPr>
              <w:t>1</w:t>
            </w:r>
            <w:r w:rsidR="00511E91">
              <w:rPr>
                <w:sz w:val="22"/>
                <w:szCs w:val="22"/>
              </w:rPr>
              <w:t>8</w:t>
            </w:r>
            <w:r w:rsidR="00CF4ED5">
              <w:rPr>
                <w:sz w:val="22"/>
                <w:szCs w:val="22"/>
              </w:rPr>
              <w:t>–</w:t>
            </w:r>
            <w:r w:rsidR="00511E91">
              <w:rPr>
                <w:sz w:val="22"/>
                <w:szCs w:val="22"/>
              </w:rPr>
              <w:t>12.03</w:t>
            </w:r>
          </w:p>
        </w:tc>
      </w:tr>
      <w:tr w:rsidR="0096348C" w:rsidRPr="00477C9F" w14:paraId="20D64FDD" w14:textId="77777777" w:rsidTr="00F86ACF">
        <w:tc>
          <w:tcPr>
            <w:tcW w:w="1790" w:type="dxa"/>
          </w:tcPr>
          <w:p w14:paraId="434857E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960C79B" w14:textId="75592B54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8C2A0DC" w14:textId="77777777" w:rsidR="0096348C" w:rsidRPr="00477C9F" w:rsidRDefault="0096348C" w:rsidP="00477C9F">
      <w:pPr>
        <w:rPr>
          <w:sz w:val="22"/>
          <w:szCs w:val="22"/>
        </w:rPr>
      </w:pPr>
    </w:p>
    <w:p w14:paraId="3DA1EE0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834DDF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C36020" w14:paraId="5BDD09A7" w14:textId="77777777" w:rsidTr="00F86ACF">
        <w:tc>
          <w:tcPr>
            <w:tcW w:w="753" w:type="dxa"/>
          </w:tcPr>
          <w:p w14:paraId="6F34A772" w14:textId="77777777" w:rsidR="00F84080" w:rsidRPr="00C3602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36020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208A245" w14:textId="77777777" w:rsidR="00336917" w:rsidRPr="00C36020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0461399" w14:textId="77777777" w:rsidR="00F84080" w:rsidRPr="00C36020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6AA8F4" w14:textId="205341F8" w:rsidR="0069143B" w:rsidRPr="00C3602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36020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C36020">
              <w:rPr>
                <w:snapToGrid w:val="0"/>
                <w:sz w:val="22"/>
                <w:szCs w:val="22"/>
              </w:rPr>
              <w:t>3</w:t>
            </w:r>
            <w:r w:rsidRPr="00C36020">
              <w:rPr>
                <w:snapToGrid w:val="0"/>
                <w:sz w:val="22"/>
                <w:szCs w:val="22"/>
              </w:rPr>
              <w:t>/2</w:t>
            </w:r>
            <w:r w:rsidR="00EB08AE" w:rsidRPr="00C36020">
              <w:rPr>
                <w:snapToGrid w:val="0"/>
                <w:sz w:val="22"/>
                <w:szCs w:val="22"/>
              </w:rPr>
              <w:t>4</w:t>
            </w:r>
            <w:r w:rsidRPr="00C36020">
              <w:rPr>
                <w:snapToGrid w:val="0"/>
                <w:sz w:val="22"/>
                <w:szCs w:val="22"/>
              </w:rPr>
              <w:t>:</w:t>
            </w:r>
            <w:r w:rsidR="00E21B0C" w:rsidRPr="00C36020">
              <w:rPr>
                <w:snapToGrid w:val="0"/>
                <w:sz w:val="22"/>
                <w:szCs w:val="22"/>
              </w:rPr>
              <w:t>49</w:t>
            </w:r>
            <w:r w:rsidR="00FD0038" w:rsidRPr="00C36020">
              <w:rPr>
                <w:snapToGrid w:val="0"/>
                <w:sz w:val="22"/>
                <w:szCs w:val="22"/>
              </w:rPr>
              <w:t>.</w:t>
            </w:r>
          </w:p>
          <w:p w14:paraId="15E0605A" w14:textId="77777777" w:rsidR="007864F6" w:rsidRPr="00C3602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C36020" w14:paraId="645C0F1A" w14:textId="77777777" w:rsidTr="00F86ACF">
        <w:tc>
          <w:tcPr>
            <w:tcW w:w="753" w:type="dxa"/>
          </w:tcPr>
          <w:p w14:paraId="49C824E8" w14:textId="6FF38C06" w:rsidR="008273F4" w:rsidRPr="00C36020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3602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6014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B75AAD2" w14:textId="7865D274" w:rsidR="0069143B" w:rsidRPr="00C36020" w:rsidRDefault="00F8369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z w:val="22"/>
                <w:szCs w:val="22"/>
              </w:rPr>
              <w:t>Granskningsbetänkande (KU20)</w:t>
            </w:r>
          </w:p>
          <w:p w14:paraId="0C270585" w14:textId="77777777" w:rsidR="00930B63" w:rsidRPr="00C36020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B578AA" w14:textId="73328741" w:rsidR="006C3DE7" w:rsidRDefault="006C3DE7" w:rsidP="006C3D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36020">
              <w:rPr>
                <w:snapToGrid w:val="0"/>
                <w:sz w:val="22"/>
                <w:szCs w:val="22"/>
              </w:rPr>
              <w:t xml:space="preserve">Utskottet behandlade utkast till betänkande 2023/24:KU20, </w:t>
            </w:r>
            <w:r w:rsidR="00033CFF">
              <w:rPr>
                <w:snapToGrid w:val="0"/>
                <w:sz w:val="22"/>
                <w:szCs w:val="22"/>
              </w:rPr>
              <w:t xml:space="preserve">granskningsärende 22, granskningsärende 19 och granskningsärende 26. </w:t>
            </w:r>
          </w:p>
          <w:p w14:paraId="3F189071" w14:textId="2C6A1FC9" w:rsidR="005F7E61" w:rsidRDefault="005F7E61" w:rsidP="006C3D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522899" w14:textId="1164C37C" w:rsidR="005F7E61" w:rsidRPr="00C36020" w:rsidRDefault="005F7E61" w:rsidP="006C3D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500B80E1" w14:textId="77777777" w:rsidR="00451D02" w:rsidRPr="00C36020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F6CB0" w:rsidRPr="00C36020" w14:paraId="32271651" w14:textId="77777777" w:rsidTr="003519D4">
        <w:tc>
          <w:tcPr>
            <w:tcW w:w="753" w:type="dxa"/>
          </w:tcPr>
          <w:p w14:paraId="226FC8A7" w14:textId="6D4FB8CA" w:rsidR="00FF6CB0" w:rsidRPr="00C36020" w:rsidRDefault="00FF6CB0" w:rsidP="003519D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014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5717C38" w14:textId="77777777" w:rsidR="00FF6CB0" w:rsidRPr="00C36020" w:rsidRDefault="00FF6CB0" w:rsidP="003519D4">
            <w:pPr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5DB74A1B" w14:textId="77777777" w:rsidR="00FF6CB0" w:rsidRDefault="00FF6CB0" w:rsidP="003519D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A2DEE0" w14:textId="77777777" w:rsidR="00FF6CB0" w:rsidRPr="00DB0528" w:rsidRDefault="00FF6CB0" w:rsidP="003519D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124D14E3" w14:textId="77777777" w:rsidR="00FF6CB0" w:rsidRPr="00C36020" w:rsidRDefault="00FF6CB0" w:rsidP="003519D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C36020" w14:paraId="0C0C4116" w14:textId="77777777" w:rsidTr="00F86ACF">
        <w:tc>
          <w:tcPr>
            <w:tcW w:w="753" w:type="dxa"/>
          </w:tcPr>
          <w:p w14:paraId="4FE50015" w14:textId="59E273C2" w:rsidR="00376C7D" w:rsidRPr="00C3602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napToGrid w:val="0"/>
                <w:sz w:val="22"/>
                <w:szCs w:val="22"/>
              </w:rPr>
              <w:t>§</w:t>
            </w:r>
            <w:r w:rsidR="0056014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82E8057" w14:textId="77777777" w:rsidR="00F8369F" w:rsidRPr="00C36020" w:rsidRDefault="00F8369F" w:rsidP="00F836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z w:val="22"/>
                <w:szCs w:val="22"/>
              </w:rPr>
              <w:t>Granskningsbetänkande (KU20)</w:t>
            </w:r>
          </w:p>
          <w:p w14:paraId="1E8C4E20" w14:textId="77777777" w:rsidR="00376C7D" w:rsidRPr="00C3602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2DDB023" w14:textId="50822D28" w:rsidR="00FF6CB0" w:rsidRDefault="00FF6CB0" w:rsidP="00FF6C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36020">
              <w:rPr>
                <w:snapToGrid w:val="0"/>
                <w:sz w:val="22"/>
                <w:szCs w:val="22"/>
              </w:rPr>
              <w:t xml:space="preserve">Utskottet </w:t>
            </w:r>
            <w:r w:rsidR="00560147">
              <w:rPr>
                <w:snapToGrid w:val="0"/>
                <w:sz w:val="22"/>
                <w:szCs w:val="22"/>
              </w:rPr>
              <w:t xml:space="preserve">fortsatte behandlingen av </w:t>
            </w:r>
            <w:r w:rsidRPr="00C36020">
              <w:rPr>
                <w:snapToGrid w:val="0"/>
                <w:sz w:val="22"/>
                <w:szCs w:val="22"/>
              </w:rPr>
              <w:t xml:space="preserve">utkast till betänkande 2023/24:KU20, </w:t>
            </w:r>
            <w:r w:rsidR="00033CFF">
              <w:rPr>
                <w:snapToGrid w:val="0"/>
                <w:sz w:val="22"/>
                <w:szCs w:val="22"/>
              </w:rPr>
              <w:t>granskningsärende 2.</w:t>
            </w:r>
          </w:p>
          <w:p w14:paraId="2D0B3B90" w14:textId="77777777" w:rsidR="00033CFF" w:rsidRDefault="00033CFF" w:rsidP="00FF6C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BB0A20" w14:textId="77777777" w:rsidR="00FF6CB0" w:rsidRPr="00C36020" w:rsidRDefault="00FF6CB0" w:rsidP="00FF6C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50A2AE79" w14:textId="77777777" w:rsidR="00930B63" w:rsidRPr="00C36020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F6CB0" w:rsidRPr="00C36020" w14:paraId="27B9A4B4" w14:textId="77777777" w:rsidTr="003519D4">
        <w:tc>
          <w:tcPr>
            <w:tcW w:w="753" w:type="dxa"/>
          </w:tcPr>
          <w:p w14:paraId="6B72E945" w14:textId="5F7FC752" w:rsidR="00FF6CB0" w:rsidRPr="00C36020" w:rsidRDefault="00FF6CB0" w:rsidP="003519D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014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326BF00E" w14:textId="77777777" w:rsidR="00FF6CB0" w:rsidRPr="00C36020" w:rsidRDefault="00FF6CB0" w:rsidP="003519D4">
            <w:pPr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71E529D1" w14:textId="77777777" w:rsidR="00FF6CB0" w:rsidRPr="00C36020" w:rsidRDefault="00FF6CB0" w:rsidP="003519D4">
            <w:pPr>
              <w:rPr>
                <w:b/>
                <w:snapToGrid w:val="0"/>
                <w:sz w:val="22"/>
                <w:szCs w:val="22"/>
              </w:rPr>
            </w:pPr>
          </w:p>
          <w:p w14:paraId="7F8223DE" w14:textId="77777777" w:rsidR="00FF6CB0" w:rsidRPr="00A00FB2" w:rsidRDefault="00FF6CB0" w:rsidP="003519D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Ordföranden Ida Karkiainen</w:t>
            </w:r>
            <w:r>
              <w:rPr>
                <w:sz w:val="22"/>
                <w:szCs w:val="22"/>
              </w:rPr>
              <w:t xml:space="preserve"> återtog</w:t>
            </w:r>
            <w:r w:rsidRPr="00A00FB2">
              <w:rPr>
                <w:sz w:val="22"/>
                <w:szCs w:val="22"/>
              </w:rPr>
              <w:t xml:space="preserve"> ledningen av sammanträdet.</w:t>
            </w:r>
          </w:p>
          <w:p w14:paraId="3EA7000C" w14:textId="77777777" w:rsidR="00FF6CB0" w:rsidRPr="00C36020" w:rsidRDefault="00FF6CB0" w:rsidP="003519D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F6CB0" w:rsidRPr="00C36020" w14:paraId="1AB9FEAD" w14:textId="77777777" w:rsidTr="00F86ACF">
        <w:tc>
          <w:tcPr>
            <w:tcW w:w="753" w:type="dxa"/>
          </w:tcPr>
          <w:p w14:paraId="2258F726" w14:textId="7A5A9546" w:rsidR="00FF6CB0" w:rsidRPr="00C36020" w:rsidRDefault="00FF6CB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6014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1B0B32A0" w14:textId="77777777" w:rsidR="00FF6CB0" w:rsidRPr="00C36020" w:rsidRDefault="00FF6CB0" w:rsidP="00FF6C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z w:val="22"/>
                <w:szCs w:val="22"/>
              </w:rPr>
              <w:t>Granskningsbetänkande (KU20)</w:t>
            </w:r>
          </w:p>
          <w:p w14:paraId="17A1EC95" w14:textId="77777777" w:rsidR="00FF6CB0" w:rsidRPr="00C36020" w:rsidRDefault="00FF6CB0" w:rsidP="00FF6C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FDDC68" w14:textId="158A2263" w:rsidR="00FF6CB0" w:rsidRDefault="00FF6CB0" w:rsidP="00FF6C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36020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behandlingen av </w:t>
            </w:r>
            <w:r w:rsidRPr="00C36020">
              <w:rPr>
                <w:snapToGrid w:val="0"/>
                <w:sz w:val="22"/>
                <w:szCs w:val="22"/>
              </w:rPr>
              <w:t xml:space="preserve">betänkande 2023/24:KU20, </w:t>
            </w:r>
            <w:r w:rsidR="00033CFF">
              <w:rPr>
                <w:snapToGrid w:val="0"/>
                <w:sz w:val="22"/>
                <w:szCs w:val="22"/>
              </w:rPr>
              <w:t>övriga granskningsärenden.</w:t>
            </w:r>
          </w:p>
          <w:p w14:paraId="5AFD582C" w14:textId="77777777" w:rsidR="00FF6CB0" w:rsidRDefault="00FF6CB0" w:rsidP="00FF6C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2C7A62" w14:textId="77777777" w:rsidR="00FF6CB0" w:rsidRPr="00C36020" w:rsidRDefault="00FF6CB0" w:rsidP="00FF6C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A0E1EA2" w14:textId="77777777" w:rsidR="00FF6CB0" w:rsidRPr="00C36020" w:rsidRDefault="00FF6CB0" w:rsidP="00F836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96348C" w:rsidRPr="00C36020" w14:paraId="430791A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CCC0373" w14:textId="77777777" w:rsidR="008273F4" w:rsidRPr="00C3602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36020">
              <w:rPr>
                <w:sz w:val="22"/>
                <w:szCs w:val="22"/>
              </w:rPr>
              <w:t>Vid protokollet</w:t>
            </w:r>
          </w:p>
          <w:p w14:paraId="5902B00B" w14:textId="4101F8F4" w:rsidR="008273F4" w:rsidRPr="00C3602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36020">
              <w:rPr>
                <w:sz w:val="22"/>
                <w:szCs w:val="22"/>
              </w:rPr>
              <w:t>Justera</w:t>
            </w:r>
            <w:r w:rsidR="00785ADD">
              <w:rPr>
                <w:sz w:val="22"/>
                <w:szCs w:val="22"/>
              </w:rPr>
              <w:t>t 2024-05-30</w:t>
            </w:r>
          </w:p>
          <w:p w14:paraId="497906D2" w14:textId="03B87765" w:rsidR="00AF32C5" w:rsidRPr="00C36020" w:rsidRDefault="000106E1" w:rsidP="00785AD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36020">
              <w:rPr>
                <w:sz w:val="22"/>
                <w:szCs w:val="22"/>
              </w:rPr>
              <w:t>Ida Karkiainen</w:t>
            </w:r>
          </w:p>
        </w:tc>
      </w:tr>
    </w:tbl>
    <w:p w14:paraId="146BE567" w14:textId="77777777" w:rsidR="005805B8" w:rsidRDefault="005805B8" w:rsidP="005805B8">
      <w:pPr>
        <w:widowControl/>
        <w:rPr>
          <w:sz w:val="22"/>
          <w:szCs w:val="22"/>
        </w:rPr>
      </w:pPr>
    </w:p>
    <w:p w14:paraId="0A4C4E3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8DD86C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0D3B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9A60CF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24CF7A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ED473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ED4737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DC5FF9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FEBEF1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9413DDF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6EF640A" w14:textId="0049325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63551D">
              <w:rPr>
                <w:sz w:val="20"/>
              </w:rPr>
              <w:t>50</w:t>
            </w:r>
          </w:p>
        </w:tc>
      </w:tr>
      <w:tr w:rsidR="005805B8" w14:paraId="074BB0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8F5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A671" w14:textId="001DAA5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560147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3E13" w14:textId="080D17E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60147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56DD" w14:textId="5FFB847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60147">
              <w:rPr>
                <w:sz w:val="20"/>
              </w:rPr>
              <w:t>5–6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2EB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A81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B8D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462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154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B05EA6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02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9EA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F0A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8F1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DC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23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0FF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30A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39C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641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681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70B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6E1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A4A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5FE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F47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410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560147" w14:paraId="3226BAA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605A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6A16" w14:textId="4566B92D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9E8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F817" w14:textId="6E066E6C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49A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119F" w14:textId="22C089BF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B4D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58C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690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AA2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8E3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552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E22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B69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457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4C1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B28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78FEA7B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96ED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B80B" w14:textId="10DAC553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75C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4AB0" w14:textId="6FC22E0C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F62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73E3" w14:textId="4F7136A8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A20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F8B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B9E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9D3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A12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C65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61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163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B6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36D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D58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346CB5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E0DD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6B02" w14:textId="33D0A9B1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F4B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9A72" w14:textId="076D83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E75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21CF" w14:textId="454AB5CE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E72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AA2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EA8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C14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B79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BEB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9E4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43E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233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022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4D7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0147" w14:paraId="37326E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7573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99C3" w14:textId="670AA90A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B7A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D455" w14:textId="0F591E83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C53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2D56" w14:textId="5E2D7374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271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77F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498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300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C19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263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A35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CDA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23D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4B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9EB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0147" w14:paraId="6804F0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281F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1BE" w14:textId="0031FFC9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06F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6F86" w14:textId="68F4367E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453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4509" w14:textId="10B31E42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5B1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302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AF4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9E6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73E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AF1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484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174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A55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AF3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4B5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0147" w14:paraId="2C1386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BD0E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F60" w14:textId="718BCD23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760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5A9D" w14:textId="7BDB74BC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11F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6E9A" w14:textId="429C79C8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80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D78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BF2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CB8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DE4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BEC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BD9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603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CCD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356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1B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0147" w14:paraId="5ADC5B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CF72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EA21" w14:textId="1B49B945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EA2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9EE2" w14:textId="2D1A3EE4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E6D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B747" w14:textId="07F8C32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045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9C6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C4F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D02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709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07F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227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F3C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47D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18A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FA8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0147" w14:paraId="4A5ED8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4DEE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8F5D" w14:textId="765541C9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857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76FC" w14:textId="62EB8E90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56F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557D" w14:textId="6D636C4F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7DB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B9F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23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DF2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B9D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90E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A3F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2CF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67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F18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2F9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0147" w14:paraId="4B7E09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B090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6472" w14:textId="3FC9C54A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44F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034F" w14:textId="01C90D12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DB6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8889" w14:textId="1A3EF4EF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B75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D6E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170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9A2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650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654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52C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09F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28D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1D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3A7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14466B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A48B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2C9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146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2C1B" w14:textId="19072E74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DC8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7C5" w14:textId="7C472D64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5A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060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1C2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FE0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E6F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FB4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B39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C26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C58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C8D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DE4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0147" w14:paraId="76AB5E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D2DA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DFAC" w14:textId="3AA278BB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814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38A" w14:textId="438DD37C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45A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082A" w14:textId="51A55AD9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18F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755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A53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852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FB6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BC5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381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B16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CD1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2F0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640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0147" w14:paraId="234044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4F3C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7B0E" w14:textId="05FE776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7BC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B498" w14:textId="32F7277F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1E9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1606" w14:textId="4F9B2B0C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A55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E20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9C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C6F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AB7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F4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1DD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635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017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8F9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570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0147" w14:paraId="3044C8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0706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7162" w14:textId="0E375940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8E5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CCB0" w14:textId="4EB2F8BF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6C6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9DFB" w14:textId="0ECF3AA3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9BF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679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C8C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475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15B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AC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70B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5E7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05B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714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950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2BD872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8A5F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4918" w14:textId="7C67B3E1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197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200A" w14:textId="42FD8769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DFB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951E" w14:textId="3F09396F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777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DD3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428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DE3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7FE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DC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F71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394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BE3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719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826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3D3327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2365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B3AF" w14:textId="316CB174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F9D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BE6F" w14:textId="1340A0B0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9DA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5E8B" w14:textId="5FED3655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E7E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F72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B7D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6D4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2E6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4D8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0B6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8D0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A6E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BA5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CF0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1F6772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3E37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C47C" w14:textId="31E08C94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904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D037" w14:textId="316135BD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733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0FBF" w14:textId="2A4A4102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FB8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A45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3A1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121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1F5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8F9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596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407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63A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0DF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29E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7C9BC1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C48D" w14:textId="77777777" w:rsidR="00560147" w:rsidRPr="003F7EB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2B18" w14:textId="0E7DD0A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F15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643A" w14:textId="7957572B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0C2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9447" w14:textId="7DACB34D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4CA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428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7CF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219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BD3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1B3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7D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B95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F95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B4C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3FC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1630234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7BF5F" w14:textId="77777777" w:rsidR="0056014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AC4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EB8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6C2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3E0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643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454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855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3E9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D9A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BBA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9D3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9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831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DBF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AD2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BF3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47B17F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793C" w14:textId="77777777" w:rsidR="00560147" w:rsidRPr="003F7EB7" w:rsidRDefault="00560147" w:rsidP="00560147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DFF7" w14:textId="0BBA43B4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98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47A4" w14:textId="26B7FFB6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671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21F" w14:textId="65679F69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498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EFC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2A6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256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0AA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76C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4F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139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3A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3F6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6EA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32A4A2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81D1" w14:textId="77777777" w:rsidR="00560147" w:rsidRPr="003F7EB7" w:rsidRDefault="00560147" w:rsidP="00560147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3C8A" w14:textId="03C40A3D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5FA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B4F4" w14:textId="7BD9C2F4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D75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4719" w14:textId="535B6486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498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53E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A3A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47D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B47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C76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53E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6ED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C30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17A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C85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59A381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3DBC" w14:textId="77777777" w:rsidR="00560147" w:rsidRPr="003F7EB7" w:rsidRDefault="00560147" w:rsidP="00560147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414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C42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5FC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BA3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C6C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634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BAB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E39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79D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005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4EF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44A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9C3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239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BBA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70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0838E325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D4B8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8FD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858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2BB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C52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6A2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BA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93D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6FD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3A7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92E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F0E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A15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140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F11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EC6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03B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1C3D14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BD90" w14:textId="77777777" w:rsidR="00560147" w:rsidRPr="003F7EB7" w:rsidRDefault="00560147" w:rsidP="00560147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FCD9" w14:textId="12C98255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123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55F2" w14:textId="6C1902AC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101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05E8" w14:textId="742C394D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9C2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5C3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478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E91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1CD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8B5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98F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22F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22C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4B7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006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0AB88D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B5D2" w14:textId="77777777" w:rsidR="00560147" w:rsidRPr="003F7EB7" w:rsidRDefault="00560147" w:rsidP="00560147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2EC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5AF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907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FE1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A2C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570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AF8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0E9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497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4F6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990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B31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A9F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211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C68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B66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5CB8B2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57F3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FAF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A37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C0C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929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7D7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C4F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6BA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044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531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372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9E6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96B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992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99F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FA6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6C3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1E6014E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4D0D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C3F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99B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4B3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032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DE8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1E6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4FC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769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AA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34B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3B9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A5C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D89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929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6E4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2E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5FED67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B198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0AD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557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5FA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E7C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BFA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B8F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B30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B81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D63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308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AE5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625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DE4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28F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01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84E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04254C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F2ED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2F5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BE4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C5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208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7C6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B54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8AC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1B2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94F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52D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3DB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DBD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B33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701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DD8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30B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1E05B8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F585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A57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92C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215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48D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2CB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279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E3A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7E4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BED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1AE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455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2B1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C69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342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40F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54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4DE8A1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A85A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646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55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2EE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8C1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3A5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788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1FA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5A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D4D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22A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3A8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5EF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56D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5A0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B10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6EB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5C89F3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D85F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ACD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CFE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DCC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A9A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C3C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E3F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13B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0CC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039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A00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32A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5CC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FAC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8E7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9E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403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35454F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72A6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079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6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A69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7B1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2C5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03E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A50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33B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B6B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B89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3DF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324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B57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658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E67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826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61E684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6C5D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13D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C43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AEB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DE4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1E9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121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062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BB1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5E4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BC1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8B7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DDD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A4B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022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88B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6F0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250D26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D431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ED4737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3C7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3A7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62B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EA4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A42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D65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D35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A7D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903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74E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048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782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5AD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9D3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CF7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366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0ED2E6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B380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F56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BB0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B50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1A2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C00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9EE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824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912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C1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1DA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DE6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A82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A36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977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277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06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3D7698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B31C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23C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0EC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58E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DFD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4F9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EE3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24E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7E3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D45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A97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9D0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5BC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B92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629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CDE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2B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172B3E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9236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CA6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BDE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6E5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581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A18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7C9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018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785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AB8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494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2BB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0BA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E42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87E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A92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95B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58E4E2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8C8E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58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826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8C8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68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3BB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B02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AB7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4E3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BD1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F40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0CA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626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DDA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502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57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67E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7F721F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7EAA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29A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F89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1F9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4EF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CC9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F1A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86E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3F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567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9F1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69E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C63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EB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FD2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A05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3DF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0B40C0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BC54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D9E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4DC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983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714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296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226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19F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9A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8DE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725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39C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9BE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C1A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34D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503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DAC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1132F8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9DA9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36E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4C4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271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DC7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B5E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FBE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252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782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427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673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60F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648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BB9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C2E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033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330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70DFC6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83A2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C10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22C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282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436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A65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AB2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9BE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2D4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13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AF9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42C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81D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F6B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C45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D22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7FE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547FD2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E403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1C9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63A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201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A47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279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10C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168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256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39F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250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5FE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13C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A4D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6C4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D04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667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0B4089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0900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26D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81F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C0F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537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01B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5D0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0BC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54D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9E1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626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A39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DA9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1EA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EF8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597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56B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170CC6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668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EF9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CF6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377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F85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1F1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9EC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01F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49B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9F0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D10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A80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F95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A46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5D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311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2E9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517DD5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65D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9839" w14:textId="5799A4E2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6E8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87F1" w14:textId="16888064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E56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1A0D" w14:textId="5F9F29E5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2DB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291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EA8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76C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083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D25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418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C38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A47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AA0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98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2117D48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11A0" w14:textId="77777777" w:rsidR="00560147" w:rsidRPr="003F7EB7" w:rsidRDefault="00560147" w:rsidP="00560147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1B4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C80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D96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2F9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C3D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9F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065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67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7B3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7EE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B41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9AB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6B0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7BE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573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7E7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728A002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2074" w14:textId="77777777" w:rsidR="00560147" w:rsidRPr="00D85063" w:rsidRDefault="00560147" w:rsidP="00560147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C88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0F6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3D5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52E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936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8E1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E0B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EC8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AA3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DC69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945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B28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FEF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675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AE9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372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3EEDB9C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A7D9" w14:textId="77777777" w:rsidR="00560147" w:rsidRPr="00BF0C0D" w:rsidRDefault="00560147" w:rsidP="00560147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0015" w14:textId="3C57602C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EDB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2EEB" w14:textId="7A0BB870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B20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B8E3" w14:textId="781717D2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C53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A646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965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137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F0E1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E57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FE7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EFB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B49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DE4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0B35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13572E2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2895" w14:textId="77777777" w:rsidR="00560147" w:rsidRPr="00BE15A0" w:rsidRDefault="00560147" w:rsidP="005601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C58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A1D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8DDA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B39F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A2EB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E823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6D9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22C2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2B58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91A7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A6D4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1A30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70F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3AD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7E8E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4BC" w14:textId="77777777" w:rsidR="00560147" w:rsidRPr="00003AB2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0147" w14:paraId="7AAEAA6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923715" w14:textId="77777777" w:rsidR="0056014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57DADA" w14:textId="77777777" w:rsidR="0056014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395D7" w14:textId="77777777" w:rsidR="0056014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83F3B" w14:textId="77777777" w:rsidR="0056014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60147" w14:paraId="31D7BA2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B0D1A" w14:textId="77777777" w:rsidR="0056014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DC26B66" w14:textId="77777777" w:rsidR="0056014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69EF06F" w14:textId="77777777" w:rsidR="0056014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A7ABDFF" w14:textId="77777777" w:rsidR="00560147" w:rsidRDefault="00560147" w:rsidP="005601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C0D2DD4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CF0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CFF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6570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385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1E91"/>
    <w:rsid w:val="005358B4"/>
    <w:rsid w:val="00545403"/>
    <w:rsid w:val="005502C5"/>
    <w:rsid w:val="00550F6D"/>
    <w:rsid w:val="005522EE"/>
    <w:rsid w:val="0055348E"/>
    <w:rsid w:val="00554348"/>
    <w:rsid w:val="00560147"/>
    <w:rsid w:val="005622CA"/>
    <w:rsid w:val="00564C09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5F7E61"/>
    <w:rsid w:val="00612FF5"/>
    <w:rsid w:val="00614737"/>
    <w:rsid w:val="00626335"/>
    <w:rsid w:val="0063551D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3DE7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5ADD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1CE1"/>
    <w:rsid w:val="008C2E2A"/>
    <w:rsid w:val="008D0E72"/>
    <w:rsid w:val="008D56C0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7DA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2A82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B7E51"/>
    <w:rsid w:val="00AC1FEE"/>
    <w:rsid w:val="00AC2BE8"/>
    <w:rsid w:val="00AC3349"/>
    <w:rsid w:val="00AD0CF0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6020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1DC1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1B0C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369F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7FCD0"/>
  <w15:chartTrackingRefBased/>
  <w15:docId w15:val="{AEFFBEC3-FC00-4E95-B045-B8A4EAB0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188</TotalTime>
  <Pages>2</Pages>
  <Words>381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22</cp:revision>
  <cp:lastPrinted>2024-05-28T12:30:00Z</cp:lastPrinted>
  <dcterms:created xsi:type="dcterms:W3CDTF">2024-05-28T08:56:00Z</dcterms:created>
  <dcterms:modified xsi:type="dcterms:W3CDTF">2024-05-31T09:10:00Z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