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792A22" w14:textId="77777777">
      <w:pPr>
        <w:pStyle w:val="Normalutanindragellerluft"/>
      </w:pPr>
      <w:r>
        <w:t xml:space="preserve"> </w:t>
      </w:r>
    </w:p>
    <w:sdt>
      <w:sdtPr>
        <w:alias w:val="CC_Boilerplate_4"/>
        <w:tag w:val="CC_Boilerplate_4"/>
        <w:id w:val="-1644581176"/>
        <w:lock w:val="sdtLocked"/>
        <w:placeholder>
          <w:docPart w:val="A5BAEC1B617049CCB5B76E7AE1E9B650"/>
        </w:placeholder>
        <w15:appearance w15:val="hidden"/>
        <w:text/>
      </w:sdtPr>
      <w:sdtEndPr/>
      <w:sdtContent>
        <w:p w:rsidR="00AF30DD" w:rsidP="00CC4C93" w:rsidRDefault="00AF30DD" w14:paraId="4B792A23" w14:textId="77777777">
          <w:pPr>
            <w:pStyle w:val="Rubrik1"/>
          </w:pPr>
          <w:r>
            <w:t>Förslag till riksdagsbeslut</w:t>
          </w:r>
        </w:p>
      </w:sdtContent>
    </w:sdt>
    <w:sdt>
      <w:sdtPr>
        <w:alias w:val="Yrkande 1"/>
        <w:tag w:val="1a307673-df28-49ef-9ba3-308dd06e1708"/>
        <w:id w:val="-1428262221"/>
        <w:lock w:val="sdtLocked"/>
      </w:sdtPr>
      <w:sdtEndPr/>
      <w:sdtContent>
        <w:p w:rsidR="00915843" w:rsidRDefault="00632521" w14:paraId="4B792A24" w14:textId="77777777">
          <w:pPr>
            <w:pStyle w:val="Frslagstext"/>
          </w:pPr>
          <w:r>
            <w:t>Riksdagen ställer sig bakom det som anförs i motionen om behovet av en förvaltande allmän jakt på säl och tillkännager detta för regeringen.</w:t>
          </w:r>
        </w:p>
      </w:sdtContent>
    </w:sdt>
    <w:p w:rsidR="00AF30DD" w:rsidP="00AF30DD" w:rsidRDefault="000156D9" w14:paraId="4B792A25" w14:textId="77777777">
      <w:pPr>
        <w:pStyle w:val="Rubrik1"/>
      </w:pPr>
      <w:bookmarkStart w:name="MotionsStart" w:id="0"/>
      <w:bookmarkEnd w:id="0"/>
      <w:r>
        <w:t>Motivering</w:t>
      </w:r>
    </w:p>
    <w:p w:rsidR="008518DD" w:rsidP="008518DD" w:rsidRDefault="008518DD" w14:paraId="4B792A26"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008518DD" w:rsidP="008518DD" w:rsidRDefault="008518DD" w14:paraId="4B792A27" w14:textId="76371D56">
      <w:pPr>
        <w:pStyle w:val="Normalutanindragellerluft"/>
      </w:pPr>
      <w:r>
        <w:t>Det stora och växande antalet sälar äter stora mängder fisk. Därigenom uppstår en konkurrenssituation om tillgången på fisk som idag allvarligt hotar det småskaliga och kustnära svenska yrkesfisket. Enligt en utredning gjord inom Sveriges Lantbruksuniversitet för något år sedan ber</w:t>
      </w:r>
      <w:r w:rsidR="003253A2">
        <w:t>äknades enbart knubbsälarna på v</w:t>
      </w:r>
      <w:bookmarkStart w:name="_GoBack" w:id="1"/>
      <w:bookmarkEnd w:id="1"/>
      <w:r>
        <w:t xml:space="preserve">ästkusten äta upp lika mycket ål som motsvarar hela det svenska ålfisket. En art, ålen, som kan anses hotad om inte förvaltningsåtgärder genomförs, äts alltså i stora mänger upp av sälar, som är </w:t>
      </w:r>
      <w:r>
        <w:lastRenderedPageBreak/>
        <w:t xml:space="preserve">fridlysta men inte längre är utrotningshotade. Vi kan kalla det en målkonflikt. </w:t>
      </w:r>
    </w:p>
    <w:p w:rsidRPr="008518DD" w:rsidR="008518DD" w:rsidP="008518DD" w:rsidRDefault="008518DD" w14:paraId="4B792A28" w14:textId="77777777"/>
    <w:p w:rsidR="008518DD" w:rsidP="008518DD" w:rsidRDefault="008518DD" w14:paraId="4B792A29" w14:textId="77777777">
      <w:pPr>
        <w:pStyle w:val="Normalutanindragellerluft"/>
      </w:pPr>
      <w:r>
        <w:t>Självklart har både sälen och det småskaliga kustnära svenska yrkesfisket ett existensberättigande. För att möjliggöra en samexistens av säl och yrkesfiskare, kommer vi till slutsatsen att en allmän och för stammen förvaltande jakt på säl bör tillåtas. Förbudet mot allmän jakt på säl, som utfärdats av Helsingforskommissionen (</w:t>
      </w:r>
      <w:proofErr w:type="spellStart"/>
      <w:r>
        <w:t>Helcom</w:t>
      </w:r>
      <w:proofErr w:type="spellEnd"/>
      <w:r>
        <w:t xml:space="preserve">) 1974, saknar numera relevans. Skyddsjakt är tillåten men bekymret är att den som yrkesmässigt utövar fiske sällan även är jägare. Av det skälet borde tillståndet att bedriva skyddsjakt på säl utvecklas till att inom ordnade former uppmuntra till en för sälstammen förvaltande allmän jakt på säl. </w:t>
      </w:r>
    </w:p>
    <w:p w:rsidRPr="008518DD" w:rsidR="008518DD" w:rsidP="008518DD" w:rsidRDefault="008518DD" w14:paraId="4B792A2A" w14:textId="77777777"/>
    <w:p w:rsidR="00AF30DD" w:rsidP="008518DD" w:rsidRDefault="008518DD" w14:paraId="4B792A2B" w14:textId="77777777">
      <w:pPr>
        <w:pStyle w:val="Normalutanindragellerluft"/>
      </w:pPr>
      <w:r>
        <w:t>Med stöd i det ovan anförda bör därför riksdagen tillkännage för regeringen som sin mening vad som anförs i motionen om behovet av en förvaltande allmän jakt på säl.</w:t>
      </w:r>
    </w:p>
    <w:sdt>
      <w:sdtPr>
        <w:rPr>
          <w:i/>
        </w:rPr>
        <w:alias w:val="CC_Underskrifter"/>
        <w:tag w:val="CC_Underskrifter"/>
        <w:id w:val="583496634"/>
        <w:lock w:val="sdtContentLocked"/>
        <w:placeholder>
          <w:docPart w:val="832A1966CA0F4056AD01A02E9F11F2FC"/>
        </w:placeholder>
        <w15:appearance w15:val="hidden"/>
      </w:sdtPr>
      <w:sdtEndPr/>
      <w:sdtContent>
        <w:p w:rsidRPr="00ED19F0" w:rsidR="00865E70" w:rsidP="00AE601A" w:rsidRDefault="003253A2" w14:paraId="4B792A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Per-Ingvar Johnsson (C)</w:t>
            </w:r>
          </w:p>
        </w:tc>
      </w:tr>
    </w:tbl>
    <w:p w:rsidR="00532E58" w:rsidRDefault="00532E58" w14:paraId="4B792A30" w14:textId="77777777"/>
    <w:sectPr w:rsidR="00532E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92A32" w14:textId="77777777" w:rsidR="0018711A" w:rsidRDefault="0018711A" w:rsidP="000C1CAD">
      <w:pPr>
        <w:spacing w:line="240" w:lineRule="auto"/>
      </w:pPr>
      <w:r>
        <w:separator/>
      </w:r>
    </w:p>
  </w:endnote>
  <w:endnote w:type="continuationSeparator" w:id="0">
    <w:p w14:paraId="4B792A33" w14:textId="77777777" w:rsidR="0018711A" w:rsidRDefault="001871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92A3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53A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92A3E" w14:textId="77777777" w:rsidR="00062ECD" w:rsidRDefault="00062E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201509291051</w:instrText>
    </w:r>
    <w:r>
      <w:fldChar w:fldCharType="end"/>
    </w:r>
    <w:r>
      <w:instrText xml:space="preserve"> &gt; </w:instrText>
    </w:r>
    <w:r>
      <w:fldChar w:fldCharType="begin"/>
    </w:r>
    <w:r>
      <w:instrText xml:space="preserve"> PRINTDATE \@ "yyyyMMddHHmm" </w:instrText>
    </w:r>
    <w:r>
      <w:fldChar w:fldCharType="separate"/>
    </w:r>
    <w:r>
      <w:rPr>
        <w:noProof/>
      </w:rPr>
      <w:instrText>201510061450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14:50</w:instrText>
    </w:r>
    <w:r>
      <w:fldChar w:fldCharType="end"/>
    </w:r>
    <w:r>
      <w:instrText xml:space="preserve"> </w:instrText>
    </w:r>
    <w:r>
      <w:fldChar w:fldCharType="separate"/>
    </w:r>
    <w:r>
      <w:rPr>
        <w:noProof/>
      </w:rPr>
      <w:t>2015-10-06 14:50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92A30" w14:textId="77777777" w:rsidR="0018711A" w:rsidRDefault="0018711A" w:rsidP="000C1CAD">
      <w:pPr>
        <w:spacing w:line="240" w:lineRule="auto"/>
      </w:pPr>
      <w:r>
        <w:separator/>
      </w:r>
    </w:p>
  </w:footnote>
  <w:footnote w:type="continuationSeparator" w:id="0">
    <w:p w14:paraId="4B792A31" w14:textId="77777777" w:rsidR="0018711A" w:rsidRDefault="0018711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792A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253A2" w14:paraId="4B792A3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:3005</w:t>
        </w:r>
      </w:sdtContent>
    </w:sdt>
  </w:p>
  <w:p w:rsidR="00A42228" w:rsidP="00283E0F" w:rsidRDefault="003253A2" w14:paraId="4B792A3B" w14:textId="77777777">
    <w:pPr>
      <w:pStyle w:val="FSHRub2"/>
    </w:pPr>
    <w:sdt>
      <w:sdtPr>
        <w:alias w:val="CC_Noformat_Avtext"/>
        <w:tag w:val="CC_Noformat_Avtext"/>
        <w:id w:val="1389603703"/>
        <w:lock w:val="sdtContentLocked"/>
        <w15:appearance w15:val="hidden"/>
        <w:text/>
      </w:sdtPr>
      <w:sdtEndPr/>
      <w:sdtContent>
        <w:r>
          <w:t>av Anders Åkesson och Per-Ingvar Johnsson (båda C)</w:t>
        </w:r>
      </w:sdtContent>
    </w:sdt>
  </w:p>
  <w:sdt>
    <w:sdtPr>
      <w:alias w:val="CC_Noformat_Rubtext"/>
      <w:tag w:val="CC_Noformat_Rubtext"/>
      <w:id w:val="1800419874"/>
      <w:lock w:val="sdtLocked"/>
      <w15:appearance w15:val="hidden"/>
      <w:text/>
    </w:sdtPr>
    <w:sdtEndPr/>
    <w:sdtContent>
      <w:p w:rsidR="00A42228" w:rsidP="00283E0F" w:rsidRDefault="008518DD" w14:paraId="4B792A3C" w14:textId="77777777">
        <w:pPr>
          <w:pStyle w:val="FSHRub2"/>
        </w:pPr>
        <w:r>
          <w:t>Säljakt</w:t>
        </w:r>
      </w:p>
    </w:sdtContent>
  </w:sdt>
  <w:sdt>
    <w:sdtPr>
      <w:alias w:val="CC_Boilerplate_3"/>
      <w:tag w:val="CC_Boilerplate_3"/>
      <w:id w:val="-1567486118"/>
      <w:lock w:val="sdtContentLocked"/>
      <w15:appearance w15:val="hidden"/>
      <w:text w:multiLine="1"/>
    </w:sdtPr>
    <w:sdtEndPr/>
    <w:sdtContent>
      <w:p w:rsidR="00A42228" w:rsidP="00283E0F" w:rsidRDefault="00A42228" w14:paraId="4B792A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18DD"/>
    <w:rsid w:val="00003CCB"/>
    <w:rsid w:val="00006BF0"/>
    <w:rsid w:val="00010168"/>
    <w:rsid w:val="00010DF8"/>
    <w:rsid w:val="00011724"/>
    <w:rsid w:val="00011F33"/>
    <w:rsid w:val="00015064"/>
    <w:rsid w:val="000156D9"/>
    <w:rsid w:val="00022F5C"/>
    <w:rsid w:val="00024017"/>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2ECD"/>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1FB7"/>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11A"/>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6E7"/>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3A2"/>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77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2E58"/>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521"/>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18DD"/>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5843"/>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01A"/>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508D"/>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792A22"/>
  <w15:chartTrackingRefBased/>
  <w15:docId w15:val="{DEF6A9BB-F613-45D9-AB80-C9F3B91B7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855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BAEC1B617049CCB5B76E7AE1E9B650"/>
        <w:category>
          <w:name w:val="Allmänt"/>
          <w:gallery w:val="placeholder"/>
        </w:category>
        <w:types>
          <w:type w:val="bbPlcHdr"/>
        </w:types>
        <w:behaviors>
          <w:behavior w:val="content"/>
        </w:behaviors>
        <w:guid w:val="{7631131C-ED58-49F6-AFBF-92A6571E70FF}"/>
      </w:docPartPr>
      <w:docPartBody>
        <w:p w:rsidR="005E52A6" w:rsidRDefault="00724D27">
          <w:pPr>
            <w:pStyle w:val="A5BAEC1B617049CCB5B76E7AE1E9B650"/>
          </w:pPr>
          <w:r w:rsidRPr="009A726D">
            <w:rPr>
              <w:rStyle w:val="Platshllartext"/>
            </w:rPr>
            <w:t>Klicka här för att ange text.</w:t>
          </w:r>
        </w:p>
      </w:docPartBody>
    </w:docPart>
    <w:docPart>
      <w:docPartPr>
        <w:name w:val="832A1966CA0F4056AD01A02E9F11F2FC"/>
        <w:category>
          <w:name w:val="Allmänt"/>
          <w:gallery w:val="placeholder"/>
        </w:category>
        <w:types>
          <w:type w:val="bbPlcHdr"/>
        </w:types>
        <w:behaviors>
          <w:behavior w:val="content"/>
        </w:behaviors>
        <w:guid w:val="{FF987C8C-B4E5-451F-81AB-20E9D4BAAF21}"/>
      </w:docPartPr>
      <w:docPartBody>
        <w:p w:rsidR="005E52A6" w:rsidRDefault="00724D27">
          <w:pPr>
            <w:pStyle w:val="832A1966CA0F4056AD01A02E9F11F2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D27"/>
    <w:rsid w:val="005E52A6"/>
    <w:rsid w:val="00724D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BAEC1B617049CCB5B76E7AE1E9B650">
    <w:name w:val="A5BAEC1B617049CCB5B76E7AE1E9B650"/>
  </w:style>
  <w:style w:type="paragraph" w:customStyle="1" w:styleId="F1CB7E1730D745D381FB733BEEF5475C">
    <w:name w:val="F1CB7E1730D745D381FB733BEEF5475C"/>
  </w:style>
  <w:style w:type="paragraph" w:customStyle="1" w:styleId="832A1966CA0F4056AD01A02E9F11F2FC">
    <w:name w:val="832A1966CA0F4056AD01A02E9F11F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6129</RubrikLookup>
    <MotionGuid xmlns="00d11361-0b92-4bae-a181-288d6a55b763">c7ce8e50-27bf-416a-91d9-5edfc40de3a7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8D936-5C17-4283-B952-730AAC674DE1}"/>
</file>

<file path=customXml/itemProps2.xml><?xml version="1.0" encoding="utf-8"?>
<ds:datastoreItem xmlns:ds="http://schemas.openxmlformats.org/officeDocument/2006/customXml" ds:itemID="{768D6118-C271-449E-8462-5FBA0CEDE6A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003BBD2-BAC6-4565-A7E0-7BBC18EA7E9A}"/>
</file>

<file path=customXml/itemProps5.xml><?xml version="1.0" encoding="utf-8"?>
<ds:datastoreItem xmlns:ds="http://schemas.openxmlformats.org/officeDocument/2006/customXml" ds:itemID="{3F0AD139-2D89-4411-AAD1-3F4F3129B8E0}"/>
</file>

<file path=docProps/app.xml><?xml version="1.0" encoding="utf-8"?>
<Properties xmlns="http://schemas.openxmlformats.org/officeDocument/2006/extended-properties" xmlns:vt="http://schemas.openxmlformats.org/officeDocument/2006/docPropsVTypes">
  <Template>GranskaMot</Template>
  <TotalTime>4</TotalTime>
  <Pages>2</Pages>
  <Words>314</Words>
  <Characters>1739</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201516C6 Säljakt</vt:lpstr>
      <vt:lpstr/>
    </vt:vector>
  </TitlesOfParts>
  <Company>Sveriges riksdag</Company>
  <LinksUpToDate>false</LinksUpToDate>
  <CharactersWithSpaces>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201516C6 Säljakt</dc:title>
  <dc:subject/>
  <dc:creator>Marianne Magnusson</dc:creator>
  <cp:keywords/>
  <dc:description/>
  <cp:lastModifiedBy>Kerstin Carlqvist</cp:lastModifiedBy>
  <cp:revision>8</cp:revision>
  <cp:lastPrinted>2015-10-06T12:50:00Z</cp:lastPrinted>
  <dcterms:created xsi:type="dcterms:W3CDTF">2015-09-29T08:51:00Z</dcterms:created>
  <dcterms:modified xsi:type="dcterms:W3CDTF">2016-08-05T11:55:00Z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*TFD4906ABB95C*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https://filur.riksdagen.se/drop/DropOffLibrary/TFD4906ABB95C.docx</vt:lpwstr>
  </property>
  <property fmtid="{D5CDD505-2E9C-101B-9397-08002B2CF9AE}" pid="11" name="RevisionsOn">
    <vt:lpwstr>1</vt:lpwstr>
  </property>
</Properties>
</file>