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FB2D5E" w:rsidRDefault="004F7ED4" w14:paraId="628196B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CAC6583ADB640229C06F27A34EA8E4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44cb3bd-eb3b-4690-a81a-6dc1ec3a4c8f"/>
        <w:id w:val="-1305919682"/>
        <w:lock w:val="sdtLocked"/>
      </w:sdtPr>
      <w:sdtEndPr/>
      <w:sdtContent>
        <w:p w:rsidR="00DE1B06" w:rsidRDefault="0031736B" w14:paraId="5AFD16F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Ronneby flygplats även framöver bör ha den statliga finansiering, funktion och kapacitet som krävs för att fungera som nationell bas- och beredskapsflygplats med förmåga att stödja både civila transporter och totalförsvarsuppgifter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1265F01C87B14FC697DA182F47AAB6BE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6F7EE3F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F7892" w:rsidP="00245838" w:rsidRDefault="00CF7892" w14:paraId="1E8F9C21" w14:textId="51199BBE">
      <w:pPr>
        <w:pStyle w:val="Normalutanindragellerluft"/>
      </w:pPr>
      <w:bookmarkStart w:name="_Hlk208909725" w:id="5"/>
      <w:r>
        <w:t>Blekinge har ett strategiskt läge vid Östersjön och spelar en viktig roll i Natomedlem</w:t>
      </w:r>
      <w:r w:rsidR="00245838">
        <w:softHyphen/>
      </w:r>
      <w:r>
        <w:t>skapet. Ronneby är idag en statlig flygplats med statlig rådighet som uppfyller Natos högt ställda krav på civilt försvar.</w:t>
      </w:r>
    </w:p>
    <w:p w:rsidR="00CF7892" w:rsidP="001D2379" w:rsidRDefault="00CF7892" w14:paraId="06655D88" w14:textId="6988FAFB">
      <w:r>
        <w:t>Blekinges näringsliv är ett av de mest exportintensiva i landet med en rad internatio</w:t>
      </w:r>
      <w:r w:rsidR="00245838">
        <w:softHyphen/>
      </w:r>
      <w:r>
        <w:t>nella koncerner. Länet har också hög statlig närvaro genom Försvarsmakten, Boverket och Kustbevakningen. Ronneby flygplats är en mycket väl fungerande och kostnads</w:t>
      </w:r>
      <w:r w:rsidR="00245838">
        <w:softHyphen/>
      </w:r>
      <w:r>
        <w:t>effektiv flygplats med fyra statliga aktörer: Swedavia, Luftfartsverket, Fortifikations</w:t>
      </w:r>
      <w:r w:rsidR="00245838">
        <w:softHyphen/>
      </w:r>
      <w:r>
        <w:t xml:space="preserve">verket och Försvarsmakten. I Ronneby ägs marken av Fortifikationsverket och </w:t>
      </w:r>
      <w:r w:rsidRPr="00245838">
        <w:rPr>
          <w:spacing w:val="-1"/>
        </w:rPr>
        <w:t>flyg</w:t>
      </w:r>
      <w:r w:rsidRPr="00245838" w:rsidR="00245838">
        <w:rPr>
          <w:spacing w:val="-1"/>
        </w:rPr>
        <w:softHyphen/>
      </w:r>
      <w:r w:rsidRPr="00245838">
        <w:rPr>
          <w:spacing w:val="-1"/>
        </w:rPr>
        <w:t>stationen drivs av Swedavia. Försvarsmakten är flygplatshållare och bedriver verksamhet</w:t>
      </w:r>
      <w:r>
        <w:t xml:space="preserve"> på området med flottilj. Trafikverket och Försvarsmakten har pekat ut Ronneby flyg</w:t>
      </w:r>
      <w:r w:rsidR="00245838">
        <w:softHyphen/>
      </w:r>
      <w:r>
        <w:t xml:space="preserve">plats som riksintresse, det vill säga en flygplats som enligt staten har särskild nationell betydelse. </w:t>
      </w:r>
    </w:p>
    <w:p w:rsidR="009A296F" w:rsidP="001D2379" w:rsidRDefault="001D2379" w14:paraId="3FE833FD" w14:textId="253E24B7">
      <w:r w:rsidRPr="001D2379">
        <w:t>Mot bakgrund av det försämrade säkerhetspolitiska läget och ökade krav på total</w:t>
      </w:r>
      <w:r w:rsidR="00245838">
        <w:softHyphen/>
      </w:r>
      <w:r w:rsidRPr="001D2379">
        <w:t xml:space="preserve">försvar och civil beredskap är det viktigt att den välfungerande struktur som redan finns vid Ronneby flygplats </w:t>
      </w:r>
      <w:r w:rsidR="00E346B0">
        <w:t>–</w:t>
      </w:r>
      <w:r w:rsidRPr="001D2379">
        <w:t xml:space="preserve"> med trygg finansiering, tydlig ägarordning och full kapacitet </w:t>
      </w:r>
      <w:r w:rsidR="00E346B0">
        <w:t>–</w:t>
      </w:r>
      <w:r w:rsidRPr="001D2379">
        <w:t xml:space="preserve"> värnas och upprätthålls så att flygplatsen även framöver kan leverera sina samhälls</w:t>
      </w:r>
      <w:r w:rsidR="00245838">
        <w:softHyphen/>
      </w:r>
      <w:r w:rsidRPr="001D2379">
        <w:t>viktiga funktioner vid kriser och höjd beredskap.</w:t>
      </w:r>
    </w:p>
    <w:p w:rsidR="009A296F" w:rsidP="001D2379" w:rsidRDefault="00CF7892" w14:paraId="2F32A606" w14:textId="77777777">
      <w:r w:rsidRPr="00CF7892">
        <w:t xml:space="preserve">Ronneby flygplats har i dag en etablerad och väl fungerande roll med statlig rådighet och tydlig ansvarsfördelning mellan berörda myndigheter. Staten tar redan ett stort </w:t>
      </w:r>
      <w:r w:rsidRPr="00CF7892">
        <w:lastRenderedPageBreak/>
        <w:t xml:space="preserve">ansvar för att säkerställa dess funktion och kapacitet – ett ansvar som har avgörande betydelse för totalförsvaret, näringslivet och den regionala tillgängligheten i Blekinge. </w:t>
      </w:r>
      <w:r>
        <w:t xml:space="preserve">Det är </w:t>
      </w:r>
      <w:r w:rsidRPr="00CF7892">
        <w:t xml:space="preserve">viktigt att detta ansvar upprätthålls även framöver. Att </w:t>
      </w:r>
      <w:r w:rsidR="001D2379">
        <w:t xml:space="preserve">även </w:t>
      </w:r>
      <w:r w:rsidRPr="00CF7892">
        <w:t>forts</w:t>
      </w:r>
      <w:r w:rsidR="001D2379">
        <w:t>ättningsvis</w:t>
      </w:r>
      <w:r w:rsidRPr="00CF7892">
        <w:t xml:space="preserve"> trygga Ronneby flygplats är därför</w:t>
      </w:r>
      <w:r>
        <w:t xml:space="preserve"> </w:t>
      </w:r>
      <w:r w:rsidRPr="00CF7892">
        <w:t>en nationell angelägenhet.</w:t>
      </w:r>
      <w:bookmarkEnd w:id="5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94B59137BF9433099DEAE9E230CE894"/>
        </w:placeholder>
      </w:sdtPr>
      <w:sdtEndPr/>
      <w:sdtContent>
        <w:p w:rsidR="00FB2D5E" w:rsidP="00FB2D5E" w:rsidRDefault="00FB2D5E" w14:paraId="6CD488CE" w14:textId="77777777"/>
        <w:p w:rsidR="00FB2D5E" w:rsidP="00FB2D5E" w:rsidRDefault="004F7ED4" w14:paraId="30DAEF24" w14:textId="45A302B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E1B06" w14:paraId="2A2324E5" w14:textId="77777777">
        <w:trPr>
          <w:cantSplit/>
        </w:trPr>
        <w:tc>
          <w:tcPr>
            <w:tcW w:w="50" w:type="pct"/>
            <w:vAlign w:val="bottom"/>
          </w:tcPr>
          <w:p w:rsidR="00DE1B06" w:rsidRDefault="0031736B" w14:paraId="3F9375EA" w14:textId="77777777">
            <w:pPr>
              <w:pStyle w:val="Underskrifter"/>
              <w:spacing w:after="0"/>
            </w:pPr>
            <w:r>
              <w:t>Camilla Brunsberg (M)</w:t>
            </w:r>
          </w:p>
        </w:tc>
        <w:tc>
          <w:tcPr>
            <w:tcW w:w="50" w:type="pct"/>
            <w:vAlign w:val="bottom"/>
          </w:tcPr>
          <w:p w:rsidR="00DE1B06" w:rsidRDefault="00DE1B06" w14:paraId="171F62EF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984C49E" w14:textId="5A1501A8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F3C56" w14:textId="77777777" w:rsidR="004F7ED4" w:rsidRDefault="004F7ED4" w:rsidP="000C1CAD">
      <w:pPr>
        <w:spacing w:line="240" w:lineRule="auto"/>
      </w:pPr>
      <w:r>
        <w:separator/>
      </w:r>
    </w:p>
  </w:endnote>
  <w:endnote w:type="continuationSeparator" w:id="0">
    <w:p w14:paraId="4F02876C" w14:textId="77777777" w:rsidR="004F7ED4" w:rsidRDefault="004F7ED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EE6A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25A5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28DD9" w14:textId="1373D847" w:rsidR="00262EA3" w:rsidRPr="00FB2D5E" w:rsidRDefault="00262EA3" w:rsidP="00FB2D5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C1879" w14:textId="77777777" w:rsidR="004F7ED4" w:rsidRDefault="004F7ED4" w:rsidP="000C1CAD">
      <w:pPr>
        <w:spacing w:line="240" w:lineRule="auto"/>
      </w:pPr>
      <w:r>
        <w:separator/>
      </w:r>
    </w:p>
  </w:footnote>
  <w:footnote w:type="continuationSeparator" w:id="0">
    <w:p w14:paraId="058ED7A5" w14:textId="77777777" w:rsidR="004F7ED4" w:rsidRDefault="004F7ED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ECEC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3589DE1" wp14:editId="59AD9B1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6711E9" w14:textId="303D7C77" w:rsidR="00262EA3" w:rsidRDefault="004F7ED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D66F2DCBBBF4DDEB330590E4E6CB69F"/>
                              </w:placeholder>
                              <w:text/>
                            </w:sdtPr>
                            <w:sdtEndPr/>
                            <w:sdtContent>
                              <w:r w:rsidR="00EA479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4947A13C42A4B8EBFB47BF4E0E6B2C2"/>
                              </w:placeholder>
                              <w:text/>
                            </w:sdtPr>
                            <w:sdtEndPr/>
                            <w:sdtContent>
                              <w:r w:rsidR="009A296F">
                                <w:t>1257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589DE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66711E9" w14:textId="303D7C77" w:rsidR="00262EA3" w:rsidRDefault="004F7ED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D66F2DCBBBF4DDEB330590E4E6CB69F"/>
                        </w:placeholder>
                        <w:text/>
                      </w:sdtPr>
                      <w:sdtEndPr/>
                      <w:sdtContent>
                        <w:r w:rsidR="00EA479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4947A13C42A4B8EBFB47BF4E0E6B2C2"/>
                        </w:placeholder>
                        <w:text/>
                      </w:sdtPr>
                      <w:sdtEndPr/>
                      <w:sdtContent>
                        <w:r w:rsidR="009A296F">
                          <w:t>1257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05FAC9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75BA7" w14:textId="77777777" w:rsidR="00262EA3" w:rsidRDefault="00262EA3" w:rsidP="008563AC">
    <w:pPr>
      <w:jc w:val="right"/>
    </w:pPr>
  </w:p>
  <w:p w14:paraId="4DC3D91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A80E" w14:textId="77777777" w:rsidR="00262EA3" w:rsidRDefault="004F7ED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0" behindDoc="0" locked="0" layoutInCell="1" allowOverlap="1" wp14:anchorId="74241088" wp14:editId="269B145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2AF801" w14:textId="4A3587E7" w:rsidR="00262EA3" w:rsidRDefault="004F7ED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B2D5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A479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A296F">
          <w:t>1257</w:t>
        </w:r>
      </w:sdtContent>
    </w:sdt>
  </w:p>
  <w:p w14:paraId="4D790CD0" w14:textId="77777777" w:rsidR="00262EA3" w:rsidRPr="008227B3" w:rsidRDefault="004F7ED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7ED6839" w14:textId="3880076D" w:rsidR="00262EA3" w:rsidRPr="008227B3" w:rsidRDefault="004F7ED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B2D5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B2D5E">
          <w:t>:3323</w:t>
        </w:r>
      </w:sdtContent>
    </w:sdt>
  </w:p>
  <w:p w14:paraId="29C41253" w14:textId="45D340C6" w:rsidR="00262EA3" w:rsidRDefault="004F7ED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4D66F2DCBBBF4DDEB330590E4E6CB69F"/>
        </w:placeholder>
        <w15:appearance w15:val="hidden"/>
        <w:text/>
      </w:sdtPr>
      <w:sdtEndPr/>
      <w:sdtContent>
        <w:r w:rsidR="00FB2D5E">
          <w:t>av Camilla Brunsberg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4947A13C42A4B8EBFB47BF4E0E6B2C2"/>
      </w:placeholder>
      <w:text/>
    </w:sdtPr>
    <w:sdtEndPr/>
    <w:sdtContent>
      <w:p w14:paraId="61FFB5CB" w14:textId="53979B34" w:rsidR="00262EA3" w:rsidRDefault="00EA479C" w:rsidP="00283E0F">
        <w:pPr>
          <w:pStyle w:val="FSHRub2"/>
        </w:pPr>
        <w:r>
          <w:t>Robust och långsiktigt försvarad flygplatsstruktur i Blekinge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9EE1D1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24060501">
    <w:abstractNumId w:val="9"/>
  </w:num>
  <w:num w:numId="2" w16cid:durableId="733939042">
    <w:abstractNumId w:val="8"/>
  </w:num>
  <w:num w:numId="3" w16cid:durableId="434636304">
    <w:abstractNumId w:val="16"/>
  </w:num>
  <w:num w:numId="4" w16cid:durableId="1718778377">
    <w:abstractNumId w:val="14"/>
  </w:num>
  <w:num w:numId="5" w16cid:durableId="492765653">
    <w:abstractNumId w:val="17"/>
  </w:num>
  <w:num w:numId="6" w16cid:durableId="1433551005">
    <w:abstractNumId w:val="18"/>
  </w:num>
  <w:num w:numId="7" w16cid:durableId="51927726">
    <w:abstractNumId w:val="11"/>
  </w:num>
  <w:num w:numId="8" w16cid:durableId="1978101638">
    <w:abstractNumId w:val="12"/>
  </w:num>
  <w:num w:numId="9" w16cid:durableId="1855144231">
    <w:abstractNumId w:val="15"/>
  </w:num>
  <w:num w:numId="10" w16cid:durableId="984310236">
    <w:abstractNumId w:val="22"/>
  </w:num>
  <w:num w:numId="11" w16cid:durableId="206986990">
    <w:abstractNumId w:val="21"/>
  </w:num>
  <w:num w:numId="12" w16cid:durableId="106850597">
    <w:abstractNumId w:val="21"/>
  </w:num>
  <w:num w:numId="13" w16cid:durableId="1507088634">
    <w:abstractNumId w:val="3"/>
  </w:num>
  <w:num w:numId="14" w16cid:durableId="1815949468">
    <w:abstractNumId w:val="2"/>
  </w:num>
  <w:num w:numId="15" w16cid:durableId="1870217215">
    <w:abstractNumId w:val="1"/>
  </w:num>
  <w:num w:numId="16" w16cid:durableId="1857305212">
    <w:abstractNumId w:val="0"/>
  </w:num>
  <w:num w:numId="17" w16cid:durableId="775907144">
    <w:abstractNumId w:val="7"/>
  </w:num>
  <w:num w:numId="18" w16cid:durableId="1579753293">
    <w:abstractNumId w:val="6"/>
  </w:num>
  <w:num w:numId="19" w16cid:durableId="735860187">
    <w:abstractNumId w:val="5"/>
  </w:num>
  <w:num w:numId="20" w16cid:durableId="1251964908">
    <w:abstractNumId w:val="4"/>
  </w:num>
  <w:num w:numId="21" w16cid:durableId="1102871590">
    <w:abstractNumId w:val="21"/>
  </w:num>
  <w:num w:numId="22" w16cid:durableId="769131125">
    <w:abstractNumId w:val="21"/>
  </w:num>
  <w:num w:numId="23" w16cid:durableId="198863547">
    <w:abstractNumId w:val="21"/>
  </w:num>
  <w:num w:numId="24" w16cid:durableId="2052337262">
    <w:abstractNumId w:val="21"/>
  </w:num>
  <w:num w:numId="25" w16cid:durableId="974986675">
    <w:abstractNumId w:val="21"/>
  </w:num>
  <w:num w:numId="26" w16cid:durableId="376395235">
    <w:abstractNumId w:val="22"/>
  </w:num>
  <w:num w:numId="27" w16cid:durableId="2134211035">
    <w:abstractNumId w:val="22"/>
  </w:num>
  <w:num w:numId="28" w16cid:durableId="1882861752">
    <w:abstractNumId w:val="22"/>
  </w:num>
  <w:num w:numId="29" w16cid:durableId="2098362976">
    <w:abstractNumId w:val="22"/>
  </w:num>
  <w:num w:numId="30" w16cid:durableId="212352658">
    <w:abstractNumId w:val="21"/>
  </w:num>
  <w:num w:numId="31" w16cid:durableId="1950698387">
    <w:abstractNumId w:val="21"/>
  </w:num>
  <w:num w:numId="32" w16cid:durableId="2023386506">
    <w:abstractNumId w:val="22"/>
  </w:num>
  <w:num w:numId="33" w16cid:durableId="812216503">
    <w:abstractNumId w:val="21"/>
  </w:num>
  <w:num w:numId="34" w16cid:durableId="1361516414">
    <w:abstractNumId w:val="18"/>
  </w:num>
  <w:num w:numId="35" w16cid:durableId="2061440351">
    <w:abstractNumId w:val="18"/>
    <w:lvlOverride w:ilvl="0">
      <w:startOverride w:val="1"/>
    </w:lvlOverride>
  </w:num>
  <w:num w:numId="36" w16cid:durableId="1467621385">
    <w:abstractNumId w:val="19"/>
  </w:num>
  <w:num w:numId="37" w16cid:durableId="677003311">
    <w:abstractNumId w:val="18"/>
    <w:lvlOverride w:ilvl="0">
      <w:startOverride w:val="1"/>
    </w:lvlOverride>
  </w:num>
  <w:num w:numId="38" w16cid:durableId="1613510894">
    <w:abstractNumId w:val="13"/>
  </w:num>
  <w:num w:numId="39" w16cid:durableId="14430352">
    <w:abstractNumId w:val="10"/>
  </w:num>
  <w:num w:numId="40" w16cid:durableId="1207574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A479C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5B6A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3D52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59E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63D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379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838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4FF7"/>
    <w:rsid w:val="002662C5"/>
    <w:rsid w:val="0026644A"/>
    <w:rsid w:val="00266609"/>
    <w:rsid w:val="002700E9"/>
    <w:rsid w:val="002703C6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38A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36B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820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5C1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45F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231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4F7ED4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804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016D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558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4D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67D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773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6B3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E43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539D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296F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4F20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2FF6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3B27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087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892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1B06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9A9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6B0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79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2D5E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4F4202"/>
  <w15:chartTrackingRefBased/>
  <w15:docId w15:val="{325D1E07-97F1-4D75-A159-7EF711E5E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CAC6583ADB640229C06F27A34EA8E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D31091-E184-46B1-8A68-C61A2AB7784A}"/>
      </w:docPartPr>
      <w:docPartBody>
        <w:p w:rsidR="00E313E4" w:rsidRDefault="00832386">
          <w:pPr>
            <w:pStyle w:val="1CAC6583ADB640229C06F27A34EA8E4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265F01C87B14FC697DA182F47AAB6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4BF468-9B49-418A-A4F4-C892E50CB00C}"/>
      </w:docPartPr>
      <w:docPartBody>
        <w:p w:rsidR="00E313E4" w:rsidRDefault="00832386">
          <w:pPr>
            <w:pStyle w:val="1265F01C87B14FC697DA182F47AAB6B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D66F2DCBBBF4DDEB330590E4E6CB6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176D11-251B-4C35-9FCC-174C6ED1A7C6}"/>
      </w:docPartPr>
      <w:docPartBody>
        <w:p w:rsidR="00E313E4" w:rsidRDefault="00832386">
          <w:pPr>
            <w:pStyle w:val="4D66F2DCBBBF4DDEB330590E4E6CB6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947A13C42A4B8EBFB47BF4E0E6B2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272334-3326-415B-9609-A3A32CC2F3DB}"/>
      </w:docPartPr>
      <w:docPartBody>
        <w:p w:rsidR="00E313E4" w:rsidRDefault="00832386">
          <w:pPr>
            <w:pStyle w:val="C4947A13C42A4B8EBFB47BF4E0E6B2C2"/>
          </w:pPr>
          <w:r>
            <w:t xml:space="preserve"> </w:t>
          </w:r>
        </w:p>
      </w:docPartBody>
    </w:docPart>
    <w:docPart>
      <w:docPartPr>
        <w:name w:val="194B59137BF9433099DEAE9E230CE8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7470EF-AB64-4D73-8DA4-9239A6443374}"/>
      </w:docPartPr>
      <w:docPartBody>
        <w:p w:rsidR="008176C2" w:rsidRDefault="008176C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3E4"/>
    <w:rsid w:val="00095150"/>
    <w:rsid w:val="000D1C4E"/>
    <w:rsid w:val="0019563D"/>
    <w:rsid w:val="002B6237"/>
    <w:rsid w:val="0043055D"/>
    <w:rsid w:val="00517EDD"/>
    <w:rsid w:val="00556929"/>
    <w:rsid w:val="00816A08"/>
    <w:rsid w:val="008176C2"/>
    <w:rsid w:val="00832386"/>
    <w:rsid w:val="008735B3"/>
    <w:rsid w:val="00B33B27"/>
    <w:rsid w:val="00C64EC3"/>
    <w:rsid w:val="00E3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1CAC6583ADB640229C06F27A34EA8E44">
    <w:name w:val="1CAC6583ADB640229C06F27A34EA8E44"/>
  </w:style>
  <w:style w:type="paragraph" w:customStyle="1" w:styleId="1265F01C87B14FC697DA182F47AAB6BE">
    <w:name w:val="1265F01C87B14FC697DA182F47AAB6BE"/>
  </w:style>
  <w:style w:type="paragraph" w:customStyle="1" w:styleId="4D66F2DCBBBF4DDEB330590E4E6CB69F">
    <w:name w:val="4D66F2DCBBBF4DDEB330590E4E6CB69F"/>
  </w:style>
  <w:style w:type="paragraph" w:customStyle="1" w:styleId="C4947A13C42A4B8EBFB47BF4E0E6B2C2">
    <w:name w:val="C4947A13C42A4B8EBFB47BF4E0E6B2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C11751-2DE8-46C4-AED0-00F1E6FC53F7}"/>
</file>

<file path=customXml/itemProps2.xml><?xml version="1.0" encoding="utf-8"?>
<ds:datastoreItem xmlns:ds="http://schemas.openxmlformats.org/officeDocument/2006/customXml" ds:itemID="{589B4A3F-68A0-476B-8544-CB07B8F0F581}"/>
</file>

<file path=customXml/itemProps3.xml><?xml version="1.0" encoding="utf-8"?>
<ds:datastoreItem xmlns:ds="http://schemas.openxmlformats.org/officeDocument/2006/customXml" ds:itemID="{29ED8794-E928-4A5B-B5AC-09915D2EDFE7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299</Words>
  <Characters>1897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Robust och långsiktigt försvarad flygplatsstruktur i Blekinge</vt:lpstr>
      <vt:lpstr>
      </vt:lpstr>
    </vt:vector>
  </TitlesOfParts>
  <Company>Sveriges riksdag</Company>
  <LinksUpToDate>false</LinksUpToDate>
  <CharactersWithSpaces>2187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