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06BB0" w:rsidRPr="00BD0E22" w:rsidTr="00806B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06BB0" w:rsidRPr="00BD0E22" w:rsidRDefault="002054D4" w:rsidP="00806BB0">
            <w:pPr>
              <w:pStyle w:val="RSKRbeteckning"/>
              <w:spacing w:before="240"/>
            </w:pPr>
            <w:r w:rsidRPr="00BD0E22">
              <w:t>Riksdagsskrivelse</w:t>
            </w:r>
          </w:p>
          <w:p w:rsidR="00806BB0" w:rsidRPr="00BD0E22" w:rsidRDefault="002054D4" w:rsidP="00806BB0">
            <w:pPr>
              <w:pStyle w:val="RSKRbeteckning"/>
            </w:pPr>
            <w:r w:rsidRPr="00BD0E22">
              <w:t>2009/10</w:t>
            </w:r>
            <w:r w:rsidR="00806BB0" w:rsidRPr="00BD0E22">
              <w:t>:</w:t>
            </w:r>
            <w:r w:rsidRPr="00BD0E22">
              <w:t>326</w:t>
            </w:r>
          </w:p>
        </w:tc>
        <w:tc>
          <w:tcPr>
            <w:tcW w:w="1134" w:type="dxa"/>
          </w:tcPr>
          <w:p w:rsidR="00806BB0" w:rsidRPr="00BD0E22" w:rsidRDefault="00BD0E22" w:rsidP="00806BB0">
            <w:pPr>
              <w:jc w:val="right"/>
            </w:pPr>
            <w:r w:rsidRPr="00BD0E2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BB0" w:rsidRPr="00BD0E22" w:rsidTr="00806B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06BB0" w:rsidRPr="00BD0E22" w:rsidRDefault="00806BB0">
            <w:pPr>
              <w:rPr>
                <w:sz w:val="10"/>
              </w:rPr>
            </w:pPr>
          </w:p>
        </w:tc>
      </w:tr>
    </w:tbl>
    <w:p w:rsidR="00806BB0" w:rsidRPr="00BD0E22" w:rsidRDefault="00806BB0"/>
    <w:p w:rsidR="00806BB0" w:rsidRPr="00BD0E22" w:rsidRDefault="002054D4" w:rsidP="00806BB0">
      <w:pPr>
        <w:pStyle w:val="Mottagare1"/>
      </w:pPr>
      <w:r w:rsidRPr="00BD0E22">
        <w:t>Regeringen</w:t>
      </w:r>
    </w:p>
    <w:p w:rsidR="00806BB0" w:rsidRPr="00BD0E22" w:rsidRDefault="002054D4" w:rsidP="00806BB0">
      <w:pPr>
        <w:pStyle w:val="Mottagare2"/>
      </w:pPr>
      <w:r w:rsidRPr="00BD0E22">
        <w:t>Näringsdepartementet</w:t>
      </w:r>
    </w:p>
    <w:p w:rsidR="00806BB0" w:rsidRPr="00BD0E22" w:rsidRDefault="00806BB0" w:rsidP="00806BB0">
      <w:r w:rsidRPr="00BD0E22">
        <w:t xml:space="preserve">Med överlämnande av </w:t>
      </w:r>
      <w:r w:rsidR="002054D4" w:rsidRPr="00BD0E22">
        <w:t>näringsutskottet</w:t>
      </w:r>
      <w:r w:rsidRPr="00BD0E22">
        <w:t xml:space="preserve">s betänkande </w:t>
      </w:r>
      <w:r w:rsidR="002054D4" w:rsidRPr="00BD0E22">
        <w:t>2009/10</w:t>
      </w:r>
      <w:r w:rsidRPr="00BD0E22">
        <w:t>:</w:t>
      </w:r>
      <w:r w:rsidR="002054D4" w:rsidRPr="00BD0E22">
        <w:t>NU24</w:t>
      </w:r>
      <w:r w:rsidRPr="00BD0E22">
        <w:t xml:space="preserve"> </w:t>
      </w:r>
      <w:r w:rsidR="002054D4" w:rsidRPr="00BD0E22">
        <w:t>Vissa konkurrensfrågor</w:t>
      </w:r>
      <w:r w:rsidRPr="00BD0E22">
        <w:t xml:space="preserve"> får jag anmäla att riksdagen denna dag bifallit utskottets förslag till riksdagsbeslut.</w:t>
      </w:r>
    </w:p>
    <w:p w:rsidR="00806BB0" w:rsidRPr="00BD0E22" w:rsidRDefault="00806BB0" w:rsidP="00806BB0">
      <w:pPr>
        <w:pStyle w:val="Stockholm"/>
      </w:pPr>
      <w:r w:rsidRPr="00BD0E22">
        <w:t xml:space="preserve">Stockholm </w:t>
      </w:r>
      <w:r w:rsidR="002054D4" w:rsidRPr="00BD0E22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6BB0" w:rsidRPr="00BD0E22" w:rsidTr="00806B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06BB0" w:rsidRPr="00BD0E22" w:rsidRDefault="002054D4" w:rsidP="00806BB0">
            <w:pPr>
              <w:pStyle w:val="AvsTalman"/>
            </w:pPr>
            <w:r w:rsidRPr="00BD0E22">
              <w:t>Per Westerberg</w:t>
            </w:r>
          </w:p>
        </w:tc>
        <w:tc>
          <w:tcPr>
            <w:tcW w:w="3628" w:type="dxa"/>
          </w:tcPr>
          <w:p w:rsidR="00806BB0" w:rsidRPr="00BD0E22" w:rsidRDefault="002054D4" w:rsidP="00806BB0">
            <w:pPr>
              <w:pStyle w:val="AvsTjnsteman"/>
            </w:pPr>
            <w:r w:rsidRPr="00BD0E22">
              <w:t>Ulf Christoffersson</w:t>
            </w:r>
          </w:p>
        </w:tc>
      </w:tr>
    </w:tbl>
    <w:p w:rsidR="00D85057" w:rsidRPr="00BD0E22" w:rsidRDefault="00D85057" w:rsidP="00806BB0"/>
    <w:sectPr w:rsidR="00D85057" w:rsidRPr="00BD0E2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B0"/>
    <w:rsid w:val="0009098F"/>
    <w:rsid w:val="000C2D8D"/>
    <w:rsid w:val="001667BD"/>
    <w:rsid w:val="001C2855"/>
    <w:rsid w:val="002054D4"/>
    <w:rsid w:val="00224A43"/>
    <w:rsid w:val="00243D3C"/>
    <w:rsid w:val="00244660"/>
    <w:rsid w:val="0026798D"/>
    <w:rsid w:val="004118AF"/>
    <w:rsid w:val="004327CB"/>
    <w:rsid w:val="004A0681"/>
    <w:rsid w:val="004C1E5B"/>
    <w:rsid w:val="004C4FD0"/>
    <w:rsid w:val="004F1358"/>
    <w:rsid w:val="00503547"/>
    <w:rsid w:val="00510D48"/>
    <w:rsid w:val="005422B3"/>
    <w:rsid w:val="005F2290"/>
    <w:rsid w:val="006041EE"/>
    <w:rsid w:val="00621003"/>
    <w:rsid w:val="00662397"/>
    <w:rsid w:val="006668C5"/>
    <w:rsid w:val="007D2903"/>
    <w:rsid w:val="007F3645"/>
    <w:rsid w:val="00806BB0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D0E22"/>
    <w:rsid w:val="00C1040E"/>
    <w:rsid w:val="00C4780F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B1BBF3-8C59-4C20-9084-75FCDDE3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326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Vissa konkurrensfrågor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