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D8E95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314700">
              <w:rPr>
                <w:b/>
                <w:lang w:eastAsia="en-US"/>
              </w:rPr>
              <w:t>20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56ECAC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314700">
              <w:rPr>
                <w:lang w:eastAsia="en-US"/>
              </w:rPr>
              <w:t>01-31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BB5D47A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314700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314700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0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314700">
              <w:rPr>
                <w:color w:val="000000" w:themeColor="text1"/>
                <w:lang w:eastAsia="en-US"/>
              </w:rPr>
              <w:t>3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3BCE5189" w:rsidR="00221CE3" w:rsidRDefault="00314700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mellan EU:s stats- och regeringschefer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med </w:t>
            </w:r>
            <w:r w:rsidR="00FE4741">
              <w:rPr>
                <w:rFonts w:eastAsiaTheme="minorHAnsi"/>
                <w:color w:val="000000"/>
                <w:lang w:eastAsia="en-US"/>
              </w:rPr>
              <w:t>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informellt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möte </w:t>
            </w:r>
            <w:r>
              <w:rPr>
                <w:rFonts w:eastAsiaTheme="minorHAnsi"/>
                <w:color w:val="000000"/>
                <w:lang w:eastAsia="en-US"/>
              </w:rPr>
              <w:t xml:space="preserve">mellan EU:s stats- och regeringschefer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3 februari 2025. </w:t>
            </w:r>
          </w:p>
          <w:p w14:paraId="75C4BFBD" w14:textId="1A4143B9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314700">
              <w:rPr>
                <w:b/>
              </w:rPr>
              <w:t xml:space="preserve"> Information</w:t>
            </w:r>
            <w:proofErr w:type="gramEnd"/>
            <w:r w:rsidR="00314700">
              <w:rPr>
                <w:b/>
              </w:rPr>
              <w:t xml:space="preserve"> och samråd inför informellt möte mellan EU:s stats- och regeringschefer den 3 februari 2025</w:t>
            </w:r>
          </w:p>
          <w:p w14:paraId="59874BB9" w14:textId="7A75A53E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1ED983" w14:textId="105C6F32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5F0B7CD6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</w:tc>
        <w:tc>
          <w:tcPr>
            <w:tcW w:w="7371" w:type="dxa"/>
          </w:tcPr>
          <w:p w14:paraId="4452F60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DB13BB" w14:textId="77777777" w:rsidR="00314700" w:rsidRDefault="003B4C1F" w:rsidP="00314700">
      <w:pPr>
        <w:tabs>
          <w:tab w:val="left" w:pos="1701"/>
        </w:tabs>
        <w:spacing w:line="252" w:lineRule="auto"/>
        <w:ind w:left="72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</w:t>
      </w:r>
    </w:p>
    <w:p w14:paraId="03147E57" w14:textId="77777777" w:rsidR="00314700" w:rsidRDefault="00314700" w:rsidP="00314700">
      <w:pPr>
        <w:tabs>
          <w:tab w:val="left" w:pos="1701"/>
        </w:tabs>
        <w:spacing w:line="252" w:lineRule="auto"/>
        <w:ind w:left="720"/>
        <w:rPr>
          <w:b/>
          <w:snapToGrid w:val="0"/>
          <w:lang w:eastAsia="en-US"/>
        </w:rPr>
      </w:pPr>
    </w:p>
    <w:p w14:paraId="767C3789" w14:textId="443F9211" w:rsidR="003B4C1F" w:rsidRDefault="00314700" w:rsidP="00314700">
      <w:pPr>
        <w:tabs>
          <w:tab w:val="left" w:pos="1701"/>
        </w:tabs>
        <w:spacing w:line="252" w:lineRule="auto"/>
        <w:ind w:left="72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448283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7939081" w14:textId="6F0CE0CD" w:rsidR="003B4C1F" w:rsidRDefault="00314700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 xml:space="preserve">Nicole Nordström </w:t>
      </w:r>
    </w:p>
    <w:p w14:paraId="5C190F3C" w14:textId="77777777" w:rsidR="00314700" w:rsidRDefault="00314700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28DC3D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314700">
        <w:rPr>
          <w:b/>
          <w:snapToGrid w:val="0"/>
          <w:lang w:eastAsia="en-US"/>
        </w:rPr>
        <w:t>14 februari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D33F0B" w14:textId="034B69DB" w:rsidR="002F6381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56C10C2F" w:rsidR="003B4C1F" w:rsidRDefault="003B4C1F" w:rsidP="00BD1382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46FD5D3C" w14:textId="77777777" w:rsidR="00A533EB" w:rsidRDefault="00A533EB" w:rsidP="00BD1382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1E4F2F6D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4D17">
              <w:rPr>
                <w:b/>
                <w:color w:val="000000"/>
                <w:lang w:val="en-GB" w:eastAsia="en-US"/>
              </w:rPr>
              <w:t>20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58752F1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DBACF61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42B29182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22C4239D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59970C1C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12B8725B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907BAEA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CB01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B019B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CB019B"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 w:rsidRPr="00CB01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489A8324" w:rsidR="00351D87" w:rsidRPr="00CB019B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CB019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6AA5D7A3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774E8711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1AA084E0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6533AF5B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6011003F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</w:t>
            </w:r>
            <w:r w:rsidR="00215EC8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584C6D77" w:rsidR="00351D87" w:rsidRPr="00DE5153" w:rsidRDefault="002B63A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0ADB1871" w:rsidR="00351D87" w:rsidRPr="00DE5153" w:rsidRDefault="00CB019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42DAD114" w:rsidR="00351D87" w:rsidRPr="00DE5153" w:rsidRDefault="002B63A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F93BE29" w:rsidR="00351D87" w:rsidRPr="00DE5153" w:rsidRDefault="002B63A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41F31930" w:rsidR="00351D87" w:rsidRPr="00DE5153" w:rsidRDefault="002B63A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261A2EAA" w:rsidR="00351D87" w:rsidRPr="002B63A7" w:rsidRDefault="002B63A7" w:rsidP="00FE5DE2">
            <w:pPr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2B63A7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7F239492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0AF4CE" w14:textId="63CB039B" w:rsidR="006460F1" w:rsidRPr="003016B3" w:rsidRDefault="00D074F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E68D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7D592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90BFF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DF3D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FDCB8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33B03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BB677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335F879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BECBB0" w14:textId="4A61A320" w:rsidR="006460F1" w:rsidRPr="003016B3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Lönn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9133A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36E5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CF86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5271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8736C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AB35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FA3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22623E0" w14:textId="539F9A26" w:rsidR="00221CE3" w:rsidRPr="00221CE3" w:rsidRDefault="00221CE3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221CE3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4D17"/>
    <w:rsid w:val="000558A4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7C0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633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EC8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3A7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470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3EB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12C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421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019B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64B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4C29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70</TotalTime>
  <Pages>4</Pages>
  <Words>714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13</cp:revision>
  <cp:lastPrinted>2023-12-19T08:01:00Z</cp:lastPrinted>
  <dcterms:created xsi:type="dcterms:W3CDTF">2025-01-31T08:10:00Z</dcterms:created>
  <dcterms:modified xsi:type="dcterms:W3CDTF">2025-02-04T09:05:00Z</dcterms:modified>
</cp:coreProperties>
</file>