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4AC07A1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D956BB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2BDD562" w:rsidR="0096348C" w:rsidRPr="00477C9F" w:rsidRDefault="009D1BB5" w:rsidP="00D956B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94124E">
              <w:rPr>
                <w:sz w:val="22"/>
                <w:szCs w:val="22"/>
              </w:rPr>
              <w:t>0</w:t>
            </w:r>
            <w:r w:rsidR="00D956BB">
              <w:rPr>
                <w:sz w:val="22"/>
                <w:szCs w:val="22"/>
              </w:rPr>
              <w:t>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53B60F2" w14:textId="77777777" w:rsidR="00F83AD4" w:rsidRDefault="00D956BB" w:rsidP="00F8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4124E">
              <w:rPr>
                <w:sz w:val="22"/>
                <w:szCs w:val="22"/>
              </w:rPr>
              <w:t>.</w:t>
            </w:r>
            <w:r w:rsidR="006C096C">
              <w:rPr>
                <w:sz w:val="22"/>
                <w:szCs w:val="22"/>
              </w:rPr>
              <w:t>26</w:t>
            </w:r>
            <w:r w:rsidR="00EC735D" w:rsidRPr="00477C9F">
              <w:rPr>
                <w:sz w:val="22"/>
                <w:szCs w:val="22"/>
              </w:rPr>
              <w:t>–</w:t>
            </w:r>
            <w:r w:rsidR="006C096C">
              <w:rPr>
                <w:sz w:val="22"/>
                <w:szCs w:val="22"/>
              </w:rPr>
              <w:t xml:space="preserve">11.29 </w:t>
            </w:r>
          </w:p>
          <w:p w14:paraId="5E32E8AA" w14:textId="77777777" w:rsidR="00F83AD4" w:rsidRDefault="006C096C" w:rsidP="00F8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11.40–12.25 </w:t>
            </w:r>
          </w:p>
          <w:p w14:paraId="4E83864A" w14:textId="77777777" w:rsidR="00F83AD4" w:rsidRDefault="00F83AD4" w:rsidP="00F8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C096C">
              <w:rPr>
                <w:sz w:val="22"/>
                <w:szCs w:val="22"/>
              </w:rPr>
              <w:t>3.32–14.25</w:t>
            </w:r>
            <w:r w:rsidR="003575DD">
              <w:rPr>
                <w:sz w:val="22"/>
                <w:szCs w:val="22"/>
              </w:rPr>
              <w:t xml:space="preserve"> </w:t>
            </w:r>
          </w:p>
          <w:p w14:paraId="00F0D6BB" w14:textId="77777777" w:rsidR="00F83AD4" w:rsidRDefault="006C096C" w:rsidP="00F8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14.36–15.30 </w:t>
            </w:r>
          </w:p>
          <w:p w14:paraId="40538019" w14:textId="71D484A0" w:rsidR="002E2960" w:rsidRPr="00477C9F" w:rsidRDefault="006C096C" w:rsidP="00F8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15.51–17.51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3575DD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3575DD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38CD2CE1" w:rsidR="003C56B3" w:rsidRPr="003575DD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3575DD">
              <w:rPr>
                <w:snapToGrid w:val="0"/>
                <w:sz w:val="22"/>
                <w:szCs w:val="22"/>
              </w:rPr>
              <w:t xml:space="preserve">särskilt </w:t>
            </w:r>
            <w:r w:rsidRPr="003575DD">
              <w:rPr>
                <w:snapToGrid w:val="0"/>
                <w:sz w:val="22"/>
                <w:szCs w:val="22"/>
              </w:rPr>
              <w:t>protokoll 201</w:t>
            </w:r>
            <w:r w:rsidR="000C4720" w:rsidRPr="003575DD">
              <w:rPr>
                <w:snapToGrid w:val="0"/>
                <w:sz w:val="22"/>
                <w:szCs w:val="22"/>
              </w:rPr>
              <w:t>8/19</w:t>
            </w:r>
            <w:r w:rsidRPr="003575DD">
              <w:rPr>
                <w:snapToGrid w:val="0"/>
                <w:sz w:val="22"/>
                <w:szCs w:val="22"/>
              </w:rPr>
              <w:t>:</w:t>
            </w:r>
            <w:r w:rsidR="0094124E" w:rsidRPr="003575DD">
              <w:rPr>
                <w:snapToGrid w:val="0"/>
                <w:sz w:val="22"/>
                <w:szCs w:val="22"/>
              </w:rPr>
              <w:t>3</w:t>
            </w:r>
            <w:r w:rsidR="00D956BB" w:rsidRPr="003575DD">
              <w:rPr>
                <w:snapToGrid w:val="0"/>
                <w:sz w:val="22"/>
                <w:szCs w:val="22"/>
              </w:rPr>
              <w:t>4</w:t>
            </w:r>
            <w:r w:rsidRPr="003575D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3575DD" w:rsidRDefault="009C51B0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55226E" w14:paraId="5AE5B52B" w14:textId="77777777" w:rsidTr="0051083F">
        <w:tc>
          <w:tcPr>
            <w:tcW w:w="567" w:type="dxa"/>
          </w:tcPr>
          <w:p w14:paraId="1216CC0D" w14:textId="4B858BBD" w:rsidR="00A0699D" w:rsidRPr="00EE1494" w:rsidRDefault="00A0699D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42D3DF1B" w14:textId="77777777" w:rsidR="0068033A" w:rsidRPr="003575DD" w:rsidRDefault="0068033A" w:rsidP="0068033A">
            <w:pPr>
              <w:tabs>
                <w:tab w:val="left" w:pos="1701"/>
              </w:tabs>
              <w:spacing w:after="120"/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b/>
                <w:bCs/>
                <w:color w:val="000000"/>
                <w:sz w:val="22"/>
                <w:szCs w:val="22"/>
              </w:rPr>
              <w:t>Genomgång av vårens granskningsärenden</w:t>
            </w:r>
          </w:p>
          <w:p w14:paraId="5522F742" w14:textId="77777777" w:rsidR="0068033A" w:rsidRPr="003575DD" w:rsidRDefault="0068033A" w:rsidP="0068033A">
            <w:pPr>
              <w:tabs>
                <w:tab w:val="left" w:pos="1701"/>
              </w:tabs>
              <w:spacing w:after="120"/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samtliga granskningsärenden.</w:t>
            </w:r>
          </w:p>
          <w:p w14:paraId="397480C2" w14:textId="77777777" w:rsidR="0068033A" w:rsidRPr="003575DD" w:rsidRDefault="0068033A" w:rsidP="006803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0F9ED1DD" w14:textId="02F4252C" w:rsidR="006E3CAD" w:rsidRPr="003575DD" w:rsidRDefault="006E3CAD" w:rsidP="00AD45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25360CF0" w14:textId="75AD2BD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422B84">
        <w:tc>
          <w:tcPr>
            <w:tcW w:w="7380" w:type="dxa"/>
          </w:tcPr>
          <w:p w14:paraId="5162B38C" w14:textId="330F0729" w:rsidR="00422B84" w:rsidRPr="0055226E" w:rsidRDefault="007967E9" w:rsidP="00422B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</w:r>
            <w:bookmarkStart w:id="0" w:name="_GoBack"/>
            <w:bookmarkEnd w:id="0"/>
            <w:r w:rsidR="00422B84" w:rsidRPr="0055226E">
              <w:rPr>
                <w:sz w:val="22"/>
                <w:szCs w:val="22"/>
              </w:rPr>
              <w:t>Vid protokollet</w:t>
            </w:r>
          </w:p>
          <w:p w14:paraId="528EECA2" w14:textId="65E5DEA6" w:rsidR="00422B84" w:rsidRPr="0055226E" w:rsidRDefault="00422B84" w:rsidP="00422B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</w:t>
            </w:r>
            <w:r>
              <w:rPr>
                <w:sz w:val="22"/>
                <w:szCs w:val="22"/>
              </w:rPr>
              <w:t>09</w:t>
            </w:r>
          </w:p>
          <w:p w14:paraId="32B4C293" w14:textId="5018D679" w:rsidR="007967E9" w:rsidRPr="0055226E" w:rsidRDefault="00422B84" w:rsidP="00422B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24"/>
        <w:gridCol w:w="70"/>
        <w:gridCol w:w="8"/>
        <w:gridCol w:w="347"/>
        <w:gridCol w:w="461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D5571DD" w:rsidR="00BF6D6B" w:rsidRDefault="00BF6D6B" w:rsidP="006E3EE0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6E3EE0">
              <w:rPr>
                <w:sz w:val="16"/>
                <w:szCs w:val="16"/>
              </w:rPr>
              <w:t>5</w:t>
            </w:r>
          </w:p>
        </w:tc>
      </w:tr>
      <w:tr w:rsidR="00BF6D6B" w:rsidRPr="00E931D7" w14:paraId="6D495085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4115214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D151FA">
              <w:rPr>
                <w:sz w:val="20"/>
              </w:rPr>
              <w:t>-</w:t>
            </w:r>
            <w:r w:rsidR="00C33C5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742A893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4A18459" w:rsidR="00BF6D6B" w:rsidRPr="00E931D7" w:rsidRDefault="00BF6D6B" w:rsidP="003917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35EFBA3" w:rsidR="00BF6D6B" w:rsidRPr="00E931D7" w:rsidRDefault="00BF6D6B" w:rsidP="003917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E127C" w:rsidRPr="008E2326" w14:paraId="429C2BE4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BE127C" w:rsidRPr="00F24B88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34669C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341EDA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2B56FD5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5287168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1E2C63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D3413A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F5579F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146488FA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B903D9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F7F23E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3DBBA1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470692C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BE127C" w:rsidRPr="00D52B78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5DC38B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7AFFF2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7969A7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241C82D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FDC07F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D1B6AC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C77704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2290C8AD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BE127C" w:rsidRPr="000700C4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8D21AE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1B21554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372B81D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1ED6E609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BE127C" w:rsidRPr="000700C4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8DF7B5B" w:rsidR="00BE127C" w:rsidRPr="008E2326" w:rsidRDefault="004B0D1E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BD7F25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B28EB4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F5FD98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5A6000D0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D48AB49" w:rsidR="00BE127C" w:rsidRPr="008E2326" w:rsidRDefault="00D151FA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C4E73F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50A530D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5677E55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5D2582BD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8ABEAA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7BAE9E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8C4248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CEBCD7E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579C3B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6EDA25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165506A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01A223D8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F950F9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470345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5B57053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37B2A407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2EDE41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3D2A41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2484558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127C" w:rsidRPr="008E2326" w14:paraId="7E6EA57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8AFF71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6BA007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B54291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583E5421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D67952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CFAD26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1A834B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0199B09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4BAE05D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D0FA15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9D21F8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49C28E6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8C69D5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142551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6E21C9A9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07166C8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93CA84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8C8C50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68EA12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E931D7" w14:paraId="347CAE67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E127C" w:rsidRPr="00E931D7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E127C" w:rsidRPr="008E2326" w14:paraId="721B3295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4477D3F" w:rsidR="00BE127C" w:rsidRPr="008E2326" w:rsidRDefault="00D151FA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35AC97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DF7B801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7100E0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F25EA98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48FE5CA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1063353F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CEECE0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435AD32F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6A198E0" w:rsidR="00BE127C" w:rsidRPr="008E2326" w:rsidRDefault="00D151FA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B6886E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6FE2D093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61360175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2DC96C80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BE127C" w:rsidRPr="00B91BEE" w:rsidRDefault="00BE127C" w:rsidP="00BE1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01872C82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05B38DE" w:rsidR="00BE127C" w:rsidRPr="008E2326" w:rsidRDefault="00D151FA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EF34C4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2FC70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6ED13B79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BE127C" w:rsidRPr="008E2326" w:rsidRDefault="00BE127C" w:rsidP="00BE127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1F430DD7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BE127C" w:rsidRPr="008E2326" w:rsidRDefault="00BE127C" w:rsidP="00BE127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127C" w:rsidRPr="008E2326" w14:paraId="0ED8AF52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BE127C" w:rsidRPr="008E2326" w:rsidRDefault="00BE127C" w:rsidP="00BE1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ED6E3F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F80E4D0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6755BEA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E127C" w:rsidRPr="008E2326" w:rsidRDefault="00BE127C" w:rsidP="00BE12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752E2" w:rsidRPr="008E2326" w14:paraId="7512A20D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F752E2" w:rsidRPr="008E2326" w:rsidRDefault="00F752E2" w:rsidP="00F75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752E2" w:rsidRPr="008E2326" w:rsidRDefault="00F752E2" w:rsidP="00F75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361D696F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9B867B9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lang w:val="en-US"/>
              </w:rPr>
              <w:t xml:space="preserve">X </w:t>
            </w:r>
            <w:r>
              <w:rPr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689C6BF2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2AB60FC0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40C763B7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7E3E4D38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D151FA" w:rsidRPr="008E2326" w:rsidRDefault="00D151FA" w:rsidP="00D151FA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18079042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0912DF50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D151FA" w:rsidRPr="008E2326" w:rsidRDefault="00D151FA" w:rsidP="00D151FA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1B86A74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51CC4C02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1CC45953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35426D56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3BBDD6FB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7EF2B0CB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106D14C3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D151FA" w:rsidRPr="008E2326" w:rsidRDefault="00D151FA" w:rsidP="00D151FA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03FB8535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16CFA091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4B0C627C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D151FA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8E2326" w14:paraId="58ACBCBF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D151FA" w:rsidRPr="008E2326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151FA" w:rsidRPr="008E232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151FA" w:rsidRPr="004A2966" w14:paraId="21AC5066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D151FA" w:rsidRPr="004A2966" w:rsidRDefault="00D151FA" w:rsidP="00D151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151FA" w:rsidRPr="004A2966" w14:paraId="04637C1B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D151FA" w:rsidRDefault="00D151FA" w:rsidP="00D151FA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2F27FF13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6EA79C6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44F463DB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5558B2E3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151FA" w:rsidRPr="004A2966" w14:paraId="18EFD24D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D151FA" w:rsidRPr="0027450B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151FA" w:rsidRPr="004A2966" w14:paraId="3DB7B63F" w14:textId="77777777" w:rsidTr="00D15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D151FA" w:rsidRDefault="00D151FA" w:rsidP="00D15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D151FA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390743C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091C71E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2C7145DC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D151FA" w:rsidRPr="004A2966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151FA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3"/>
          </w:tcPr>
          <w:p w14:paraId="68DA3651" w14:textId="77777777" w:rsidR="00D151FA" w:rsidRPr="00794BEC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6"/>
          </w:tcPr>
          <w:p w14:paraId="1662C06F" w14:textId="77777777" w:rsidR="00D151FA" w:rsidRPr="00794BEC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D151FA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3"/>
          </w:tcPr>
          <w:p w14:paraId="0A0AD309" w14:textId="77777777" w:rsidR="00D151FA" w:rsidRPr="00794BEC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6"/>
          </w:tcPr>
          <w:p w14:paraId="5C4EC880" w14:textId="77777777" w:rsidR="00D151FA" w:rsidRPr="00794BEC" w:rsidRDefault="00D151FA" w:rsidP="00D151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B7215A" w:rsidR="00EC2FE4" w:rsidRDefault="00D151FA" w:rsidP="00CB53DF">
      <w:pPr>
        <w:rPr>
          <w:sz w:val="22"/>
          <w:szCs w:val="22"/>
        </w:rPr>
      </w:pPr>
      <w:r>
        <w:rPr>
          <w:sz w:val="20"/>
          <w:vertAlign w:val="superscript"/>
        </w:rPr>
        <w:t xml:space="preserve">        </w:t>
      </w:r>
      <w:r w:rsidRPr="00D151FA">
        <w:rPr>
          <w:sz w:val="20"/>
          <w:vertAlign w:val="superscript"/>
        </w:rPr>
        <w:t>1</w:t>
      </w:r>
      <w:r w:rsidRPr="00D151FA">
        <w:rPr>
          <w:sz w:val="20"/>
        </w:rPr>
        <w:t xml:space="preserve"> deltog </w:t>
      </w:r>
      <w:r w:rsidR="001F4FBF">
        <w:rPr>
          <w:sz w:val="20"/>
        </w:rPr>
        <w:t xml:space="preserve">inte </w:t>
      </w:r>
      <w:r w:rsidRPr="00D151FA">
        <w:rPr>
          <w:sz w:val="20"/>
        </w:rPr>
        <w:t xml:space="preserve">vid behandlingen av granskningsärendena </w:t>
      </w:r>
      <w:r w:rsidR="001F4FBF">
        <w:rPr>
          <w:sz w:val="20"/>
        </w:rPr>
        <w:t>7, 10, 11</w:t>
      </w:r>
      <w:r w:rsidRPr="00D151FA">
        <w:rPr>
          <w:sz w:val="20"/>
        </w:rPr>
        <w:t xml:space="preserve"> och </w:t>
      </w:r>
      <w:r w:rsidR="001F4FBF">
        <w:rPr>
          <w:sz w:val="20"/>
        </w:rPr>
        <w:t>14</w:t>
      </w: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1516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1240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D1130"/>
    <w:rsid w:val="001E1FAC"/>
    <w:rsid w:val="001E4B6D"/>
    <w:rsid w:val="001E77E1"/>
    <w:rsid w:val="001F23E4"/>
    <w:rsid w:val="001F4FBF"/>
    <w:rsid w:val="001F5E26"/>
    <w:rsid w:val="00215BB5"/>
    <w:rsid w:val="002174A8"/>
    <w:rsid w:val="00221913"/>
    <w:rsid w:val="0023333D"/>
    <w:rsid w:val="002373C0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31EF9"/>
    <w:rsid w:val="003522DD"/>
    <w:rsid w:val="00354C78"/>
    <w:rsid w:val="00356809"/>
    <w:rsid w:val="003575DD"/>
    <w:rsid w:val="00360479"/>
    <w:rsid w:val="00375087"/>
    <w:rsid w:val="00375670"/>
    <w:rsid w:val="00376E98"/>
    <w:rsid w:val="00391710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12359"/>
    <w:rsid w:val="0041580F"/>
    <w:rsid w:val="00417DC0"/>
    <w:rsid w:val="004206DB"/>
    <w:rsid w:val="004221E7"/>
    <w:rsid w:val="00422B84"/>
    <w:rsid w:val="0043197C"/>
    <w:rsid w:val="00431C0D"/>
    <w:rsid w:val="00436805"/>
    <w:rsid w:val="004378E8"/>
    <w:rsid w:val="0044004C"/>
    <w:rsid w:val="00441533"/>
    <w:rsid w:val="00441D31"/>
    <w:rsid w:val="00442844"/>
    <w:rsid w:val="00446353"/>
    <w:rsid w:val="0045192D"/>
    <w:rsid w:val="00476280"/>
    <w:rsid w:val="00477C9F"/>
    <w:rsid w:val="0048670C"/>
    <w:rsid w:val="004A2966"/>
    <w:rsid w:val="004A7A3C"/>
    <w:rsid w:val="004B0D1E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8033A"/>
    <w:rsid w:val="00687913"/>
    <w:rsid w:val="00692134"/>
    <w:rsid w:val="00694CE5"/>
    <w:rsid w:val="006A511D"/>
    <w:rsid w:val="006B7B0C"/>
    <w:rsid w:val="006C096C"/>
    <w:rsid w:val="006C21FA"/>
    <w:rsid w:val="006C3B5E"/>
    <w:rsid w:val="006C4168"/>
    <w:rsid w:val="006C637A"/>
    <w:rsid w:val="006D2DD8"/>
    <w:rsid w:val="006D3126"/>
    <w:rsid w:val="006E3CAD"/>
    <w:rsid w:val="006E3EE0"/>
    <w:rsid w:val="006E4B13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22FE0"/>
    <w:rsid w:val="00823A8C"/>
    <w:rsid w:val="00830808"/>
    <w:rsid w:val="00834B38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1FA6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45ED"/>
    <w:rsid w:val="00AD5CAA"/>
    <w:rsid w:val="00AD6B3D"/>
    <w:rsid w:val="00AF7C8D"/>
    <w:rsid w:val="00B00717"/>
    <w:rsid w:val="00B04221"/>
    <w:rsid w:val="00B15788"/>
    <w:rsid w:val="00B163AD"/>
    <w:rsid w:val="00B23E3F"/>
    <w:rsid w:val="00B31F15"/>
    <w:rsid w:val="00B35C79"/>
    <w:rsid w:val="00B439C2"/>
    <w:rsid w:val="00B53275"/>
    <w:rsid w:val="00B54D41"/>
    <w:rsid w:val="00B56467"/>
    <w:rsid w:val="00B64A91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3C5A"/>
    <w:rsid w:val="00C35889"/>
    <w:rsid w:val="00C36D3B"/>
    <w:rsid w:val="00C401A2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A7945"/>
    <w:rsid w:val="00CB53DF"/>
    <w:rsid w:val="00CB6A34"/>
    <w:rsid w:val="00CC3A6C"/>
    <w:rsid w:val="00CC45BE"/>
    <w:rsid w:val="00CD7FB6"/>
    <w:rsid w:val="00CE5074"/>
    <w:rsid w:val="00CE5667"/>
    <w:rsid w:val="00D151FA"/>
    <w:rsid w:val="00D204D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56BB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A36"/>
    <w:rsid w:val="00EE1494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83AD4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61A6701-6807-466D-BF30-24305956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463</TotalTime>
  <Pages>2</Pages>
  <Words>290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54</cp:revision>
  <cp:lastPrinted>2019-05-07T14:42:00Z</cp:lastPrinted>
  <dcterms:created xsi:type="dcterms:W3CDTF">2019-04-15T09:20:00Z</dcterms:created>
  <dcterms:modified xsi:type="dcterms:W3CDTF">2019-05-10T07:40:00Z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