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38E5" w:rsidRPr="00913423" w:rsidTr="00A438E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38E5" w:rsidRPr="00913423" w:rsidRDefault="00A438E5" w:rsidP="00A438E5">
            <w:pPr>
              <w:pStyle w:val="RSKRbeteckning"/>
              <w:spacing w:before="240"/>
            </w:pPr>
            <w:r w:rsidRPr="00913423">
              <w:t>Riksdagsskrivelse</w:t>
            </w:r>
          </w:p>
          <w:p w:rsidR="00A438E5" w:rsidRPr="00913423" w:rsidRDefault="00A438E5" w:rsidP="00A438E5">
            <w:pPr>
              <w:pStyle w:val="RSKRbeteckning"/>
            </w:pPr>
            <w:r w:rsidRPr="00913423">
              <w:t>2008/09:223</w:t>
            </w:r>
          </w:p>
        </w:tc>
        <w:tc>
          <w:tcPr>
            <w:tcW w:w="1134" w:type="dxa"/>
          </w:tcPr>
          <w:p w:rsidR="00A438E5" w:rsidRPr="00913423" w:rsidRDefault="00913423" w:rsidP="00A438E5">
            <w:pPr>
              <w:jc w:val="right"/>
            </w:pPr>
            <w:r w:rsidRPr="009134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8E5" w:rsidRPr="00913423" w:rsidTr="00A438E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38E5" w:rsidRPr="00913423" w:rsidRDefault="00A438E5">
            <w:pPr>
              <w:rPr>
                <w:sz w:val="10"/>
              </w:rPr>
            </w:pPr>
          </w:p>
        </w:tc>
      </w:tr>
    </w:tbl>
    <w:p w:rsidR="00A438E5" w:rsidRPr="00913423" w:rsidRDefault="00A438E5"/>
    <w:p w:rsidR="00A438E5" w:rsidRPr="00913423" w:rsidRDefault="00A438E5" w:rsidP="00A438E5">
      <w:pPr>
        <w:pStyle w:val="Mottagare1"/>
      </w:pPr>
      <w:r w:rsidRPr="00913423">
        <w:t>Regeringen</w:t>
      </w:r>
    </w:p>
    <w:p w:rsidR="00A438E5" w:rsidRPr="00913423" w:rsidRDefault="00A438E5" w:rsidP="00A438E5">
      <w:pPr>
        <w:pStyle w:val="Mottagare2"/>
      </w:pPr>
      <w:r w:rsidRPr="00913423">
        <w:t>Finansdepartementet</w:t>
      </w:r>
    </w:p>
    <w:p w:rsidR="00A438E5" w:rsidRPr="00913423" w:rsidRDefault="00A438E5" w:rsidP="00A438E5">
      <w:r w:rsidRPr="00913423">
        <w:t>Med överlämnande av konstitutionsutskottets betänkande 2008/09:KU22 Förenklad samverkan enligt samtjänstlagen får jag anmäla att riksdagen denna dag bifallit utskottets förslag till riksdagsbeslut.</w:t>
      </w:r>
    </w:p>
    <w:p w:rsidR="00A438E5" w:rsidRPr="00913423" w:rsidRDefault="00A438E5" w:rsidP="00A438E5">
      <w:pPr>
        <w:pStyle w:val="Stockholm"/>
      </w:pPr>
      <w:r w:rsidRPr="00913423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8E5" w:rsidRPr="00913423" w:rsidTr="00A438E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38E5" w:rsidRPr="00913423" w:rsidRDefault="00A438E5" w:rsidP="00A438E5">
            <w:pPr>
              <w:pStyle w:val="AvsTalman"/>
            </w:pPr>
            <w:r w:rsidRPr="00913423">
              <w:t>Per Westerberg</w:t>
            </w:r>
          </w:p>
        </w:tc>
        <w:tc>
          <w:tcPr>
            <w:tcW w:w="3628" w:type="dxa"/>
          </w:tcPr>
          <w:p w:rsidR="00A438E5" w:rsidRPr="00913423" w:rsidRDefault="00A438E5" w:rsidP="00A438E5">
            <w:pPr>
              <w:pStyle w:val="AvsTjnsteman"/>
            </w:pPr>
            <w:r w:rsidRPr="00913423">
              <w:t>Ulf Christoffersson</w:t>
            </w:r>
          </w:p>
        </w:tc>
      </w:tr>
    </w:tbl>
    <w:p w:rsidR="00D85057" w:rsidRPr="00913423" w:rsidRDefault="00D85057" w:rsidP="00A438E5"/>
    <w:sectPr w:rsidR="00D85057" w:rsidRPr="0091342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E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C615C"/>
    <w:rsid w:val="008D022D"/>
    <w:rsid w:val="00913423"/>
    <w:rsid w:val="009417EF"/>
    <w:rsid w:val="009F0EC7"/>
    <w:rsid w:val="00A16D59"/>
    <w:rsid w:val="00A438E5"/>
    <w:rsid w:val="00AC3A6D"/>
    <w:rsid w:val="00AD6667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454097-D372-4ABD-8486-372865FA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2009-04-20T13:27:00Z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223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22</vt:lpwstr>
  </property>
  <property fmtid="{D5CDD505-2E9C-101B-9397-08002B2CF9AE}" pid="17" name="RefRubrik">
    <vt:lpwstr>Förenklad samverkan enligt samtjänstlagen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