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FD98B5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C95A47">
              <w:rPr>
                <w:b/>
                <w:lang w:eastAsia="en-US"/>
              </w:rPr>
              <w:t>2</w:t>
            </w:r>
            <w:r w:rsidR="001D31E0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E53B17C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1C56EE">
              <w:rPr>
                <w:lang w:eastAsia="en-US"/>
              </w:rPr>
              <w:t>2</w:t>
            </w:r>
            <w:r w:rsidR="005462E1">
              <w:rPr>
                <w:lang w:eastAsia="en-US"/>
              </w:rPr>
              <w:t>-</w:t>
            </w:r>
            <w:r w:rsidR="00F80FB5">
              <w:rPr>
                <w:lang w:eastAsia="en-US"/>
              </w:rPr>
              <w:t>2</w:t>
            </w:r>
            <w:r w:rsidR="001D31E0">
              <w:rPr>
                <w:lang w:eastAsia="en-US"/>
              </w:rPr>
              <w:t>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36D725A2" w14:textId="73E4BC16" w:rsidR="00193C08" w:rsidRPr="008C4E2B" w:rsidRDefault="008C4E2B" w:rsidP="008C4E2B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1D31E0">
              <w:rPr>
                <w:color w:val="000000" w:themeColor="text1"/>
                <w:lang w:eastAsia="en-US"/>
              </w:rPr>
              <w:t>5</w:t>
            </w:r>
            <w:r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B13B2E">
              <w:rPr>
                <w:color w:val="000000" w:themeColor="text1"/>
                <w:lang w:eastAsia="en-US"/>
              </w:rPr>
              <w:t xml:space="preserve"> </w:t>
            </w:r>
            <w:r w:rsidR="00B058DF">
              <w:rPr>
                <w:color w:val="000000" w:themeColor="text1"/>
                <w:lang w:eastAsia="en-US"/>
              </w:rPr>
              <w:t>1</w:t>
            </w:r>
            <w:r w:rsidR="001D31E0">
              <w:rPr>
                <w:color w:val="000000" w:themeColor="text1"/>
                <w:lang w:eastAsia="en-US"/>
              </w:rPr>
              <w:t>5.42</w:t>
            </w:r>
          </w:p>
          <w:p w14:paraId="6615367C" w14:textId="73AC5F76" w:rsidR="00626DFC" w:rsidRPr="005F6757" w:rsidRDefault="00CC05D6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2BAB70D7" w14:textId="77777777" w:rsidTr="00910104">
        <w:trPr>
          <w:trHeight w:val="568"/>
        </w:trPr>
        <w:tc>
          <w:tcPr>
            <w:tcW w:w="567" w:type="dxa"/>
          </w:tcPr>
          <w:p w14:paraId="2DD05C6B" w14:textId="78C2B219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547762E" w14:textId="77777777" w:rsidR="001D31E0" w:rsidRDefault="001D31E0" w:rsidP="001D31E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Fråga om medgivande till deltagande på distans</w:t>
            </w:r>
          </w:p>
          <w:p w14:paraId="618D8BEA" w14:textId="77777777" w:rsidR="001D31E0" w:rsidRDefault="001D31E0" w:rsidP="001D31E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2D763A68" w14:textId="7A934152" w:rsidR="001A08FB" w:rsidRPr="009B4B48" w:rsidRDefault="001A08FB" w:rsidP="001A08FB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28B9138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9229E3D" w14:textId="53C1D8D2" w:rsidR="001D31E0" w:rsidRPr="001D31E0" w:rsidRDefault="001D31E0" w:rsidP="001D31E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31E0">
              <w:rPr>
                <w:rFonts w:eastAsiaTheme="minorHAnsi"/>
                <w:b/>
                <w:color w:val="000000"/>
                <w:lang w:eastAsia="en-US"/>
              </w:rPr>
              <w:t>Rättsliga och inrikes frågor</w:t>
            </w:r>
            <w:r w:rsidRPr="001D31E0">
              <w:rPr>
                <w:rFonts w:eastAsiaTheme="minorHAnsi"/>
                <w:color w:val="000000"/>
                <w:lang w:eastAsia="en-US"/>
              </w:rPr>
              <w:br/>
              <w:t xml:space="preserve">Statsrådet Anders Ygeman m. fl. från Justitiedepartementet informerade och samrådde inför extrainsatt möte i rådet den 27 februari 2022. </w:t>
            </w:r>
            <w:r w:rsidR="00093EB5">
              <w:rPr>
                <w:rFonts w:eastAsiaTheme="minorHAnsi"/>
                <w:color w:val="000000"/>
                <w:lang w:eastAsia="en-US"/>
              </w:rPr>
              <w:br/>
            </w:r>
            <w:r w:rsidR="00093EB5">
              <w:rPr>
                <w:rFonts w:eastAsiaTheme="minorHAnsi"/>
                <w:bCs/>
                <w:color w:val="000000"/>
                <w:lang w:eastAsia="en-US"/>
              </w:rPr>
              <w:t xml:space="preserve">Statsrådet Anders Ygeman deltog på distans. </w:t>
            </w:r>
            <w:bookmarkStart w:id="1" w:name="_GoBack"/>
            <w:bookmarkEnd w:id="1"/>
            <w:r w:rsidRPr="001D31E0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321C43" w:rsidRPr="001D31E0">
              <w:rPr>
                <w:snapToGrid w:val="0"/>
                <w:color w:val="000000" w:themeColor="text1"/>
                <w:lang w:eastAsia="en-US"/>
              </w:rPr>
              <w:br/>
            </w:r>
            <w:r w:rsidRPr="001D31E0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Pr="001D31E0">
              <w:rPr>
                <w:snapToGrid w:val="0"/>
                <w:color w:val="000000" w:themeColor="text1"/>
                <w:lang w:eastAsia="en-US"/>
              </w:rPr>
              <w:br/>
            </w: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1D31E0">
              <w:rPr>
                <w:b/>
              </w:rPr>
              <w:t xml:space="preserve"> </w:t>
            </w: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Det europeiska svaret på situationen i Ukraina – åtgärder som</w:t>
            </w:r>
          </w:p>
          <w:p w14:paraId="001D56F7" w14:textId="1D34DEFB" w:rsidR="001D31E0" w:rsidRPr="001D31E0" w:rsidRDefault="001D31E0" w:rsidP="001D31E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ska vidtas:</w:t>
            </w:r>
          </w:p>
          <w:p w14:paraId="009DFC2E" w14:textId="77777777" w:rsidR="001D31E0" w:rsidRPr="001D31E0" w:rsidRDefault="001D31E0" w:rsidP="001D31E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- Humanitärt bistånd</w:t>
            </w:r>
          </w:p>
          <w:p w14:paraId="47E017E6" w14:textId="77777777" w:rsidR="001D31E0" w:rsidRPr="001D31E0" w:rsidRDefault="001D31E0" w:rsidP="001D31E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- Åtgärder för mottagande och solidaritet</w:t>
            </w:r>
          </w:p>
          <w:p w14:paraId="0C63F930" w14:textId="54E47AFC" w:rsidR="001D31E0" w:rsidRPr="001D31E0" w:rsidRDefault="001D31E0" w:rsidP="001D31E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- Förvaltningen av de yttre gränserna och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 </w:t>
            </w: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säkerhetsutmaningar</w:t>
            </w:r>
          </w:p>
          <w:p w14:paraId="725B54AA" w14:textId="77777777" w:rsidR="001D31E0" w:rsidRPr="001D31E0" w:rsidRDefault="001D31E0" w:rsidP="001D31E0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- Viseringsåtgärder</w:t>
            </w:r>
          </w:p>
          <w:p w14:paraId="20C3B814" w14:textId="1BDC8698" w:rsidR="001A08FB" w:rsidRPr="001D31E0" w:rsidRDefault="001D31E0" w:rsidP="001D31E0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1D31E0">
              <w:rPr>
                <w:b/>
                <w:bCs/>
                <w:snapToGrid w:val="0"/>
                <w:color w:val="000000" w:themeColor="text1"/>
                <w:lang w:eastAsia="en-US"/>
              </w:rPr>
              <w:t>- Föregripande av hybridhot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321C43" w:rsidRPr="001D31E0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FCA46C" w14:textId="073C943C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0F82D6" w14:textId="001B18B3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8F2D0C" w14:textId="77777777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7A1F7B6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A3AB4">
        <w:rPr>
          <w:b/>
          <w:snapToGrid w:val="0"/>
          <w:lang w:eastAsia="en-US"/>
        </w:rPr>
        <w:t>Caroline Hägerhäll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4CE3C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172F305B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E1CA4">
        <w:rPr>
          <w:b/>
          <w:snapToGrid w:val="0"/>
          <w:lang w:eastAsia="en-US"/>
        </w:rPr>
        <w:t>Annika Qarlsson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47AAE16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04FAA">
              <w:rPr>
                <w:b/>
                <w:color w:val="000000"/>
                <w:lang w:val="en-GB" w:eastAsia="en-US"/>
              </w:rPr>
              <w:t>2</w:t>
            </w:r>
            <w:r w:rsidR="001A3AB4">
              <w:rPr>
                <w:b/>
                <w:color w:val="000000"/>
                <w:lang w:val="en-GB" w:eastAsia="en-US"/>
              </w:rPr>
              <w:t>6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246C329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D97E0E4" w:rsidR="00DE5153" w:rsidRPr="00DE5153" w:rsidRDefault="001A3AB4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69B5215" w:rsidR="00DE5153" w:rsidRPr="00DE5153" w:rsidRDefault="001A3AB4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50D22E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FA8E5DD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D87414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6EC1DE2C" w:rsidR="00CA6886" w:rsidRPr="0053205B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CA6886" w:rsidRPr="0053205B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CA6886" w:rsidRPr="0053205B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CA6886" w:rsidRPr="0053205B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CA6886" w:rsidRPr="0053205B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CA6886" w:rsidRPr="0053205B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A688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8DF18B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43573152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1C487A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8E019E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4342269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1E753C2A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99D149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B95546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560090DA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5269C0A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AD3F6E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032EA584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1A3AB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F3C1FF2" w:rsidR="00CA6886" w:rsidRPr="00DE5153" w:rsidRDefault="0037335F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23ACB44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CA6886" w:rsidRPr="00166DC1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40B466B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AB6441B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1A3AB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63D66AE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01959425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087E81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1291EC9B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0E863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8A4DA5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33CFFEA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0A24F25" w:rsidR="00CA6886" w:rsidRPr="00DE5153" w:rsidRDefault="0037335F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CA6886" w:rsidRPr="00DE5153" w:rsidRDefault="00CA6886" w:rsidP="00CA688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D5F989A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4D6830B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3C4371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50CF214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33C667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BF8A3B5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122C31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04C771B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1B5C45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1DA3099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33989E6E" w:rsidR="00CA6886" w:rsidRPr="002C630D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0ECD553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12B2F31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30D9D138" w:rsidR="00CA6886" w:rsidRPr="00DE5153" w:rsidRDefault="0037335F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C33CFC3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CA6886" w:rsidRPr="00EC257D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259C3CC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623A28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64B25D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0CAD619A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A688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A688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501ED63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B412D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07AED3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A0D707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2D1E148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AD9B35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030BEFBC" w:rsidR="00CA6886" w:rsidRPr="00DE5153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CA688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00A0A00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CB12F3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28371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AD61B3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CA6886" w:rsidRPr="00DE5153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A688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A688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A3AB4" w:rsidRPr="00DE5153" w14:paraId="23A0A6D3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FA3BC12" w14:textId="0C40E690" w:rsidR="001A3AB4" w:rsidRDefault="001A3AB4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77303D5" w14:textId="77777777" w:rsidR="001A3AB4" w:rsidRPr="00E47E48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26707FB" w14:textId="4392A16B" w:rsidR="001A3AB4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5A9D691" w14:textId="77777777" w:rsidR="001A3AB4" w:rsidRPr="00F61746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F993CDD" w14:textId="77777777" w:rsidR="001A3AB4" w:rsidRPr="00F61746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C0A901" w14:textId="77777777" w:rsidR="001A3AB4" w:rsidRPr="00F61746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E20401E" w14:textId="77777777" w:rsidR="001A3AB4" w:rsidRPr="00F61746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6486D95" w14:textId="77777777" w:rsidR="001A3AB4" w:rsidRPr="00F61746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A6886" w:rsidRPr="00DE5153" w14:paraId="3AB29B9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D12628" w14:textId="51D26387" w:rsidR="00CA6886" w:rsidRPr="00E47E48" w:rsidRDefault="001A3AB4" w:rsidP="00CA688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Ingemar Kihlström</w:t>
            </w:r>
            <w:r w:rsidR="00E47E48" w:rsidRPr="00E47E48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KD</w:t>
            </w:r>
            <w:r w:rsidR="00E47E48" w:rsidRPr="00E47E48">
              <w:rPr>
                <w:color w:val="000000"/>
                <w:sz w:val="18"/>
                <w:szCs w:val="18"/>
                <w:lang w:eastAsia="en-US"/>
              </w:rPr>
              <w:t xml:space="preserve">)  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6B19956" w14:textId="7CC68A7B" w:rsidR="00CA6886" w:rsidRPr="00E47E48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65432B1" w14:textId="0F410BA9" w:rsidR="00CA6886" w:rsidRPr="00F61746" w:rsidRDefault="001A3AB4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729577C" w14:textId="77886B21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0E302D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35AF90E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11453C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99DCA6" w14:textId="77777777" w:rsidR="00CA6886" w:rsidRPr="00F61746" w:rsidRDefault="00CA6886" w:rsidP="00CA688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30A1AADA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CB3098B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85C1CAD" w14:textId="3934CB93" w:rsidR="00076F48" w:rsidRDefault="00076F48">
      <w:pPr>
        <w:widowControl/>
        <w:spacing w:after="160" w:line="259" w:lineRule="auto"/>
        <w:rPr>
          <w:sz w:val="22"/>
          <w:szCs w:val="22"/>
        </w:rPr>
      </w:pPr>
    </w:p>
    <w:sectPr w:rsidR="00076F4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F61F8" w:rsidRDefault="008F61F8" w:rsidP="00011EB2">
      <w:r>
        <w:separator/>
      </w:r>
    </w:p>
  </w:endnote>
  <w:endnote w:type="continuationSeparator" w:id="0">
    <w:p w14:paraId="2203FCD8" w14:textId="77777777" w:rsidR="008F61F8" w:rsidRDefault="008F61F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F61F8" w:rsidRDefault="008F61F8" w:rsidP="00011EB2">
      <w:r>
        <w:separator/>
      </w:r>
    </w:p>
  </w:footnote>
  <w:footnote w:type="continuationSeparator" w:id="0">
    <w:p w14:paraId="7A734F61" w14:textId="77777777" w:rsidR="008F61F8" w:rsidRDefault="008F61F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EB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3AB4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31E0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4895"/>
    <w:rsid w:val="00325699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35F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CA4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A08"/>
    <w:rsid w:val="00597B29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5F7EA6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1BC9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14C6"/>
    <w:rsid w:val="00D01C18"/>
    <w:rsid w:val="00D021A7"/>
    <w:rsid w:val="00D02C54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947B-DBD8-4C11-AFF5-D88B346AF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24</TotalTime>
  <Pages>5</Pages>
  <Words>765</Words>
  <Characters>4147</Characters>
  <Application>Microsoft Office Word</Application>
  <DocSecurity>0</DocSecurity>
  <Lines>1382</Lines>
  <Paragraphs>258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5</cp:revision>
  <cp:lastPrinted>2021-11-18T12:14:00Z</cp:lastPrinted>
  <dcterms:created xsi:type="dcterms:W3CDTF">2022-02-28T14:04:00Z</dcterms:created>
  <dcterms:modified xsi:type="dcterms:W3CDTF">2022-03-02T13:24:00Z</dcterms:modified>
</cp:coreProperties>
</file>