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167E1472" w14:textId="77777777" w:rsidTr="00782EA9">
        <w:tc>
          <w:tcPr>
            <w:tcW w:w="9141" w:type="dxa"/>
          </w:tcPr>
          <w:p w14:paraId="5E0C778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1F518C3F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7DE31ECB" w14:textId="77777777" w:rsidR="0096348C" w:rsidRPr="00477C9F" w:rsidRDefault="0096348C" w:rsidP="00477C9F">
      <w:pPr>
        <w:rPr>
          <w:sz w:val="22"/>
          <w:szCs w:val="22"/>
        </w:rPr>
      </w:pPr>
    </w:p>
    <w:p w14:paraId="0D215998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2ECC6CC" w14:textId="77777777" w:rsidTr="00F86ACF">
        <w:trPr>
          <w:cantSplit/>
          <w:trHeight w:val="742"/>
        </w:trPr>
        <w:tc>
          <w:tcPr>
            <w:tcW w:w="1790" w:type="dxa"/>
          </w:tcPr>
          <w:p w14:paraId="5376DBD5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11DC5C6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DD10BEB" w14:textId="27127846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0F3112">
              <w:rPr>
                <w:b/>
                <w:sz w:val="22"/>
                <w:szCs w:val="22"/>
              </w:rPr>
              <w:t>29</w:t>
            </w:r>
          </w:p>
          <w:p w14:paraId="67C31AEC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37B2928D" w14:textId="77777777" w:rsidTr="00F86ACF">
        <w:tc>
          <w:tcPr>
            <w:tcW w:w="1790" w:type="dxa"/>
          </w:tcPr>
          <w:p w14:paraId="10934BA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DC989A6" w14:textId="3ED241D3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5D698D">
              <w:rPr>
                <w:sz w:val="22"/>
                <w:szCs w:val="22"/>
              </w:rPr>
              <w:t>0</w:t>
            </w:r>
            <w:r w:rsidR="000F3112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0F3112">
              <w:rPr>
                <w:sz w:val="22"/>
                <w:szCs w:val="22"/>
              </w:rPr>
              <w:t>29</w:t>
            </w:r>
          </w:p>
        </w:tc>
      </w:tr>
      <w:tr w:rsidR="0096348C" w:rsidRPr="00477C9F" w14:paraId="1A3F97A0" w14:textId="77777777" w:rsidTr="00F86ACF">
        <w:tc>
          <w:tcPr>
            <w:tcW w:w="1790" w:type="dxa"/>
          </w:tcPr>
          <w:p w14:paraId="58ACFEC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FB69358" w14:textId="3EB95BDF" w:rsidR="00BD53C1" w:rsidRPr="00477C9F" w:rsidRDefault="000F3112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DE7B23">
              <w:rPr>
                <w:sz w:val="22"/>
                <w:szCs w:val="22"/>
              </w:rPr>
              <w:t>31</w:t>
            </w:r>
            <w:r w:rsidR="00CF4ED5">
              <w:rPr>
                <w:sz w:val="22"/>
                <w:szCs w:val="22"/>
              </w:rPr>
              <w:t>–</w:t>
            </w:r>
            <w:r w:rsidR="00F7019C">
              <w:rPr>
                <w:sz w:val="22"/>
                <w:szCs w:val="22"/>
              </w:rPr>
              <w:t>10.0</w:t>
            </w:r>
            <w:r w:rsidR="00B97683">
              <w:rPr>
                <w:sz w:val="22"/>
                <w:szCs w:val="22"/>
              </w:rPr>
              <w:t>7</w:t>
            </w:r>
          </w:p>
        </w:tc>
      </w:tr>
      <w:tr w:rsidR="0096348C" w:rsidRPr="00477C9F" w14:paraId="32D9DA91" w14:textId="77777777" w:rsidTr="00F86ACF">
        <w:tc>
          <w:tcPr>
            <w:tcW w:w="1790" w:type="dxa"/>
          </w:tcPr>
          <w:p w14:paraId="14A883F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FDB15A3" w14:textId="37656031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6AA2CA09" w14:textId="77777777" w:rsidR="0096348C" w:rsidRPr="00477C9F" w:rsidRDefault="0096348C" w:rsidP="00477C9F">
      <w:pPr>
        <w:rPr>
          <w:sz w:val="22"/>
          <w:szCs w:val="22"/>
        </w:rPr>
      </w:pPr>
    </w:p>
    <w:p w14:paraId="022DA18D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2B9B4F61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96"/>
      </w:tblGrid>
      <w:tr w:rsidR="00F84080" w:rsidRPr="00163AA8" w14:paraId="768CDF3A" w14:textId="77777777" w:rsidTr="00F86ACF">
        <w:tc>
          <w:tcPr>
            <w:tcW w:w="753" w:type="dxa"/>
          </w:tcPr>
          <w:p w14:paraId="0040F5B7" w14:textId="77777777" w:rsidR="00F84080" w:rsidRPr="00163AA8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63AA8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163AA8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</w:tcPr>
          <w:p w14:paraId="571F1DCF" w14:textId="77777777" w:rsidR="00336917" w:rsidRPr="00163AA8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63AA8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FC76E1B" w14:textId="77777777" w:rsidR="00F84080" w:rsidRPr="00163AA8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0D7FD38" w14:textId="24DB19E3" w:rsidR="0069143B" w:rsidRPr="00163AA8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63AA8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163AA8">
              <w:rPr>
                <w:snapToGrid w:val="0"/>
                <w:sz w:val="22"/>
                <w:szCs w:val="22"/>
              </w:rPr>
              <w:t>3</w:t>
            </w:r>
            <w:r w:rsidRPr="00163AA8">
              <w:rPr>
                <w:snapToGrid w:val="0"/>
                <w:sz w:val="22"/>
                <w:szCs w:val="22"/>
              </w:rPr>
              <w:t>/2</w:t>
            </w:r>
            <w:r w:rsidR="00EB08AE" w:rsidRPr="00163AA8">
              <w:rPr>
                <w:snapToGrid w:val="0"/>
                <w:sz w:val="22"/>
                <w:szCs w:val="22"/>
              </w:rPr>
              <w:t>4</w:t>
            </w:r>
            <w:r w:rsidRPr="00163AA8">
              <w:rPr>
                <w:snapToGrid w:val="0"/>
                <w:sz w:val="22"/>
                <w:szCs w:val="22"/>
              </w:rPr>
              <w:t>:</w:t>
            </w:r>
            <w:r w:rsidR="000F3112" w:rsidRPr="00163AA8">
              <w:rPr>
                <w:snapToGrid w:val="0"/>
                <w:sz w:val="22"/>
                <w:szCs w:val="22"/>
              </w:rPr>
              <w:t>28</w:t>
            </w:r>
            <w:r w:rsidR="00FD0038" w:rsidRPr="00163AA8">
              <w:rPr>
                <w:snapToGrid w:val="0"/>
                <w:sz w:val="22"/>
                <w:szCs w:val="22"/>
              </w:rPr>
              <w:t>.</w:t>
            </w:r>
          </w:p>
          <w:p w14:paraId="791A0709" w14:textId="77777777" w:rsidR="007864F6" w:rsidRPr="00163AA8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163AA8" w14:paraId="7E33B739" w14:textId="77777777" w:rsidTr="00F86ACF">
        <w:tc>
          <w:tcPr>
            <w:tcW w:w="753" w:type="dxa"/>
          </w:tcPr>
          <w:p w14:paraId="732D948F" w14:textId="71391C9F" w:rsidR="00F84080" w:rsidRPr="00163AA8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63AA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40570" w:rsidRPr="00163AA8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</w:tcPr>
          <w:p w14:paraId="12B9A225" w14:textId="5A225FAB" w:rsidR="00376C7D" w:rsidRPr="00163AA8" w:rsidRDefault="000F3112" w:rsidP="0069143B">
            <w:pPr>
              <w:rPr>
                <w:b/>
                <w:snapToGrid w:val="0"/>
                <w:sz w:val="22"/>
                <w:szCs w:val="22"/>
              </w:rPr>
            </w:pPr>
            <w:r w:rsidRPr="00163AA8">
              <w:rPr>
                <w:b/>
                <w:sz w:val="22"/>
                <w:szCs w:val="22"/>
              </w:rPr>
              <w:t>Beredningen av förslag om elstöd till företag – G6</w:t>
            </w:r>
          </w:p>
          <w:p w14:paraId="768E1864" w14:textId="77777777" w:rsidR="00376C7D" w:rsidRPr="00163AA8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5780CF0" w14:textId="77777777" w:rsidR="00D16CE1" w:rsidRPr="00D64A41" w:rsidRDefault="00D16CE1" w:rsidP="00D16CE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64A41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9951A72" w14:textId="77777777" w:rsidR="00D16CE1" w:rsidRPr="00D64A41" w:rsidRDefault="00D16CE1" w:rsidP="00D16CE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8245749" w14:textId="49178443" w:rsidR="00D16CE1" w:rsidRPr="00D64A41" w:rsidRDefault="00D16CE1" w:rsidP="00D16CE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64A41">
              <w:rPr>
                <w:snapToGrid w:val="0"/>
                <w:sz w:val="22"/>
                <w:szCs w:val="22"/>
              </w:rPr>
              <w:t>Utskottet beslutade att en skrivelse med vissa</w:t>
            </w:r>
            <w:r>
              <w:rPr>
                <w:snapToGrid w:val="0"/>
                <w:sz w:val="22"/>
                <w:szCs w:val="22"/>
              </w:rPr>
              <w:t xml:space="preserve"> kompletterande</w:t>
            </w:r>
            <w:r w:rsidRPr="00D64A41">
              <w:rPr>
                <w:snapToGrid w:val="0"/>
                <w:sz w:val="22"/>
                <w:szCs w:val="22"/>
              </w:rPr>
              <w:t xml:space="preserve"> frågor skulle sändas till Regeringskansliet.</w:t>
            </w:r>
          </w:p>
          <w:p w14:paraId="05357D7D" w14:textId="77777777" w:rsidR="00D16CE1" w:rsidRPr="00D64A41" w:rsidRDefault="00D16CE1" w:rsidP="00D16CE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01BE273" w14:textId="77777777" w:rsidR="00D16CE1" w:rsidRPr="00D64A41" w:rsidRDefault="00D16CE1" w:rsidP="00D16CE1">
            <w:pPr>
              <w:rPr>
                <w:b/>
                <w:snapToGrid w:val="0"/>
                <w:sz w:val="22"/>
                <w:szCs w:val="22"/>
              </w:rPr>
            </w:pPr>
            <w:r w:rsidRPr="00D64A41">
              <w:rPr>
                <w:snapToGrid w:val="0"/>
                <w:sz w:val="22"/>
                <w:szCs w:val="22"/>
              </w:rPr>
              <w:t>Ärendet bordlades.</w:t>
            </w:r>
          </w:p>
          <w:p w14:paraId="444AA1F3" w14:textId="77777777" w:rsidR="0069143B" w:rsidRPr="00163AA8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F3112" w:rsidRPr="00163AA8" w14:paraId="2FDDA703" w14:textId="77777777" w:rsidTr="00F86ACF">
        <w:tc>
          <w:tcPr>
            <w:tcW w:w="753" w:type="dxa"/>
          </w:tcPr>
          <w:p w14:paraId="7CAC9DAC" w14:textId="5FBB5741" w:rsidR="000F3112" w:rsidRPr="00163AA8" w:rsidRDefault="000F311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63AA8">
              <w:rPr>
                <w:b/>
                <w:snapToGrid w:val="0"/>
                <w:sz w:val="22"/>
                <w:szCs w:val="22"/>
              </w:rPr>
              <w:t>§</w:t>
            </w:r>
            <w:r w:rsidR="00040570" w:rsidRPr="00163AA8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</w:tcPr>
          <w:p w14:paraId="6E28FED3" w14:textId="77777777" w:rsidR="000F3112" w:rsidRPr="00163AA8" w:rsidRDefault="000F3112" w:rsidP="0069143B">
            <w:pPr>
              <w:rPr>
                <w:b/>
                <w:bCs/>
                <w:sz w:val="22"/>
                <w:szCs w:val="22"/>
              </w:rPr>
            </w:pPr>
            <w:bookmarkStart w:id="0" w:name="_Hlk157765432"/>
            <w:r w:rsidRPr="00163AA8">
              <w:rPr>
                <w:b/>
                <w:bCs/>
                <w:sz w:val="22"/>
                <w:szCs w:val="22"/>
              </w:rPr>
              <w:t>Hanteringen av utredningsförslag om säkerhetszoner</w:t>
            </w:r>
            <w:bookmarkEnd w:id="0"/>
            <w:r w:rsidRPr="00163AA8">
              <w:rPr>
                <w:b/>
                <w:bCs/>
                <w:sz w:val="22"/>
                <w:szCs w:val="22"/>
              </w:rPr>
              <w:t xml:space="preserve"> – G25</w:t>
            </w:r>
          </w:p>
          <w:p w14:paraId="5E10B15B" w14:textId="77777777" w:rsidR="000F3112" w:rsidRPr="00163AA8" w:rsidRDefault="000F3112" w:rsidP="0069143B">
            <w:pPr>
              <w:rPr>
                <w:b/>
                <w:bCs/>
                <w:sz w:val="22"/>
                <w:szCs w:val="22"/>
              </w:rPr>
            </w:pPr>
          </w:p>
          <w:p w14:paraId="4170D2AA" w14:textId="77777777" w:rsidR="000F3112" w:rsidRPr="00163AA8" w:rsidRDefault="000F3112" w:rsidP="000F31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63AA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04E9F19" w14:textId="77777777" w:rsidR="000F3112" w:rsidRPr="00163AA8" w:rsidRDefault="000F3112" w:rsidP="000F31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3A45AC" w14:textId="77777777" w:rsidR="000F3112" w:rsidRPr="00163AA8" w:rsidRDefault="000F3112" w:rsidP="000F3112">
            <w:pPr>
              <w:rPr>
                <w:b/>
                <w:snapToGrid w:val="0"/>
                <w:sz w:val="22"/>
                <w:szCs w:val="22"/>
              </w:rPr>
            </w:pPr>
            <w:r w:rsidRPr="00163AA8">
              <w:rPr>
                <w:snapToGrid w:val="0"/>
                <w:sz w:val="22"/>
                <w:szCs w:val="22"/>
              </w:rPr>
              <w:t>Ärendet bordlades.</w:t>
            </w:r>
          </w:p>
          <w:p w14:paraId="0529CE58" w14:textId="35C4E84D" w:rsidR="000F3112" w:rsidRPr="00163AA8" w:rsidRDefault="000F3112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F3112" w:rsidRPr="00163AA8" w14:paraId="6FB909B0" w14:textId="77777777" w:rsidTr="00F86ACF">
        <w:tc>
          <w:tcPr>
            <w:tcW w:w="753" w:type="dxa"/>
          </w:tcPr>
          <w:p w14:paraId="75A02606" w14:textId="334B0D0F" w:rsidR="000F3112" w:rsidRPr="00163AA8" w:rsidRDefault="000F311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63AA8">
              <w:rPr>
                <w:b/>
                <w:snapToGrid w:val="0"/>
                <w:sz w:val="22"/>
                <w:szCs w:val="22"/>
              </w:rPr>
              <w:t>§</w:t>
            </w:r>
            <w:r w:rsidR="00040570" w:rsidRPr="00163AA8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</w:tcPr>
          <w:p w14:paraId="35E71BA6" w14:textId="77777777" w:rsidR="000F3112" w:rsidRPr="00163AA8" w:rsidRDefault="000F3112" w:rsidP="0069143B">
            <w:pPr>
              <w:rPr>
                <w:b/>
                <w:bCs/>
                <w:sz w:val="22"/>
                <w:szCs w:val="22"/>
              </w:rPr>
            </w:pPr>
            <w:r w:rsidRPr="00163AA8">
              <w:rPr>
                <w:b/>
                <w:bCs/>
                <w:sz w:val="22"/>
                <w:szCs w:val="22"/>
              </w:rPr>
              <w:t>Klimat- och miljöministerns uttalanden om utsläppsminskningar – G15</w:t>
            </w:r>
          </w:p>
          <w:p w14:paraId="2450C9F3" w14:textId="77777777" w:rsidR="000F3112" w:rsidRPr="00163AA8" w:rsidRDefault="000F3112" w:rsidP="0069143B">
            <w:pPr>
              <w:rPr>
                <w:b/>
                <w:bCs/>
                <w:sz w:val="22"/>
                <w:szCs w:val="22"/>
              </w:rPr>
            </w:pPr>
          </w:p>
          <w:p w14:paraId="4A6025C0" w14:textId="77777777" w:rsidR="000F3112" w:rsidRPr="00163AA8" w:rsidRDefault="000F3112" w:rsidP="000F31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63AA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595129C" w14:textId="77777777" w:rsidR="000F3112" w:rsidRPr="00163AA8" w:rsidRDefault="000F3112" w:rsidP="000F31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2F7DF0A" w14:textId="77777777" w:rsidR="000F3112" w:rsidRPr="00163AA8" w:rsidRDefault="000F3112" w:rsidP="000F3112">
            <w:pPr>
              <w:rPr>
                <w:b/>
                <w:snapToGrid w:val="0"/>
                <w:sz w:val="22"/>
                <w:szCs w:val="22"/>
              </w:rPr>
            </w:pPr>
            <w:r w:rsidRPr="00163AA8">
              <w:rPr>
                <w:snapToGrid w:val="0"/>
                <w:sz w:val="22"/>
                <w:szCs w:val="22"/>
              </w:rPr>
              <w:t>Ärendet bordlades.</w:t>
            </w:r>
          </w:p>
          <w:p w14:paraId="1BDFB1E9" w14:textId="7E1C7210" w:rsidR="000F3112" w:rsidRPr="00163AA8" w:rsidRDefault="000F3112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F3112" w:rsidRPr="00163AA8" w14:paraId="1B5C165E" w14:textId="77777777" w:rsidTr="00F86ACF">
        <w:tc>
          <w:tcPr>
            <w:tcW w:w="753" w:type="dxa"/>
          </w:tcPr>
          <w:p w14:paraId="2F0F372F" w14:textId="0BE1F450" w:rsidR="000F3112" w:rsidRPr="00163AA8" w:rsidRDefault="000F311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63AA8">
              <w:rPr>
                <w:b/>
                <w:snapToGrid w:val="0"/>
                <w:sz w:val="22"/>
                <w:szCs w:val="22"/>
              </w:rPr>
              <w:t>§</w:t>
            </w:r>
            <w:r w:rsidR="00040570" w:rsidRPr="00163AA8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</w:tcPr>
          <w:p w14:paraId="608DFC06" w14:textId="77777777" w:rsidR="000F3112" w:rsidRPr="00163AA8" w:rsidRDefault="000F3112" w:rsidP="0069143B">
            <w:pPr>
              <w:rPr>
                <w:b/>
                <w:bCs/>
                <w:sz w:val="22"/>
                <w:szCs w:val="22"/>
              </w:rPr>
            </w:pPr>
            <w:r w:rsidRPr="00163AA8">
              <w:rPr>
                <w:b/>
                <w:bCs/>
                <w:sz w:val="22"/>
                <w:szCs w:val="22"/>
              </w:rPr>
              <w:t>Klimat- och miljöministerns uttalanden om klimatlagen – G17–18</w:t>
            </w:r>
          </w:p>
          <w:p w14:paraId="20F64346" w14:textId="77777777" w:rsidR="000F3112" w:rsidRPr="00163AA8" w:rsidRDefault="000F3112" w:rsidP="0069143B">
            <w:pPr>
              <w:rPr>
                <w:b/>
                <w:bCs/>
                <w:sz w:val="22"/>
                <w:szCs w:val="22"/>
              </w:rPr>
            </w:pPr>
          </w:p>
          <w:p w14:paraId="227F9B2A" w14:textId="77777777" w:rsidR="000F3112" w:rsidRPr="00163AA8" w:rsidRDefault="000F3112" w:rsidP="000F31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63AA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4705FB8" w14:textId="77777777" w:rsidR="000F3112" w:rsidRPr="00163AA8" w:rsidRDefault="000F3112" w:rsidP="000F31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614D7EE" w14:textId="77777777" w:rsidR="000F3112" w:rsidRPr="00163AA8" w:rsidRDefault="000F3112" w:rsidP="000F3112">
            <w:pPr>
              <w:rPr>
                <w:b/>
                <w:snapToGrid w:val="0"/>
                <w:sz w:val="22"/>
                <w:szCs w:val="22"/>
              </w:rPr>
            </w:pPr>
            <w:r w:rsidRPr="00163AA8">
              <w:rPr>
                <w:snapToGrid w:val="0"/>
                <w:sz w:val="22"/>
                <w:szCs w:val="22"/>
              </w:rPr>
              <w:t>Ärendet bordlades.</w:t>
            </w:r>
          </w:p>
          <w:p w14:paraId="75C4D63F" w14:textId="420A51F0" w:rsidR="000F3112" w:rsidRPr="00163AA8" w:rsidRDefault="000F3112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F3112" w:rsidRPr="00163AA8" w14:paraId="244B1E7F" w14:textId="77777777" w:rsidTr="00F86ACF">
        <w:tc>
          <w:tcPr>
            <w:tcW w:w="753" w:type="dxa"/>
          </w:tcPr>
          <w:p w14:paraId="46452D42" w14:textId="4EEB621F" w:rsidR="000F3112" w:rsidRPr="00163AA8" w:rsidRDefault="000F311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63AA8">
              <w:rPr>
                <w:b/>
                <w:snapToGrid w:val="0"/>
                <w:sz w:val="22"/>
                <w:szCs w:val="22"/>
              </w:rPr>
              <w:t>§</w:t>
            </w:r>
            <w:r w:rsidR="00040570" w:rsidRPr="00163AA8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</w:tcPr>
          <w:p w14:paraId="7298D0EF" w14:textId="77777777" w:rsidR="000F3112" w:rsidRPr="00163AA8" w:rsidRDefault="000F3112" w:rsidP="0069143B">
            <w:pPr>
              <w:rPr>
                <w:b/>
                <w:bCs/>
                <w:sz w:val="22"/>
                <w:szCs w:val="22"/>
              </w:rPr>
            </w:pPr>
            <w:bookmarkStart w:id="1" w:name="_Hlk157771019"/>
            <w:r w:rsidRPr="00163AA8">
              <w:rPr>
                <w:b/>
                <w:bCs/>
                <w:sz w:val="22"/>
                <w:szCs w:val="22"/>
              </w:rPr>
              <w:t>Skrivningar om utsläppsberäkningar i regeringens budget</w:t>
            </w:r>
            <w:bookmarkEnd w:id="1"/>
            <w:r w:rsidRPr="00163AA8">
              <w:rPr>
                <w:b/>
                <w:bCs/>
                <w:sz w:val="22"/>
                <w:szCs w:val="22"/>
              </w:rPr>
              <w:t xml:space="preserve"> – G19</w:t>
            </w:r>
          </w:p>
          <w:p w14:paraId="3410B5AC" w14:textId="77777777" w:rsidR="000F3112" w:rsidRPr="00163AA8" w:rsidRDefault="000F3112" w:rsidP="0069143B">
            <w:pPr>
              <w:rPr>
                <w:b/>
                <w:bCs/>
                <w:sz w:val="22"/>
                <w:szCs w:val="22"/>
              </w:rPr>
            </w:pPr>
          </w:p>
          <w:p w14:paraId="001664A0" w14:textId="77777777" w:rsidR="000F3112" w:rsidRPr="00163AA8" w:rsidRDefault="000F3112" w:rsidP="000F31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63AA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61EF922" w14:textId="77777777" w:rsidR="000F3112" w:rsidRPr="00163AA8" w:rsidRDefault="000F3112" w:rsidP="000F31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D48713C" w14:textId="77777777" w:rsidR="000F3112" w:rsidRPr="00163AA8" w:rsidRDefault="000F3112" w:rsidP="000F3112">
            <w:pPr>
              <w:rPr>
                <w:b/>
                <w:snapToGrid w:val="0"/>
                <w:sz w:val="22"/>
                <w:szCs w:val="22"/>
              </w:rPr>
            </w:pPr>
            <w:r w:rsidRPr="00163AA8">
              <w:rPr>
                <w:snapToGrid w:val="0"/>
                <w:sz w:val="22"/>
                <w:szCs w:val="22"/>
              </w:rPr>
              <w:t>Ärendet bordlades.</w:t>
            </w:r>
          </w:p>
          <w:p w14:paraId="66E6189D" w14:textId="6B9451BD" w:rsidR="000F3112" w:rsidRPr="00163AA8" w:rsidRDefault="000F3112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F3112" w:rsidRPr="00163AA8" w14:paraId="21301D40" w14:textId="77777777" w:rsidTr="00F86ACF">
        <w:tc>
          <w:tcPr>
            <w:tcW w:w="753" w:type="dxa"/>
          </w:tcPr>
          <w:p w14:paraId="33585E05" w14:textId="68D9A4CD" w:rsidR="000F3112" w:rsidRPr="00163AA8" w:rsidRDefault="000F311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63AA8">
              <w:rPr>
                <w:b/>
                <w:snapToGrid w:val="0"/>
                <w:sz w:val="22"/>
                <w:szCs w:val="22"/>
              </w:rPr>
              <w:t>§</w:t>
            </w:r>
            <w:r w:rsidR="00040570" w:rsidRPr="00163AA8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</w:tcPr>
          <w:p w14:paraId="75553507" w14:textId="77777777" w:rsidR="000F3112" w:rsidRPr="00163AA8" w:rsidRDefault="000F3112" w:rsidP="0069143B">
            <w:pPr>
              <w:rPr>
                <w:b/>
                <w:bCs/>
                <w:sz w:val="22"/>
                <w:szCs w:val="22"/>
              </w:rPr>
            </w:pPr>
            <w:r w:rsidRPr="00163AA8">
              <w:rPr>
                <w:b/>
                <w:bCs/>
                <w:sz w:val="22"/>
                <w:szCs w:val="22"/>
              </w:rPr>
              <w:t>Regeringens resultatredovisning när det gäller åtgärder på konsumentområdet – G26</w:t>
            </w:r>
          </w:p>
          <w:p w14:paraId="14591513" w14:textId="77777777" w:rsidR="000F3112" w:rsidRPr="00163AA8" w:rsidRDefault="000F3112" w:rsidP="0069143B">
            <w:pPr>
              <w:rPr>
                <w:b/>
                <w:bCs/>
                <w:sz w:val="22"/>
                <w:szCs w:val="22"/>
              </w:rPr>
            </w:pPr>
          </w:p>
          <w:p w14:paraId="388A2703" w14:textId="77777777" w:rsidR="000F3112" w:rsidRPr="00163AA8" w:rsidRDefault="000F3112" w:rsidP="000F31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63AA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7075EE8" w14:textId="77777777" w:rsidR="000F3112" w:rsidRPr="00163AA8" w:rsidRDefault="000F3112" w:rsidP="000F31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0D0A253" w14:textId="77777777" w:rsidR="000F3112" w:rsidRPr="00163AA8" w:rsidRDefault="000F3112" w:rsidP="000F3112">
            <w:pPr>
              <w:rPr>
                <w:b/>
                <w:snapToGrid w:val="0"/>
                <w:sz w:val="22"/>
                <w:szCs w:val="22"/>
              </w:rPr>
            </w:pPr>
            <w:r w:rsidRPr="00163AA8">
              <w:rPr>
                <w:snapToGrid w:val="0"/>
                <w:sz w:val="22"/>
                <w:szCs w:val="22"/>
              </w:rPr>
              <w:t>Ärendet bordlades.</w:t>
            </w:r>
          </w:p>
          <w:p w14:paraId="601BAFB2" w14:textId="60E034DE" w:rsidR="000F3112" w:rsidRPr="00163AA8" w:rsidRDefault="000F3112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</w:tbl>
    <w:p w14:paraId="0903E470" w14:textId="77777777" w:rsidR="00040570" w:rsidRDefault="00040570">
      <w:r>
        <w:br w:type="page"/>
      </w: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0F3112" w:rsidRPr="000F3112" w14:paraId="56072AA6" w14:textId="77777777" w:rsidTr="00F86ACF">
        <w:tc>
          <w:tcPr>
            <w:tcW w:w="753" w:type="dxa"/>
          </w:tcPr>
          <w:p w14:paraId="73B485E4" w14:textId="0F3896F5" w:rsidR="000F3112" w:rsidRPr="000F3112" w:rsidRDefault="000F311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F3112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040570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229DDF87" w14:textId="77777777" w:rsidR="000F3112" w:rsidRPr="000F3112" w:rsidRDefault="000F3112" w:rsidP="0069143B">
            <w:pPr>
              <w:rPr>
                <w:b/>
                <w:sz w:val="22"/>
                <w:szCs w:val="22"/>
              </w:rPr>
            </w:pPr>
            <w:r w:rsidRPr="000F3112">
              <w:rPr>
                <w:b/>
                <w:sz w:val="22"/>
                <w:szCs w:val="22"/>
              </w:rPr>
              <w:t>Utrikesministerns användning av begreppet proportionalitet – G14</w:t>
            </w:r>
          </w:p>
          <w:p w14:paraId="77B17996" w14:textId="77777777" w:rsidR="000F3112" w:rsidRPr="000F3112" w:rsidRDefault="000F3112" w:rsidP="0069143B">
            <w:pPr>
              <w:rPr>
                <w:b/>
                <w:sz w:val="22"/>
                <w:szCs w:val="22"/>
              </w:rPr>
            </w:pPr>
          </w:p>
          <w:p w14:paraId="6E926AE6" w14:textId="77777777" w:rsidR="000F3112" w:rsidRPr="000F3112" w:rsidRDefault="000F3112" w:rsidP="000F31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F311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21BD9B1" w14:textId="77777777" w:rsidR="000F3112" w:rsidRPr="000F3112" w:rsidRDefault="000F3112" w:rsidP="000F31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17B1094" w14:textId="77777777" w:rsidR="000F3112" w:rsidRPr="000F3112" w:rsidRDefault="000F3112" w:rsidP="000F3112">
            <w:pPr>
              <w:rPr>
                <w:b/>
                <w:snapToGrid w:val="0"/>
                <w:sz w:val="22"/>
                <w:szCs w:val="22"/>
              </w:rPr>
            </w:pPr>
            <w:r w:rsidRPr="000F3112">
              <w:rPr>
                <w:snapToGrid w:val="0"/>
                <w:sz w:val="22"/>
                <w:szCs w:val="22"/>
              </w:rPr>
              <w:t>Ärendet bordlades.</w:t>
            </w:r>
          </w:p>
          <w:p w14:paraId="6F817F8D" w14:textId="1D94FCC3" w:rsidR="000F3112" w:rsidRPr="000F3112" w:rsidRDefault="000F3112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0F3112" w14:paraId="3B7AB275" w14:textId="77777777" w:rsidTr="00F86ACF">
        <w:tc>
          <w:tcPr>
            <w:tcW w:w="753" w:type="dxa"/>
          </w:tcPr>
          <w:p w14:paraId="2108FEA5" w14:textId="49F3220D" w:rsidR="00376C7D" w:rsidRPr="000F3112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F3112">
              <w:rPr>
                <w:b/>
                <w:snapToGrid w:val="0"/>
                <w:sz w:val="22"/>
                <w:szCs w:val="22"/>
              </w:rPr>
              <w:t>§</w:t>
            </w:r>
            <w:r w:rsidR="00287E03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2106E6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596" w:type="dxa"/>
            <w:gridSpan w:val="2"/>
          </w:tcPr>
          <w:p w14:paraId="711DBA02" w14:textId="77777777" w:rsidR="00376C7D" w:rsidRPr="000F3112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  <w:r w:rsidRPr="000F3112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1C75D62A" w14:textId="77777777" w:rsidR="00376C7D" w:rsidRPr="000F3112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1D00F190" w14:textId="77777777" w:rsidR="000F3112" w:rsidRPr="000F3112" w:rsidRDefault="000F3112" w:rsidP="000F311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F3112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475FA646" w14:textId="77777777" w:rsidR="00930B63" w:rsidRPr="000F3112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0F3112" w14:paraId="1B7EA760" w14:textId="77777777" w:rsidTr="00F86ACF">
        <w:tc>
          <w:tcPr>
            <w:tcW w:w="753" w:type="dxa"/>
          </w:tcPr>
          <w:p w14:paraId="6D1D02F9" w14:textId="128B048C" w:rsidR="00376C7D" w:rsidRPr="000F3112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F3112">
              <w:rPr>
                <w:b/>
                <w:snapToGrid w:val="0"/>
                <w:sz w:val="22"/>
                <w:szCs w:val="22"/>
              </w:rPr>
              <w:t>§</w:t>
            </w:r>
            <w:r w:rsidR="002106E6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596" w:type="dxa"/>
            <w:gridSpan w:val="2"/>
          </w:tcPr>
          <w:p w14:paraId="090681B7" w14:textId="3099D16B" w:rsidR="00930B63" w:rsidRPr="000F3112" w:rsidRDefault="000F3112" w:rsidP="0069143B">
            <w:pPr>
              <w:rPr>
                <w:b/>
                <w:snapToGrid w:val="0"/>
                <w:sz w:val="22"/>
                <w:szCs w:val="22"/>
              </w:rPr>
            </w:pPr>
            <w:r w:rsidRPr="000F3112">
              <w:rPr>
                <w:b/>
                <w:bCs/>
                <w:sz w:val="22"/>
                <w:szCs w:val="22"/>
              </w:rPr>
              <w:t>Överenskommelse mellan Sverige, Finland och Turkiet som undertecknades vid NATO-mötet i Madrid i juni 2022 – G2</w:t>
            </w:r>
          </w:p>
          <w:p w14:paraId="59AAEFD8" w14:textId="77777777" w:rsidR="00376C7D" w:rsidRPr="000F3112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937B6DC" w14:textId="77777777" w:rsidR="000F3112" w:rsidRPr="000F3112" w:rsidRDefault="000F3112" w:rsidP="000F31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F311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96F167F" w14:textId="77777777" w:rsidR="000F3112" w:rsidRPr="000F3112" w:rsidRDefault="000F3112" w:rsidP="000F31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BEC12E" w14:textId="77777777" w:rsidR="000F3112" w:rsidRPr="000F3112" w:rsidRDefault="000F3112" w:rsidP="000F3112">
            <w:pPr>
              <w:rPr>
                <w:b/>
                <w:snapToGrid w:val="0"/>
                <w:sz w:val="22"/>
                <w:szCs w:val="22"/>
              </w:rPr>
            </w:pPr>
            <w:r w:rsidRPr="000F3112">
              <w:rPr>
                <w:snapToGrid w:val="0"/>
                <w:sz w:val="22"/>
                <w:szCs w:val="22"/>
              </w:rPr>
              <w:t>Ärendet bordlades.</w:t>
            </w:r>
          </w:p>
          <w:p w14:paraId="0DC00B50" w14:textId="77777777" w:rsidR="00376C7D" w:rsidRPr="000F3112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0F3112" w14:paraId="59E9B537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64E7C0E6" w14:textId="77777777" w:rsidR="008273F4" w:rsidRPr="000F311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F3112">
              <w:rPr>
                <w:sz w:val="22"/>
                <w:szCs w:val="22"/>
              </w:rPr>
              <w:t>Vid protokollet</w:t>
            </w:r>
          </w:p>
          <w:p w14:paraId="29E02C25" w14:textId="77777777" w:rsidR="008273F4" w:rsidRPr="000F311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80A5332" w14:textId="77777777" w:rsidR="008273F4" w:rsidRPr="000F311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F267124" w14:textId="77777777" w:rsidR="008273F4" w:rsidRPr="000F311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F3112">
              <w:rPr>
                <w:sz w:val="22"/>
                <w:szCs w:val="22"/>
              </w:rPr>
              <w:t>Marilena Cottone</w:t>
            </w:r>
          </w:p>
          <w:p w14:paraId="60CF52F5" w14:textId="77777777" w:rsidR="008273F4" w:rsidRPr="000F311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CAE7BE4" w14:textId="77777777" w:rsidR="008273F4" w:rsidRPr="000F311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F3112">
              <w:rPr>
                <w:sz w:val="22"/>
                <w:szCs w:val="22"/>
              </w:rPr>
              <w:t xml:space="preserve">Justeras </w:t>
            </w:r>
          </w:p>
          <w:p w14:paraId="1CD3891C" w14:textId="77777777" w:rsidR="008273F4" w:rsidRPr="000F311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A3FC23F" w14:textId="77777777" w:rsidR="008273F4" w:rsidRPr="000F311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B0BEB3C" w14:textId="77777777" w:rsidR="008273F4" w:rsidRPr="000F311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34C62D9" w14:textId="77777777" w:rsidR="008273F4" w:rsidRPr="000F3112" w:rsidRDefault="000106E1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F3112">
              <w:rPr>
                <w:sz w:val="22"/>
                <w:szCs w:val="22"/>
              </w:rPr>
              <w:t>Ida Karkiainen</w:t>
            </w:r>
          </w:p>
          <w:p w14:paraId="7478D0A8" w14:textId="77777777" w:rsidR="00AF32C5" w:rsidRPr="000F3112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5D9E64E" w14:textId="77777777" w:rsidR="005805B8" w:rsidRDefault="005805B8" w:rsidP="005805B8">
      <w:pPr>
        <w:widowControl/>
        <w:rPr>
          <w:sz w:val="22"/>
          <w:szCs w:val="22"/>
        </w:rPr>
      </w:pPr>
    </w:p>
    <w:p w14:paraId="43652AAF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0F6B02A3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23483A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3396ABF1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364F1258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BE15A0">
              <w:rPr>
                <w:sz w:val="20"/>
              </w:rPr>
              <w:t>0</w:t>
            </w:r>
            <w:r w:rsidR="002878BE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F37387">
              <w:rPr>
                <w:sz w:val="20"/>
              </w:rPr>
              <w:t>22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27F92FD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3369F4B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2189E09B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417A646A" w14:textId="1B194BCA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140689">
              <w:rPr>
                <w:sz w:val="20"/>
              </w:rPr>
              <w:t>29</w:t>
            </w:r>
          </w:p>
        </w:tc>
      </w:tr>
      <w:tr w:rsidR="005805B8" w14:paraId="1E34DA3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EFA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65C4" w14:textId="6E445309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721C54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C03C" w14:textId="012B729C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721C54">
              <w:rPr>
                <w:sz w:val="20"/>
              </w:rPr>
              <w:t xml:space="preserve"> 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681D6" w14:textId="7A3A18BE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721C54">
              <w:rPr>
                <w:sz w:val="20"/>
              </w:rPr>
              <w:t>5</w:t>
            </w:r>
            <w:r w:rsidR="00664767">
              <w:rPr>
                <w:sz w:val="20"/>
              </w:rPr>
              <w:t>–</w:t>
            </w:r>
            <w:r w:rsidR="002106E6">
              <w:rPr>
                <w:sz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F9F85" w14:textId="31A03F6E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2106E6">
              <w:rPr>
                <w:sz w:val="20"/>
              </w:rPr>
              <w:t xml:space="preserve"> 9–10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794A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F5EC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3DF6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FD2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1EC2657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4713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8CAE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E1F3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1876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5751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A671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1FF3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82E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ECE0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3F27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8762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86F6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5E09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4C59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DCE9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0CF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033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3DF42A1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BA7C7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4873" w14:textId="3081D55E" w:rsidR="008E4E18" w:rsidRPr="00003AB2" w:rsidRDefault="00287E0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1E5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FE00" w14:textId="74453787" w:rsidR="008E4E18" w:rsidRPr="00003AB2" w:rsidRDefault="00721C5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178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3B22" w14:textId="50001A98" w:rsidR="008E4E18" w:rsidRPr="00003AB2" w:rsidRDefault="00721C5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5DD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0C4C" w14:textId="38F5DD9D" w:rsidR="008E4E18" w:rsidRPr="00003AB2" w:rsidRDefault="002106E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6C4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506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831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289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8F2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BFC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413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406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DD0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FAD9E6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E7D74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BC94" w14:textId="7FE3394E" w:rsidR="008E4E18" w:rsidRPr="00003AB2" w:rsidRDefault="00287E0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7A1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B094" w14:textId="1E701C3F" w:rsidR="008E4E18" w:rsidRPr="00003AB2" w:rsidRDefault="00721C5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1C3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67BE" w14:textId="31E8EE06" w:rsidR="008E4E18" w:rsidRPr="00003AB2" w:rsidRDefault="00721C5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A91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5CC9" w14:textId="4E9EBA83" w:rsidR="008E4E18" w:rsidRPr="00003AB2" w:rsidRDefault="002106E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34A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D0C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31E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A18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380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D7D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FE6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01E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A2C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32F8FB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EE20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FC24" w14:textId="4B1A7473" w:rsidR="003F7EB7" w:rsidRPr="00003AB2" w:rsidRDefault="00287E0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EBF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1202" w14:textId="4DF86D6F" w:rsidR="003F7EB7" w:rsidRPr="00003AB2" w:rsidRDefault="00721C5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C8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F3C3" w14:textId="0B400412" w:rsidR="003F7EB7" w:rsidRPr="00003AB2" w:rsidRDefault="00721C5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47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7A15" w14:textId="3A662602" w:rsidR="003F7EB7" w:rsidRPr="00003AB2" w:rsidRDefault="002106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6D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E9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0CD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AF8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038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DC9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17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3B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30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D3F96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0A4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ADC6" w14:textId="50F23738" w:rsidR="003F7EB7" w:rsidRPr="00003AB2" w:rsidRDefault="00287E0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46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A7A7" w14:textId="4E8B1F47" w:rsidR="003F7EB7" w:rsidRPr="00003AB2" w:rsidRDefault="00721C5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BA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3B03" w14:textId="5DF915AF" w:rsidR="003F7EB7" w:rsidRPr="00003AB2" w:rsidRDefault="00721C5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DF5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0DF6" w14:textId="7BCCDC36" w:rsidR="003F7EB7" w:rsidRPr="00003AB2" w:rsidRDefault="002106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77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072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6B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571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CB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8A8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5B8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14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27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F57679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1AA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549C" w14:textId="773D3835" w:rsidR="003F7EB7" w:rsidRPr="00003AB2" w:rsidRDefault="00287E0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93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E3E1" w14:textId="4A3BCC78" w:rsidR="003F7EB7" w:rsidRPr="00003AB2" w:rsidRDefault="00721C5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2D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872A" w14:textId="1C7F62AC" w:rsidR="003F7EB7" w:rsidRPr="00003AB2" w:rsidRDefault="00721C5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20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BB44" w14:textId="7D28FA60" w:rsidR="003F7EB7" w:rsidRPr="00003AB2" w:rsidRDefault="002106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F9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7A8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2B7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44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2B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5D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17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EB9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39A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FC428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5D5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1AB5" w14:textId="02A2336E" w:rsidR="003F7EB7" w:rsidRPr="00003AB2" w:rsidRDefault="00287E0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7EA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970A" w14:textId="73200416" w:rsidR="003F7EB7" w:rsidRPr="00003AB2" w:rsidRDefault="00721C5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4F7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A926" w14:textId="62B0321D" w:rsidR="003F7EB7" w:rsidRPr="00003AB2" w:rsidRDefault="00721C5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DD7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DCB9" w14:textId="281A3155" w:rsidR="003F7EB7" w:rsidRPr="00003AB2" w:rsidRDefault="002106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6B6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A2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C9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01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70F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A95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5BB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F4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2A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D4C396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83BD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AC0D" w14:textId="239BC546" w:rsidR="003F7EB7" w:rsidRPr="00003AB2" w:rsidRDefault="00287E0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1F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1498" w14:textId="2E49C0CC" w:rsidR="003F7EB7" w:rsidRPr="00003AB2" w:rsidRDefault="00721C5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FDA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17B3" w14:textId="5CAC8D28" w:rsidR="003F7EB7" w:rsidRPr="00003AB2" w:rsidRDefault="00721C5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24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EF24" w14:textId="0FE3587B" w:rsidR="003F7EB7" w:rsidRPr="00003AB2" w:rsidRDefault="002106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1DC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619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781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AD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68D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6AC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50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E4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05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E5DD39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F46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B2D1" w14:textId="29EBDEC2" w:rsidR="003F7EB7" w:rsidRPr="00003AB2" w:rsidRDefault="00287E0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B38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ECFB" w14:textId="5E760EE0" w:rsidR="003F7EB7" w:rsidRPr="00003AB2" w:rsidRDefault="00721C5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0FC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3BA2" w14:textId="5CFC78A0" w:rsidR="003F7EB7" w:rsidRPr="00003AB2" w:rsidRDefault="00721C5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A1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AB6B" w14:textId="1FC62EEB" w:rsidR="003F7EB7" w:rsidRPr="00003AB2" w:rsidRDefault="002106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F92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CEF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E77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065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F5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1E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7E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31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D61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F7BA4C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29E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0A56" w14:textId="58CD782A" w:rsidR="003F7EB7" w:rsidRPr="00003AB2" w:rsidRDefault="00287E0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5E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7B57" w14:textId="72258D20" w:rsidR="003F7EB7" w:rsidRPr="00003AB2" w:rsidRDefault="00721C5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663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FD63" w14:textId="027EFEAA" w:rsidR="003F7EB7" w:rsidRPr="00003AB2" w:rsidRDefault="00721C5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A6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5046" w14:textId="1102A4BF" w:rsidR="003F7EB7" w:rsidRPr="00003AB2" w:rsidRDefault="002106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3F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77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6A8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8D7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FE1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C01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447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6A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6DC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B0A32" w14:paraId="1A9F595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8FDB" w14:textId="77777777" w:rsidR="003B0A32" w:rsidRPr="003F7EB7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 xml:space="preserve">Amalia Rud </w:t>
            </w:r>
            <w:r>
              <w:rPr>
                <w:sz w:val="22"/>
                <w:szCs w:val="22"/>
              </w:rPr>
              <w:t>Stenlöf</w:t>
            </w:r>
            <w:r w:rsidRPr="003F7EB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A080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FD1B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CDE7" w14:textId="5FA2F308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C94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384F" w14:textId="3F6CF4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D2D0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6488" w14:textId="4064DC40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8FB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74C9" w14:textId="3F580CCD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03AE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210D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B1E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13DB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69A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6B1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C871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B0A32" w14:paraId="28D334F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151B" w14:textId="77777777" w:rsidR="003B0A32" w:rsidRPr="003F7EB7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A238" w14:textId="5D87CC3B" w:rsidR="003B0A32" w:rsidRPr="00003AB2" w:rsidRDefault="00287E03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307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EAD8" w14:textId="25A3F817" w:rsidR="003B0A32" w:rsidRPr="00003AB2" w:rsidRDefault="00721C54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415A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EE37" w14:textId="593FDFF1" w:rsidR="003B0A32" w:rsidRPr="00003AB2" w:rsidRDefault="00721C54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89A0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8A33" w14:textId="2D76EFC8" w:rsidR="003B0A32" w:rsidRPr="00003AB2" w:rsidRDefault="002106E6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C6E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856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585A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3F8D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C94E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A150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23C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299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6A71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B0A32" w14:paraId="7592788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A464" w14:textId="77777777" w:rsidR="003B0A32" w:rsidRPr="003F7EB7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7BEC" w14:textId="3DB2DFA1" w:rsidR="003B0A32" w:rsidRPr="00003AB2" w:rsidRDefault="00287E03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06A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AFCD" w14:textId="1E7160C0" w:rsidR="003B0A32" w:rsidRPr="00003AB2" w:rsidRDefault="00721C54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065E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1524" w14:textId="2B2583D9" w:rsidR="003B0A32" w:rsidRPr="00003AB2" w:rsidRDefault="00721C54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13D7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126C" w14:textId="46D98E91" w:rsidR="003B0A32" w:rsidRPr="00003AB2" w:rsidRDefault="002106E6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81B0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2F9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174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03A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AC61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0FB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6001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EA9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8A9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B0A32" w14:paraId="65C3C04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C8CE" w14:textId="77777777" w:rsidR="003B0A32" w:rsidRPr="003F7EB7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3584" w14:textId="123A086B" w:rsidR="003B0A32" w:rsidRPr="00003AB2" w:rsidRDefault="00287E03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E90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ECB0" w14:textId="7E9969C8" w:rsidR="003B0A32" w:rsidRPr="00003AB2" w:rsidRDefault="00721C54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D24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2244" w14:textId="677914F2" w:rsidR="003B0A32" w:rsidRPr="00003AB2" w:rsidRDefault="00721C54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60F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0061" w14:textId="233F3262" w:rsidR="003B0A32" w:rsidRPr="00003AB2" w:rsidRDefault="002106E6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424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C09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EF77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924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A25B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2F4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EBA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C54D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E2D5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B0A32" w14:paraId="5C0E452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0E6E" w14:textId="77777777" w:rsidR="003B0A32" w:rsidRPr="003F7EB7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5300" w14:textId="538A06F1" w:rsidR="003B0A32" w:rsidRPr="00003AB2" w:rsidRDefault="00040570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F3F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A006" w14:textId="5E7C1B29" w:rsidR="003B0A32" w:rsidRPr="00003AB2" w:rsidRDefault="00721C54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CB7E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54EC" w14:textId="3EBCAE57" w:rsidR="003B0A32" w:rsidRPr="00003AB2" w:rsidRDefault="00721C54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CBC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AC24" w14:textId="4A7CAE0C" w:rsidR="003B0A32" w:rsidRPr="00003AB2" w:rsidRDefault="002106E6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B2AD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694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4E6A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03E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EAF7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D4DB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A835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BA25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DC75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B0A32" w14:paraId="34073AB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C78D" w14:textId="77777777" w:rsidR="003B0A32" w:rsidRPr="003F7EB7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276A" w14:textId="5761BE0C" w:rsidR="003B0A32" w:rsidRPr="00003AB2" w:rsidRDefault="00287E03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FA60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3229" w14:textId="5A2AD753" w:rsidR="003B0A32" w:rsidRPr="00003AB2" w:rsidRDefault="00721C54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F6FB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DBD7" w14:textId="713FFC3D" w:rsidR="003B0A32" w:rsidRPr="00003AB2" w:rsidRDefault="00721C54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AD1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E0B7" w14:textId="2C2DD109" w:rsidR="003B0A32" w:rsidRPr="00003AB2" w:rsidRDefault="002106E6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770B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9B11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AC3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DB4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3BC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3CF5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44CB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E5A8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2391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B0A32" w14:paraId="340893B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F599" w14:textId="77777777" w:rsidR="003B0A32" w:rsidRPr="003F7EB7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A403" w14:textId="5BC4AFA5" w:rsidR="003B0A32" w:rsidRPr="00003AB2" w:rsidRDefault="00287E03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A7C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9ECF" w14:textId="3893666A" w:rsidR="003B0A32" w:rsidRPr="00003AB2" w:rsidRDefault="00721C54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5188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B4C2" w14:textId="08990420" w:rsidR="003B0A32" w:rsidRPr="00003AB2" w:rsidRDefault="00721C54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54F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3D15" w14:textId="74B91577" w:rsidR="003B0A32" w:rsidRPr="00003AB2" w:rsidRDefault="002106E6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0EB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81C1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A0B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003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39B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A449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46D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29B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AD70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B0A32" w14:paraId="37914C5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31F1" w14:textId="77777777" w:rsidR="003B0A32" w:rsidRPr="003F7EB7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CF8D" w14:textId="23932C41" w:rsidR="003B0A32" w:rsidRPr="00003AB2" w:rsidRDefault="00287E03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4EBB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3519" w14:textId="09CCD37E" w:rsidR="003B0A32" w:rsidRPr="00003AB2" w:rsidRDefault="00721C54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DFC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3A52" w14:textId="13C5068D" w:rsidR="003B0A32" w:rsidRPr="00003AB2" w:rsidRDefault="00721C54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26A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4D06" w14:textId="7B797634" w:rsidR="003B0A32" w:rsidRPr="00003AB2" w:rsidRDefault="002106E6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CB2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673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9C5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91C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F63B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E9C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82C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6780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9295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B0A32" w14:paraId="23D08C5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AD3AA" w14:textId="77777777" w:rsidR="003B0A3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F8B9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B47E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ECD0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B36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D64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1831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E4B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52CA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C5DB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3E6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833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720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8F10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5EEE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D60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D231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B0A32" w14:paraId="410244C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1790" w14:textId="77777777" w:rsidR="003B0A32" w:rsidRPr="003F7EB7" w:rsidRDefault="003B0A32" w:rsidP="003B0A3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B1F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76CD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7748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D2B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4385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102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2D1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D12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6ED5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948E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E7B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744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FB11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950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8C1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810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B0A32" w14:paraId="301812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72EA" w14:textId="77777777" w:rsidR="003B0A32" w:rsidRPr="003F7EB7" w:rsidRDefault="003B0A32" w:rsidP="003B0A3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2379" w14:textId="60156EE3" w:rsidR="003B0A32" w:rsidRPr="00003AB2" w:rsidRDefault="00287E03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8FB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CA4E" w14:textId="7AD86A70" w:rsidR="003B0A32" w:rsidRPr="00003AB2" w:rsidRDefault="00721C54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F637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7AB1" w14:textId="3E9E88F8" w:rsidR="003B0A32" w:rsidRPr="00003AB2" w:rsidRDefault="00721C54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A28E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FBA6" w14:textId="0B54C88F" w:rsidR="003B0A32" w:rsidRPr="00003AB2" w:rsidRDefault="002106E6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F5E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AC2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3D5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F3CB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8DC8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2618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4B0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ED8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B8D9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B0A32" w14:paraId="37658BF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33FA" w14:textId="77777777" w:rsidR="003B0A32" w:rsidRPr="003F7EB7" w:rsidRDefault="003B0A32" w:rsidP="003B0A3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BE2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EC0A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02BE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F4F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5537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DC45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333B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5B7D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AA65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B251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AE29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217A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2335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729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9F2A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CA6D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B0A32" w14:paraId="1CAFC805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70CD" w14:textId="77777777" w:rsidR="003B0A32" w:rsidRPr="003F7EB7" w:rsidRDefault="003B0A32" w:rsidP="003B0A3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3BC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B3F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B13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C5A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30A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2FFD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D507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386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662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38A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87F5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C1E7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BD8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61D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7795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8B95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B0A32" w14:paraId="63E060F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2915" w14:textId="77777777" w:rsidR="003B0A32" w:rsidRPr="003F7EB7" w:rsidRDefault="003B0A32" w:rsidP="003B0A3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C61E" w14:textId="314BD9ED" w:rsidR="003B0A32" w:rsidRPr="00003AB2" w:rsidRDefault="00287E03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75A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0172" w14:textId="11DA3A3B" w:rsidR="003B0A32" w:rsidRPr="00003AB2" w:rsidRDefault="00721C54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6FC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AE10" w14:textId="15E881B7" w:rsidR="003B0A32" w:rsidRPr="00003AB2" w:rsidRDefault="00721C54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58F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6ADF" w14:textId="5503BC1F" w:rsidR="003B0A32" w:rsidRPr="00003AB2" w:rsidRDefault="002106E6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CBD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023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56B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6B7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BA67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A78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DDE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052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E7FB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B0A32" w14:paraId="35A2FCF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13AA" w14:textId="77777777" w:rsidR="003B0A32" w:rsidRPr="003F7EB7" w:rsidRDefault="003B0A32" w:rsidP="003B0A3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271E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72E0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F86E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73F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D88A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06DE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393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6A51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961D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DDE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D5FE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45A5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A9A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35E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78C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10B1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B0A32" w14:paraId="36799D0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5F14" w14:textId="77777777" w:rsidR="003B0A32" w:rsidRPr="003F7EB7" w:rsidRDefault="003B0A32" w:rsidP="003B0A3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69D1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51D0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7F10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753D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524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E1E1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5325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AD8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BE7B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60BB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BD1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654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694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632B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4010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7EAE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B0A32" w14:paraId="315C8274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B16A" w14:textId="77777777" w:rsidR="003B0A32" w:rsidRPr="003F7EB7" w:rsidRDefault="003B0A32" w:rsidP="003B0A3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1F3A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C750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40B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D76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B74E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207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B1F1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6668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875D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BD9E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5780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A22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1459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6915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20C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079A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B0A32" w14:paraId="72C51C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5802" w14:textId="77777777" w:rsidR="003B0A32" w:rsidRPr="003F7EB7" w:rsidRDefault="003B0A32" w:rsidP="003B0A32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2395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09A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5078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F9E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61B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902D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F621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017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216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F54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CF7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4CE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7FB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CAB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F23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1DB9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B0A32" w14:paraId="54C87A9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487C" w14:textId="77777777" w:rsidR="003B0A32" w:rsidRPr="003F7EB7" w:rsidRDefault="003B0A32" w:rsidP="003B0A3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652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AA0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F4B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7F65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3601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CF48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CE01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D5D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FB3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0E5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5978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503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74D1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49E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ADF7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9E4B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B0A32" w14:paraId="516268B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AAEF" w14:textId="77777777" w:rsidR="003B0A32" w:rsidRPr="003F7EB7" w:rsidRDefault="003B0A32" w:rsidP="003B0A32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5AC1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865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848E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2A5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C42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3FF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374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5FA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C1F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DABA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DBA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47FA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0A4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1211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1315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DEAD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B0A32" w14:paraId="0BF807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1477" w14:textId="77777777" w:rsidR="003B0A32" w:rsidRPr="003F7EB7" w:rsidRDefault="003B0A32" w:rsidP="003B0A3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E6D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404A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43D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FA0E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9CFD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6EB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AC3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4027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078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0348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C12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4FB5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8D1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CB3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8E2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C567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B0A32" w14:paraId="206CBD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9918" w14:textId="77777777" w:rsidR="003B0A32" w:rsidRPr="003F7EB7" w:rsidRDefault="003B0A32" w:rsidP="003B0A3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0217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F40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DD21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3A98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9995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C418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93D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EDF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7D7D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E1B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8031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D4C7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D599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1970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A2C5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4B89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B0A32" w14:paraId="2406759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8113" w14:textId="77777777" w:rsidR="003B0A32" w:rsidRPr="003F7EB7" w:rsidRDefault="003B0A32" w:rsidP="003B0A3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6BB3" w14:textId="45F41C4F" w:rsidR="003B0A32" w:rsidRPr="00003AB2" w:rsidRDefault="00287E03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9BE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B9B9" w14:textId="7BF89869" w:rsidR="003B0A32" w:rsidRPr="00003AB2" w:rsidRDefault="00721C54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A8BA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BC16" w14:textId="76CC47B9" w:rsidR="003B0A32" w:rsidRPr="00003AB2" w:rsidRDefault="00721C54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93F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8F28" w14:textId="21304CEC" w:rsidR="003B0A32" w:rsidRPr="00003AB2" w:rsidRDefault="002106E6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AC3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02F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595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FF47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01C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6DC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5B1E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5B39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84E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B0A32" w14:paraId="14BF92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784D" w14:textId="77777777" w:rsidR="003B0A32" w:rsidRPr="003F7EB7" w:rsidRDefault="003B0A32" w:rsidP="003B0A3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F645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75CD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3748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77A9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523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7D7E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1421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0929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353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AE10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48B1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A6E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0998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0647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A797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FE81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B0A32" w14:paraId="7809119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51D2" w14:textId="77777777" w:rsidR="003B0A32" w:rsidRPr="003F7EB7" w:rsidRDefault="003B0A32" w:rsidP="003B0A3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A65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B177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10F9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0C20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2880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A08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0F57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7490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B118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DE6E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ED69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D1FA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2ED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27AD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D537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6FC1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B0A32" w14:paraId="53E5841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66FD" w14:textId="77777777" w:rsidR="003B0A32" w:rsidRPr="003F7EB7" w:rsidRDefault="003B0A32" w:rsidP="003B0A32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BF2A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A480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67E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61CE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FCB7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F35D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0C6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A30B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909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0360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24A8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365E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9F39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16D7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F45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B82D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B0A32" w14:paraId="5DD81F6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50B6" w14:textId="77777777" w:rsidR="003B0A32" w:rsidRPr="003F7EB7" w:rsidRDefault="003B0A32" w:rsidP="003B0A3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197A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4279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FE09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968E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A605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DEE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98D5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129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5A29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98AE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377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55A8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DE0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98A0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0E49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F06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B0A32" w14:paraId="3C8EB00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25B6" w14:textId="77777777" w:rsidR="003B0A32" w:rsidRPr="003F7EB7" w:rsidRDefault="003B0A32" w:rsidP="003B0A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88CB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86C5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2828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5249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867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970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6F5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0BE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CE8A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84A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286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99F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4217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506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AC5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B52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B0A32" w14:paraId="29BC262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75E7" w14:textId="77777777" w:rsidR="003B0A32" w:rsidRPr="003F7EB7" w:rsidRDefault="003B0A32" w:rsidP="003B0A3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0BF0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DB0A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FB3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DB60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B17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EA6A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D4D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8735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CF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782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E70E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F15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1D4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E6A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DDB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BCC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B0A32" w14:paraId="6173493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AC65" w14:textId="77777777" w:rsidR="003B0A32" w:rsidRPr="003F7EB7" w:rsidRDefault="003B0A32" w:rsidP="003B0A32">
            <w:pPr>
              <w:rPr>
                <w:sz w:val="22"/>
                <w:szCs w:val="22"/>
              </w:rPr>
            </w:pPr>
            <w:r w:rsidRPr="00F37387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77EE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CC1D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48AD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1461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86B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B3C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CEF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872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2667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0B59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053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C515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6FA7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15EA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66FB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A0A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B0A32" w14:paraId="3A428EF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493B" w14:textId="77777777" w:rsidR="003B0A32" w:rsidRPr="003F7EB7" w:rsidRDefault="003B0A32" w:rsidP="003B0A3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2C6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7E2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3E45" w14:textId="7E35F386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A03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BB2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1C2A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20B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114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792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F61A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1ABD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8F97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5FE9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2F21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FBC0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CAD7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B0A32" w14:paraId="1BA5F5D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8DE7" w14:textId="77777777" w:rsidR="003B0A32" w:rsidRPr="003F7EB7" w:rsidRDefault="003B0A32" w:rsidP="003B0A3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9269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A88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0979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5D4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F2B5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177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367A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936D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A3C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C16B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DB4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B9A5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A9E9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279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6EF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540A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B0A32" w14:paraId="250C45D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7299" w14:textId="77777777" w:rsidR="003B0A32" w:rsidRPr="003F7EB7" w:rsidRDefault="003B0A32" w:rsidP="003B0A3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3459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E8D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3869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CA9D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EB4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377E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A18E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BB0D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9BDD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6BB1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294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BF8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EC10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1C18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AF57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88A7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B0A32" w14:paraId="5FDEA8A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F98D" w14:textId="77777777" w:rsidR="003B0A32" w:rsidRPr="003F7EB7" w:rsidRDefault="003B0A32" w:rsidP="003B0A32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90E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EED8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858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24B9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B76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ECD7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BD7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2B09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E9F0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64CB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99F5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408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F31A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FC8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4101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9B67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B0A32" w14:paraId="1D0B814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7179" w14:textId="77777777" w:rsidR="003B0A32" w:rsidRPr="003F7EB7" w:rsidRDefault="003B0A32" w:rsidP="003B0A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287E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3539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C889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212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0EC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05E5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153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651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526A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ABF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D529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42BD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1305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6FC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BBCE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876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B0A32" w14:paraId="57A434B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A5D4" w14:textId="77777777" w:rsidR="003B0A32" w:rsidRPr="003F7EB7" w:rsidRDefault="003B0A32" w:rsidP="003B0A32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A29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35E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977D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591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2FBE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4D70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8B1E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E38A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FB01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0EFB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A72D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315B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38E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4B95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7B48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3F11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B0A32" w14:paraId="5CACEBD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F32C" w14:textId="77777777" w:rsidR="003B0A32" w:rsidRPr="003F7EB7" w:rsidRDefault="003B0A32" w:rsidP="003B0A32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BCA5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E1BB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89F7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AA10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FFC8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589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CCBB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E6CB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D0C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97F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1DC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D5E7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AF6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A38B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BA8D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8FC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B0A32" w14:paraId="79B613B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027F" w14:textId="77777777" w:rsidR="003B0A32" w:rsidRPr="003F7EB7" w:rsidRDefault="003B0A32" w:rsidP="003B0A32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C43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320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B573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D45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00F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4C35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769A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DA9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D617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D90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46AD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1FD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F990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DD7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AAA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41F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B0A32" w14:paraId="4CF0A2C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566D" w14:textId="77777777" w:rsidR="003B0A32" w:rsidRPr="00D85063" w:rsidRDefault="003B0A32" w:rsidP="003B0A32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6770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3DB4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12B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8E4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3D6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3D96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5A91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338F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DF59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307A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7550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525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5429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8057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3C1B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C1F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B0A32" w14:paraId="47460A4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C260" w14:textId="77777777" w:rsidR="003B0A32" w:rsidRPr="00BF0C0D" w:rsidRDefault="003B0A32" w:rsidP="003B0A32">
            <w:pPr>
              <w:rPr>
                <w:sz w:val="22"/>
                <w:szCs w:val="22"/>
              </w:rPr>
            </w:pPr>
            <w:r w:rsidRPr="00BE15A0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B00C" w14:textId="40EED9EB" w:rsidR="003B0A32" w:rsidRPr="00003AB2" w:rsidRDefault="00287E03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87AA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4D49" w14:textId="5B784B7D" w:rsidR="003B0A32" w:rsidRPr="00003AB2" w:rsidRDefault="00721C54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E321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3B43" w14:textId="30F4E915" w:rsidR="003B0A32" w:rsidRPr="00003AB2" w:rsidRDefault="00721C54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3DC0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C25F" w14:textId="694F45A9" w:rsidR="003B0A32" w:rsidRPr="00003AB2" w:rsidRDefault="002106E6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854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318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1DB8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FF5A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DB90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022C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2A2D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D22B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A2F2" w14:textId="77777777" w:rsidR="003B0A32" w:rsidRPr="00003AB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B0A32" w14:paraId="7BEF7C70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50478D7" w14:textId="77777777" w:rsidR="003B0A3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9CBB66" w14:textId="77777777" w:rsidR="003B0A3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CE3C74" w14:textId="77777777" w:rsidR="003B0A3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F2067B" w14:textId="77777777" w:rsidR="003B0A3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3B0A32" w14:paraId="650623D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85DA23" w14:textId="77777777" w:rsidR="003B0A3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030E3787" w14:textId="77777777" w:rsidR="003B0A3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374DC1B" w14:textId="77777777" w:rsidR="003B0A3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52CDC24" w14:textId="77777777" w:rsidR="003B0A32" w:rsidRDefault="003B0A32" w:rsidP="003B0A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379B1733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9736FF">
      <w:pgSz w:w="11906" w:h="16838" w:code="9"/>
      <w:pgMar w:top="993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112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0570"/>
    <w:rsid w:val="000410F7"/>
    <w:rsid w:val="000416B9"/>
    <w:rsid w:val="00047A90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5E5F"/>
    <w:rsid w:val="000B7C05"/>
    <w:rsid w:val="000D401D"/>
    <w:rsid w:val="000D4D83"/>
    <w:rsid w:val="000E10DC"/>
    <w:rsid w:val="000E2B7E"/>
    <w:rsid w:val="000E6D49"/>
    <w:rsid w:val="000F15B0"/>
    <w:rsid w:val="000F3112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40689"/>
    <w:rsid w:val="00151E08"/>
    <w:rsid w:val="00161AA6"/>
    <w:rsid w:val="00163AA8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06E6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87E03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4BA1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0A32"/>
    <w:rsid w:val="003C73F9"/>
    <w:rsid w:val="003D31E8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22CA"/>
    <w:rsid w:val="005650F7"/>
    <w:rsid w:val="005748D1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64767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1C54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6FF"/>
    <w:rsid w:val="00973D8B"/>
    <w:rsid w:val="00976307"/>
    <w:rsid w:val="009815DB"/>
    <w:rsid w:val="0098705B"/>
    <w:rsid w:val="00987DE8"/>
    <w:rsid w:val="009900A1"/>
    <w:rsid w:val="00997F48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C76AF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97683"/>
    <w:rsid w:val="00BA46E1"/>
    <w:rsid w:val="00BA4A28"/>
    <w:rsid w:val="00BA5688"/>
    <w:rsid w:val="00BB5499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16CE1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E7B23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37387"/>
    <w:rsid w:val="00F454FD"/>
    <w:rsid w:val="00F54002"/>
    <w:rsid w:val="00F7019C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7F3721"/>
  <w15:chartTrackingRefBased/>
  <w15:docId w15:val="{013E4732-AD46-43E2-9FBF-F49501C24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88</TotalTime>
  <Pages>3</Pages>
  <Words>473</Words>
  <Characters>3418</Characters>
  <Application>Microsoft Office Word</Application>
  <DocSecurity>0</DocSecurity>
  <Lines>117</Lines>
  <Paragraphs>59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18</cp:revision>
  <cp:lastPrinted>2024-02-29T09:26:00Z</cp:lastPrinted>
  <dcterms:created xsi:type="dcterms:W3CDTF">2024-02-28T15:47:00Z</dcterms:created>
  <dcterms:modified xsi:type="dcterms:W3CDTF">2024-03-04T14:53:00Z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