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C6B6A" w:rsidRPr="00B036DA" w:rsidTr="005C6B6A">
        <w:trPr>
          <w:trHeight w:val="1361"/>
        </w:trPr>
        <w:tc>
          <w:tcPr>
            <w:tcW w:w="5471" w:type="dxa"/>
          </w:tcPr>
          <w:p w:rsidR="005C6B6A" w:rsidRPr="00B036DA" w:rsidRDefault="005C6B6A" w:rsidP="005C6B6A">
            <w:pPr>
              <w:pStyle w:val="RSKRbeteckning"/>
              <w:spacing w:before="240"/>
            </w:pPr>
            <w:r w:rsidRPr="00B036DA">
              <w:t>Riksdagsskrivelse</w:t>
            </w:r>
          </w:p>
          <w:p w:rsidR="005C6B6A" w:rsidRPr="00B036DA" w:rsidRDefault="005C6B6A" w:rsidP="005C6B6A">
            <w:pPr>
              <w:pStyle w:val="RSKRbeteckning"/>
            </w:pPr>
            <w:r w:rsidRPr="00B036DA">
              <w:t>2016/17:42</w:t>
            </w:r>
          </w:p>
        </w:tc>
        <w:tc>
          <w:tcPr>
            <w:tcW w:w="2551" w:type="dxa"/>
          </w:tcPr>
          <w:p w:rsidR="005C6B6A" w:rsidRPr="00B036DA" w:rsidRDefault="005C6B6A" w:rsidP="005C6B6A">
            <w:pPr>
              <w:spacing w:before="300"/>
            </w:pPr>
            <w:r w:rsidRPr="00B036D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6B6A" w:rsidRPr="00B036DA" w:rsidRDefault="005C6B6A" w:rsidP="009E6885"/>
          <w:p w:rsidR="005C6B6A" w:rsidRPr="00B036DA" w:rsidRDefault="005C6B6A" w:rsidP="005C6B6A">
            <w:pPr>
              <w:jc w:val="right"/>
            </w:pPr>
          </w:p>
        </w:tc>
      </w:tr>
      <w:tr w:rsidR="005C6B6A" w:rsidRPr="00B036DA" w:rsidTr="005C6B6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C6B6A" w:rsidRPr="00B036DA" w:rsidRDefault="005C6B6A" w:rsidP="005C6B6A">
            <w:pPr>
              <w:rPr>
                <w:sz w:val="10"/>
              </w:rPr>
            </w:pPr>
          </w:p>
        </w:tc>
      </w:tr>
    </w:tbl>
    <w:p w:rsidR="00CE5B19" w:rsidRPr="00B036DA" w:rsidRDefault="00CE5B19" w:rsidP="005C6B6A"/>
    <w:p w:rsidR="005C6B6A" w:rsidRPr="00B036DA" w:rsidRDefault="005C6B6A" w:rsidP="005C6B6A">
      <w:pPr>
        <w:pStyle w:val="Mottagare1"/>
      </w:pPr>
      <w:r w:rsidRPr="00B036DA">
        <w:t>Riksdagsstyrelsen</w:t>
      </w:r>
      <w:r w:rsidRPr="00B036DA">
        <w:rPr>
          <w:rStyle w:val="Fotnotsreferens"/>
        </w:rPr>
        <w:footnoteReference w:id="1"/>
      </w:r>
    </w:p>
    <w:p w:rsidR="005C6B6A" w:rsidRPr="00B036DA" w:rsidRDefault="005C6B6A" w:rsidP="005C6B6A">
      <w:pPr>
        <w:pStyle w:val="Mottagare2"/>
      </w:pPr>
    </w:p>
    <w:p w:rsidR="005C6B6A" w:rsidRPr="00B036DA" w:rsidRDefault="005C6B6A" w:rsidP="005C6B6A">
      <w:r w:rsidRPr="00B036DA">
        <w:t>Med överlämnande av konstitutionsutskottets betänkande 2016/17:KU9 Registrering av gåvor till riksdagsledamöter och registrering av vissa skulder m.m. får jag anmäla att riksdagen denna dag bifallit utskottets förslag till riksdagsbeslut.</w:t>
      </w:r>
    </w:p>
    <w:p w:rsidR="005C6B6A" w:rsidRPr="00B036DA" w:rsidRDefault="005C6B6A" w:rsidP="005C6B6A">
      <w:pPr>
        <w:pStyle w:val="Stockholm"/>
      </w:pPr>
      <w:r w:rsidRPr="00B036DA">
        <w:t>Stockholm den 16 november 2016</w:t>
      </w:r>
    </w:p>
    <w:p w:rsidR="005C6B6A" w:rsidRPr="00B036DA" w:rsidRDefault="005C6B6A" w:rsidP="005C6B6A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C6B6A" w:rsidRPr="00B036DA" w:rsidTr="005C6B6A">
        <w:tc>
          <w:tcPr>
            <w:tcW w:w="3628" w:type="dxa"/>
          </w:tcPr>
          <w:p w:rsidR="005C6B6A" w:rsidRPr="00B036DA" w:rsidRDefault="005C6B6A" w:rsidP="005C6B6A">
            <w:pPr>
              <w:pStyle w:val="AvsTalman"/>
            </w:pPr>
            <w:r w:rsidRPr="00B036DA">
              <w:t>Urban Ahlin</w:t>
            </w:r>
          </w:p>
        </w:tc>
        <w:tc>
          <w:tcPr>
            <w:tcW w:w="3628" w:type="dxa"/>
          </w:tcPr>
          <w:p w:rsidR="005C6B6A" w:rsidRPr="00B036DA" w:rsidRDefault="005C6B6A" w:rsidP="005C6B6A">
            <w:pPr>
              <w:pStyle w:val="AvsTjnsteman"/>
            </w:pPr>
            <w:r w:rsidRPr="00B036DA">
              <w:t>Claes Mårtensson</w:t>
            </w:r>
          </w:p>
        </w:tc>
      </w:tr>
    </w:tbl>
    <w:p w:rsidR="005C6B6A" w:rsidRPr="00B036DA" w:rsidRDefault="005C6B6A" w:rsidP="005C6B6A"/>
    <w:sectPr w:rsidR="005C6B6A" w:rsidRPr="00B036DA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3988" w:rsidRPr="00B036DA" w:rsidRDefault="00633988" w:rsidP="005C6B6A">
      <w:r w:rsidRPr="00B036DA">
        <w:separator/>
      </w:r>
    </w:p>
  </w:endnote>
  <w:endnote w:type="continuationSeparator" w:id="0">
    <w:p w:rsidR="00633988" w:rsidRPr="00B036DA" w:rsidRDefault="00633988" w:rsidP="005C6B6A">
      <w:r w:rsidRPr="00B036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3988" w:rsidRPr="00B036DA" w:rsidRDefault="00633988" w:rsidP="005C6B6A">
      <w:r w:rsidRPr="00B036DA">
        <w:separator/>
      </w:r>
    </w:p>
  </w:footnote>
  <w:footnote w:type="continuationSeparator" w:id="0">
    <w:p w:rsidR="00633988" w:rsidRPr="00B036DA" w:rsidRDefault="00633988" w:rsidP="005C6B6A">
      <w:r w:rsidRPr="00B036DA">
        <w:continuationSeparator/>
      </w:r>
    </w:p>
  </w:footnote>
  <w:footnote w:id="1">
    <w:p w:rsidR="005C6B6A" w:rsidRPr="00B036DA" w:rsidRDefault="005C6B6A">
      <w:pPr>
        <w:pStyle w:val="Fotnotstext"/>
      </w:pPr>
      <w:r w:rsidRPr="00B036DA">
        <w:rPr>
          <w:rStyle w:val="Fotnotsreferens"/>
        </w:rPr>
        <w:footnoteRef/>
      </w:r>
      <w:r w:rsidRPr="00B036DA">
        <w:t xml:space="preserve"> Riksdagsskrivelse 2016/17:43 till Justitiedepartementet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B6A"/>
    <w:rsid w:val="000171F4"/>
    <w:rsid w:val="00040DEC"/>
    <w:rsid w:val="00045995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16E34"/>
    <w:rsid w:val="004F4031"/>
    <w:rsid w:val="00503B59"/>
    <w:rsid w:val="00550474"/>
    <w:rsid w:val="0055519C"/>
    <w:rsid w:val="00567CBD"/>
    <w:rsid w:val="005C6B6A"/>
    <w:rsid w:val="005D18D1"/>
    <w:rsid w:val="005F31BB"/>
    <w:rsid w:val="00633988"/>
    <w:rsid w:val="006556D6"/>
    <w:rsid w:val="0065744A"/>
    <w:rsid w:val="0067566D"/>
    <w:rsid w:val="0068755D"/>
    <w:rsid w:val="00692153"/>
    <w:rsid w:val="007C7418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036DA"/>
    <w:rsid w:val="00BF1C6D"/>
    <w:rsid w:val="00C4170A"/>
    <w:rsid w:val="00CE0BEB"/>
    <w:rsid w:val="00CE5B19"/>
    <w:rsid w:val="00E31940"/>
    <w:rsid w:val="00E52DF1"/>
    <w:rsid w:val="00E85AEA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F36D536-825B-41E7-B45D-0E05D4EF1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5C6B6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C6B6A"/>
  </w:style>
  <w:style w:type="character" w:styleId="Fotnotsreferens">
    <w:name w:val="footnote reference"/>
    <w:basedOn w:val="Standardstycketeckensnitt"/>
    <w:semiHidden/>
    <w:unhideWhenUsed/>
    <w:rsid w:val="005C6B6A"/>
    <w:rPr>
      <w:vertAlign w:val="superscript"/>
    </w:rPr>
  </w:style>
  <w:style w:type="paragraph" w:styleId="Ballongtext">
    <w:name w:val="Balloon Text"/>
    <w:basedOn w:val="Normal"/>
    <w:link w:val="BallongtextChar"/>
    <w:semiHidden/>
    <w:unhideWhenUsed/>
    <w:rsid w:val="007C7418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7C74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42</Words>
  <Characters>317</Characters>
  <Application>Microsoft Office Word</Application>
  <DocSecurity>0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2016-11-15T14:47:00Z</cp:lastPrinted>
  <dcterms:created xsi:type="dcterms:W3CDTF">2016-11-17T07:56:00Z</dcterms:created>
  <dcterms:modified xsi:type="dcterms:W3CDTF">2025-12-18T01:00:00Z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2016-11-16</vt:lpwstr>
  </property>
  <property fmtid="{D5CDD505-2E9C-101B-9397-08002B2CF9AE}" pid="6" name="DatumIText">
    <vt:lpwstr>den 16 november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42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2016/17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9</vt:lpwstr>
  </property>
  <property fmtid="{D5CDD505-2E9C-101B-9397-08002B2CF9AE}" pid="18" name="RefRubrik">
    <vt:lpwstr>Registrering av gåvor till riksdagsledamöter och registrering av vissa skulder m.m. </vt:lpwstr>
  </property>
  <property fmtid="{D5CDD505-2E9C-101B-9397-08002B2CF9AE}" pid="19" name="Version">
    <vt:lpwstr>3.54</vt:lpwstr>
  </property>
</Properties>
</file>