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0422919D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A84368">
              <w:rPr>
                <w:b/>
                <w:sz w:val="20"/>
              </w:rPr>
              <w:t>3</w:t>
            </w:r>
            <w:r w:rsidR="000B0738">
              <w:rPr>
                <w:b/>
                <w:sz w:val="20"/>
              </w:rPr>
              <w:t>2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38C6BD8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A84368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CE58D0">
              <w:rPr>
                <w:sz w:val="20"/>
              </w:rPr>
              <w:t>04–1</w:t>
            </w:r>
            <w:r w:rsidR="00D61DE9">
              <w:rPr>
                <w:sz w:val="20"/>
              </w:rPr>
              <w:t>6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36BEC043" w:rsidR="00185056" w:rsidRDefault="000B0738" w:rsidP="006F1C58">
            <w:pPr>
              <w:rPr>
                <w:sz w:val="20"/>
              </w:rPr>
            </w:pPr>
            <w:r>
              <w:rPr>
                <w:sz w:val="20"/>
              </w:rPr>
              <w:t>08</w:t>
            </w:r>
            <w:r w:rsidR="0038745D">
              <w:rPr>
                <w:sz w:val="20"/>
              </w:rPr>
              <w:t>:</w:t>
            </w:r>
            <w:r w:rsidR="00A84368">
              <w:rPr>
                <w:sz w:val="20"/>
              </w:rPr>
              <w:t>0</w:t>
            </w:r>
            <w:r w:rsidR="00B33DC9">
              <w:rPr>
                <w:sz w:val="20"/>
              </w:rPr>
              <w:t>0</w:t>
            </w:r>
            <w:r w:rsidR="00737BBD">
              <w:rPr>
                <w:sz w:val="20"/>
              </w:rPr>
              <w:t>-</w:t>
            </w:r>
            <w:r w:rsidR="0038745D">
              <w:rPr>
                <w:sz w:val="20"/>
              </w:rPr>
              <w:t>1</w:t>
            </w:r>
            <w:r w:rsidR="00CE58D0">
              <w:rPr>
                <w:sz w:val="20"/>
              </w:rPr>
              <w:t>1</w:t>
            </w:r>
            <w:r w:rsidR="0038745D">
              <w:rPr>
                <w:sz w:val="20"/>
              </w:rPr>
              <w:t>:</w:t>
            </w:r>
            <w:r w:rsidR="00CE58D0">
              <w:rPr>
                <w:sz w:val="20"/>
              </w:rPr>
              <w:t>5</w:t>
            </w:r>
            <w:r>
              <w:rPr>
                <w:sz w:val="20"/>
              </w:rPr>
              <w:t>5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A84368" w:rsidRPr="0013710D" w14:paraId="5B568379" w14:textId="77777777" w:rsidTr="00BC1EF7">
        <w:trPr>
          <w:trHeight w:val="884"/>
        </w:trPr>
        <w:tc>
          <w:tcPr>
            <w:tcW w:w="567" w:type="dxa"/>
          </w:tcPr>
          <w:p w14:paraId="37043013" w14:textId="11FB084E" w:rsidR="00A84368" w:rsidRDefault="00A84368" w:rsidP="00A8436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4D06D7F8" w14:textId="5434CA24" w:rsidR="009B55E7" w:rsidRPr="009B55E7" w:rsidRDefault="008B3886" w:rsidP="009B55E7">
            <w:pPr>
              <w:rPr>
                <w:b/>
              </w:rPr>
            </w:pPr>
            <w:r>
              <w:rPr>
                <w:b/>
              </w:rPr>
              <w:t>Information från Utrikesdepartementet och Försvarsdepartementet</w:t>
            </w:r>
            <w:r w:rsidR="009B55E7">
              <w:rPr>
                <w:b/>
              </w:rPr>
              <w:br/>
            </w:r>
          </w:p>
          <w:p w14:paraId="5BCC8618" w14:textId="077F7848" w:rsidR="00A84368" w:rsidRDefault="008B3886" w:rsidP="00A84368">
            <w:pPr>
              <w:rPr>
                <w:bCs/>
              </w:rPr>
            </w:pPr>
            <w:r w:rsidRPr="003E4CDF">
              <w:rPr>
                <w:bCs/>
              </w:rPr>
              <w:t xml:space="preserve">Kabinettssekreterare Dag Hartelius </w:t>
            </w:r>
            <w:r>
              <w:rPr>
                <w:bCs/>
              </w:rPr>
              <w:t xml:space="preserve">och statssekreterare Peter Sandwall </w:t>
            </w:r>
            <w:r w:rsidRPr="003E4CDF">
              <w:rPr>
                <w:bCs/>
              </w:rPr>
              <w:t>med medarbetare informera</w:t>
            </w:r>
            <w:r>
              <w:rPr>
                <w:bCs/>
              </w:rPr>
              <w:t>de</w:t>
            </w:r>
            <w:r w:rsidRPr="003E4CDF">
              <w:rPr>
                <w:bCs/>
              </w:rPr>
              <w:t xml:space="preserve"> om prop. 2025/26:220 </w:t>
            </w:r>
            <w:r>
              <w:rPr>
                <w:bCs/>
              </w:rPr>
              <w:t>S</w:t>
            </w:r>
            <w:r w:rsidRPr="003E4CDF">
              <w:rPr>
                <w:bCs/>
              </w:rPr>
              <w:t>venskt bidrag till Natos framskjutna närvaro i Finland.</w:t>
            </w:r>
          </w:p>
          <w:p w14:paraId="36B510E9" w14:textId="1160B1B6" w:rsidR="008B3886" w:rsidRDefault="008B3886" w:rsidP="00A84368">
            <w:pPr>
              <w:rPr>
                <w:b/>
              </w:rPr>
            </w:pPr>
          </w:p>
        </w:tc>
      </w:tr>
      <w:tr w:rsidR="009B55E7" w:rsidRPr="0013710D" w14:paraId="56576008" w14:textId="77777777" w:rsidTr="00BC1EF7">
        <w:trPr>
          <w:trHeight w:val="884"/>
        </w:trPr>
        <w:tc>
          <w:tcPr>
            <w:tcW w:w="567" w:type="dxa"/>
          </w:tcPr>
          <w:p w14:paraId="5A1B7FE7" w14:textId="38434937" w:rsidR="009B55E7" w:rsidRPr="00CC1C68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77E264F9" w14:textId="62211D74" w:rsidR="009B55E7" w:rsidRPr="009B55E7" w:rsidRDefault="008B3886" w:rsidP="009B55E7">
            <w:pPr>
              <w:rPr>
                <w:b/>
              </w:rPr>
            </w:pPr>
            <w:r w:rsidRPr="003E4CDF">
              <w:rPr>
                <w:b/>
              </w:rPr>
              <w:t>Information från Utrikesdepartementet och Försvarsdepartementet</w:t>
            </w:r>
            <w:r w:rsidR="009B55E7">
              <w:rPr>
                <w:b/>
              </w:rPr>
              <w:br/>
            </w:r>
          </w:p>
          <w:p w14:paraId="1A9E25BD" w14:textId="3B0A874D" w:rsidR="009B55E7" w:rsidRDefault="008B3886" w:rsidP="009B55E7">
            <w:pPr>
              <w:rPr>
                <w:bCs/>
                <w:color w:val="000000"/>
              </w:rPr>
            </w:pPr>
            <w:r w:rsidRPr="003E4CDF">
              <w:rPr>
                <w:bCs/>
              </w:rPr>
              <w:t>Kabinett</w:t>
            </w:r>
            <w:r>
              <w:rPr>
                <w:bCs/>
              </w:rPr>
              <w:t>s</w:t>
            </w:r>
            <w:r w:rsidRPr="003E4CDF">
              <w:rPr>
                <w:bCs/>
              </w:rPr>
              <w:t xml:space="preserve">sekreterare Dag Hartelius </w:t>
            </w:r>
            <w:r>
              <w:rPr>
                <w:bCs/>
              </w:rPr>
              <w:t xml:space="preserve">och statssekreterare Peter Sandwall </w:t>
            </w:r>
            <w:r w:rsidRPr="003E4CDF">
              <w:rPr>
                <w:bCs/>
              </w:rPr>
              <w:t>med medarbetare informera</w:t>
            </w:r>
            <w:r>
              <w:rPr>
                <w:bCs/>
              </w:rPr>
              <w:t xml:space="preserve">de </w:t>
            </w:r>
            <w:r w:rsidRPr="004E0696">
              <w:rPr>
                <w:bCs/>
              </w:rPr>
              <w:t>om ny myndighet för utrikes underrättelser i VÅP och VÄB</w:t>
            </w:r>
            <w:r w:rsidR="009B55E7" w:rsidRPr="00061B3D">
              <w:rPr>
                <w:bCs/>
                <w:color w:val="000000"/>
              </w:rPr>
              <w:t>.</w:t>
            </w:r>
          </w:p>
          <w:p w14:paraId="61EEC246" w14:textId="77777777" w:rsidR="008B3886" w:rsidRDefault="008B3886" w:rsidP="009B55E7">
            <w:pPr>
              <w:rPr>
                <w:bCs/>
                <w:color w:val="000000"/>
              </w:rPr>
            </w:pPr>
          </w:p>
          <w:p w14:paraId="55E91F29" w14:textId="780798B7" w:rsidR="008B3886" w:rsidRPr="008B3886" w:rsidRDefault="008B3886" w:rsidP="009B55E7">
            <w:pPr>
              <w:rPr>
                <w:bCs/>
                <w:i/>
                <w:iCs/>
                <w:color w:val="000000"/>
              </w:rPr>
            </w:pPr>
            <w:r w:rsidRPr="008B3886">
              <w:rPr>
                <w:bCs/>
                <w:i/>
                <w:iCs/>
                <w:color w:val="000000"/>
              </w:rPr>
              <w:t>Sammanträdet ajournerades kl. 09.00</w:t>
            </w:r>
          </w:p>
          <w:p w14:paraId="388890B5" w14:textId="77777777" w:rsidR="008B3886" w:rsidRPr="008B3886" w:rsidRDefault="008B3886" w:rsidP="009B55E7">
            <w:pPr>
              <w:rPr>
                <w:bCs/>
                <w:i/>
                <w:iCs/>
                <w:color w:val="000000"/>
              </w:rPr>
            </w:pPr>
          </w:p>
          <w:p w14:paraId="0A39DFA6" w14:textId="25688454" w:rsidR="008B3886" w:rsidRPr="008B3886" w:rsidRDefault="008B3886" w:rsidP="009B55E7">
            <w:pPr>
              <w:rPr>
                <w:bCs/>
                <w:i/>
                <w:iCs/>
                <w:color w:val="000000"/>
              </w:rPr>
            </w:pPr>
            <w:r w:rsidRPr="008B3886">
              <w:rPr>
                <w:bCs/>
                <w:i/>
                <w:iCs/>
                <w:color w:val="000000"/>
              </w:rPr>
              <w:t>Sammanträdet återupptogs kl. 09.05</w:t>
            </w:r>
          </w:p>
          <w:p w14:paraId="6C06A791" w14:textId="77777777" w:rsidR="009B55E7" w:rsidRDefault="009B55E7" w:rsidP="009B55E7">
            <w:pPr>
              <w:rPr>
                <w:b/>
              </w:rPr>
            </w:pPr>
          </w:p>
        </w:tc>
      </w:tr>
      <w:tr w:rsidR="009B55E7" w:rsidRPr="0013710D" w14:paraId="4A6CF48B" w14:textId="77777777" w:rsidTr="00BC1EF7">
        <w:trPr>
          <w:trHeight w:val="884"/>
        </w:trPr>
        <w:tc>
          <w:tcPr>
            <w:tcW w:w="567" w:type="dxa"/>
          </w:tcPr>
          <w:p w14:paraId="195AF680" w14:textId="1BE2EC49" w:rsidR="009B55E7" w:rsidRPr="00CC1C68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0ECD4447" w14:textId="1E345337" w:rsidR="009B55E7" w:rsidRPr="009B55E7" w:rsidRDefault="008B3886" w:rsidP="009B55E7">
            <w:pPr>
              <w:rPr>
                <w:b/>
              </w:rPr>
            </w:pPr>
            <w:r w:rsidRPr="003E4CDF">
              <w:rPr>
                <w:b/>
              </w:rPr>
              <w:t>Information från Utrikesdepartementet</w:t>
            </w:r>
            <w:r w:rsidR="009B55E7">
              <w:rPr>
                <w:b/>
              </w:rPr>
              <w:br/>
            </w:r>
          </w:p>
          <w:p w14:paraId="32882895" w14:textId="371F06F6" w:rsidR="009B55E7" w:rsidRDefault="008B3886" w:rsidP="009B55E7">
            <w:pPr>
              <w:rPr>
                <w:bCs/>
              </w:rPr>
            </w:pPr>
            <w:r w:rsidRPr="003E4CDF">
              <w:rPr>
                <w:bCs/>
              </w:rPr>
              <w:t>Kabinettssekreterare Dag Hartelius med medarbetare informera</w:t>
            </w:r>
            <w:r>
              <w:rPr>
                <w:bCs/>
              </w:rPr>
              <w:t>de</w:t>
            </w:r>
            <w:r w:rsidRPr="003E4CDF">
              <w:rPr>
                <w:bCs/>
              </w:rPr>
              <w:t xml:space="preserve"> inför FAC</w:t>
            </w:r>
            <w:r>
              <w:rPr>
                <w:bCs/>
              </w:rPr>
              <w:t>.</w:t>
            </w:r>
          </w:p>
          <w:p w14:paraId="51AF3ABB" w14:textId="0FA8ED4C" w:rsidR="008B3886" w:rsidRDefault="008B3886" w:rsidP="009B55E7">
            <w:pPr>
              <w:rPr>
                <w:b/>
                <w:color w:val="000000"/>
              </w:rPr>
            </w:pPr>
          </w:p>
        </w:tc>
      </w:tr>
      <w:tr w:rsidR="009B55E7" w:rsidRPr="0013710D" w14:paraId="054CD2E3" w14:textId="77777777" w:rsidTr="00BC1EF7">
        <w:trPr>
          <w:trHeight w:val="884"/>
        </w:trPr>
        <w:tc>
          <w:tcPr>
            <w:tcW w:w="567" w:type="dxa"/>
          </w:tcPr>
          <w:p w14:paraId="1EC1C064" w14:textId="224FA57B" w:rsidR="009B55E7" w:rsidRPr="00CC1C68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1E4EAC94" w14:textId="51996723" w:rsidR="009B55E7" w:rsidRPr="009B55E7" w:rsidRDefault="008B3886" w:rsidP="009B55E7">
            <w:pPr>
              <w:rPr>
                <w:b/>
              </w:rPr>
            </w:pPr>
            <w:r w:rsidRPr="003E4CDF">
              <w:rPr>
                <w:b/>
              </w:rPr>
              <w:t>Verksamheten i Europeiska unionen under 2025 (UU10)</w:t>
            </w:r>
            <w:r w:rsidR="009B55E7">
              <w:rPr>
                <w:b/>
              </w:rPr>
              <w:br/>
            </w:r>
          </w:p>
          <w:p w14:paraId="4B3F5FA4" w14:textId="48E07A5A" w:rsidR="009B55E7" w:rsidRPr="00061B3D" w:rsidRDefault="009B55E7" w:rsidP="009B55E7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inledde </w:t>
            </w:r>
            <w:r w:rsidRPr="00061B3D">
              <w:rPr>
                <w:bCs/>
                <w:color w:val="000000"/>
              </w:rPr>
              <w:t xml:space="preserve">beredningen av </w:t>
            </w:r>
            <w:r w:rsidR="00D214AB">
              <w:rPr>
                <w:bCs/>
                <w:color w:val="000000"/>
              </w:rPr>
              <w:t>betänkandet</w:t>
            </w:r>
            <w:r>
              <w:rPr>
                <w:bCs/>
                <w:color w:val="000000"/>
              </w:rPr>
              <w:t xml:space="preserve">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29BEC101" w14:textId="36A43765" w:rsidR="009B55E7" w:rsidRDefault="009B55E7" w:rsidP="009B55E7">
            <w:pPr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>Ärendet bordlades.</w:t>
            </w:r>
          </w:p>
          <w:p w14:paraId="09FE8BFB" w14:textId="77777777" w:rsidR="009B55E7" w:rsidRPr="00C90DA5" w:rsidRDefault="009B55E7" w:rsidP="009B55E7">
            <w:pPr>
              <w:rPr>
                <w:b/>
                <w:color w:val="000000"/>
              </w:rPr>
            </w:pPr>
          </w:p>
        </w:tc>
      </w:tr>
      <w:tr w:rsidR="009B55E7" w:rsidRPr="0013710D" w14:paraId="15F0C3ED" w14:textId="77777777" w:rsidTr="00BC1EF7">
        <w:trPr>
          <w:trHeight w:val="884"/>
        </w:trPr>
        <w:tc>
          <w:tcPr>
            <w:tcW w:w="567" w:type="dxa"/>
          </w:tcPr>
          <w:p w14:paraId="0B05C9D9" w14:textId="496EA05F" w:rsidR="009B55E7" w:rsidRPr="00CC1C68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67DA457C" w14:textId="721A27AA" w:rsidR="009B55E7" w:rsidRDefault="008B3886" w:rsidP="009B55E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Sveriges militära stöd till Ukraina (UU6y)</w:t>
            </w:r>
          </w:p>
          <w:p w14:paraId="2CD13EFA" w14:textId="77777777" w:rsidR="008B3886" w:rsidRDefault="008B3886" w:rsidP="009B55E7">
            <w:pPr>
              <w:rPr>
                <w:bCs/>
              </w:rPr>
            </w:pPr>
          </w:p>
          <w:p w14:paraId="76D4F744" w14:textId="73CDDD40" w:rsidR="008B3886" w:rsidRPr="00061B3D" w:rsidRDefault="008B3886" w:rsidP="008B3886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fortsatte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 xml:space="preserve">yttrandet.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323FA5E0" w14:textId="631EE097" w:rsidR="009B55E7" w:rsidRDefault="008B3886" w:rsidP="008B3886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="009B55E7" w:rsidRPr="006E0890">
              <w:rPr>
                <w:bCs/>
              </w:rPr>
              <w:t>.</w:t>
            </w:r>
          </w:p>
          <w:p w14:paraId="781D4519" w14:textId="77777777" w:rsidR="009B55E7" w:rsidRDefault="009B55E7" w:rsidP="009B55E7">
            <w:pPr>
              <w:rPr>
                <w:b/>
                <w:color w:val="000000"/>
              </w:rPr>
            </w:pPr>
          </w:p>
        </w:tc>
      </w:tr>
      <w:tr w:rsidR="009B55E7" w:rsidRPr="0013710D" w14:paraId="02FE4972" w14:textId="77777777" w:rsidTr="00BC1EF7">
        <w:trPr>
          <w:trHeight w:val="884"/>
        </w:trPr>
        <w:tc>
          <w:tcPr>
            <w:tcW w:w="567" w:type="dxa"/>
          </w:tcPr>
          <w:p w14:paraId="431EED67" w14:textId="36A278BD" w:rsidR="009B55E7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53BBA0BD" w14:textId="77777777" w:rsidR="009B55E7" w:rsidRDefault="009B55E7" w:rsidP="009B55E7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601252B7" w14:textId="77777777" w:rsidR="009B55E7" w:rsidRDefault="009B55E7" w:rsidP="009B55E7">
            <w:pPr>
              <w:rPr>
                <w:b/>
                <w:bCs/>
              </w:rPr>
            </w:pPr>
          </w:p>
          <w:p w14:paraId="39FC3170" w14:textId="0A1F21B7" w:rsidR="009B55E7" w:rsidRDefault="009B55E7" w:rsidP="009B55E7">
            <w:pPr>
              <w:rPr>
                <w:bCs/>
              </w:rPr>
            </w:pPr>
            <w:r w:rsidRPr="003B6BA0">
              <w:rPr>
                <w:bCs/>
              </w:rPr>
              <w:t xml:space="preserve">Utskottet justerade </w:t>
            </w:r>
            <w:r>
              <w:rPr>
                <w:bCs/>
              </w:rPr>
              <w:t>p</w:t>
            </w:r>
            <w:r w:rsidRPr="004D2A22">
              <w:rPr>
                <w:bCs/>
              </w:rPr>
              <w:t xml:space="preserve">rotokoll </w:t>
            </w:r>
            <w:r w:rsidRPr="009B55E7">
              <w:rPr>
                <w:bCs/>
              </w:rPr>
              <w:t>2025/26:</w:t>
            </w:r>
            <w:r w:rsidR="008B3886">
              <w:rPr>
                <w:bCs/>
              </w:rPr>
              <w:t xml:space="preserve">31 och </w:t>
            </w:r>
            <w:r>
              <w:rPr>
                <w:bCs/>
              </w:rPr>
              <w:t xml:space="preserve">besöksprotokoll </w:t>
            </w:r>
            <w:r w:rsidRPr="009B55E7">
              <w:rPr>
                <w:bCs/>
              </w:rPr>
              <w:t>2025/26:2</w:t>
            </w:r>
            <w:r w:rsidR="008B3886">
              <w:rPr>
                <w:bCs/>
              </w:rPr>
              <w:t>4</w:t>
            </w:r>
          </w:p>
          <w:p w14:paraId="03EB839F" w14:textId="77777777" w:rsidR="009B55E7" w:rsidRDefault="009B55E7" w:rsidP="009B55E7">
            <w:pPr>
              <w:rPr>
                <w:b/>
                <w:color w:val="000000"/>
              </w:rPr>
            </w:pPr>
          </w:p>
          <w:p w14:paraId="148665DB" w14:textId="77777777" w:rsidR="0006371C" w:rsidRPr="007039EC" w:rsidRDefault="0006371C" w:rsidP="009B55E7">
            <w:pPr>
              <w:rPr>
                <w:b/>
                <w:color w:val="000000"/>
              </w:rPr>
            </w:pPr>
          </w:p>
        </w:tc>
      </w:tr>
      <w:tr w:rsidR="0006371C" w:rsidRPr="0013710D" w14:paraId="2417A691" w14:textId="77777777" w:rsidTr="00BC1EF7">
        <w:trPr>
          <w:trHeight w:val="884"/>
        </w:trPr>
        <w:tc>
          <w:tcPr>
            <w:tcW w:w="567" w:type="dxa"/>
          </w:tcPr>
          <w:p w14:paraId="41B637FB" w14:textId="6AD4CC78" w:rsidR="0006371C" w:rsidRDefault="0006371C" w:rsidP="0006371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14:paraId="326C325F" w14:textId="77777777" w:rsidR="0006371C" w:rsidRDefault="0006371C" w:rsidP="0006371C">
            <w:pPr>
              <w:rPr>
                <w:b/>
                <w:bCs/>
              </w:rPr>
            </w:pPr>
            <w:r>
              <w:rPr>
                <w:b/>
                <w:bCs/>
              </w:rPr>
              <w:t>Inkomna handlingar</w:t>
            </w:r>
          </w:p>
          <w:p w14:paraId="7BD53D5A" w14:textId="77777777" w:rsidR="0006371C" w:rsidRDefault="0006371C" w:rsidP="0006371C">
            <w:pPr>
              <w:rPr>
                <w:b/>
                <w:bCs/>
              </w:rPr>
            </w:pPr>
          </w:p>
          <w:p w14:paraId="3E9F938A" w14:textId="77777777" w:rsidR="0006371C" w:rsidRPr="00CA2E05" w:rsidRDefault="0006371C" w:rsidP="0006371C">
            <w:r w:rsidRPr="00CA2E05">
              <w:t>Inkomna handlingar anmäldes enligt bilaga.</w:t>
            </w:r>
          </w:p>
          <w:p w14:paraId="068E81D6" w14:textId="77777777" w:rsidR="0006371C" w:rsidRPr="003B6BA0" w:rsidRDefault="0006371C" w:rsidP="0006371C">
            <w:pPr>
              <w:rPr>
                <w:b/>
                <w:bCs/>
              </w:rPr>
            </w:pPr>
          </w:p>
        </w:tc>
      </w:tr>
      <w:tr w:rsidR="009B55E7" w:rsidRPr="0013710D" w14:paraId="5AB2B9AB" w14:textId="77777777" w:rsidTr="00BC1EF7">
        <w:trPr>
          <w:trHeight w:val="884"/>
        </w:trPr>
        <w:tc>
          <w:tcPr>
            <w:tcW w:w="567" w:type="dxa"/>
          </w:tcPr>
          <w:p w14:paraId="25055131" w14:textId="77270E59" w:rsidR="009B55E7" w:rsidRPr="00CC1C68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06371C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5065EA34" w14:textId="77777777" w:rsidR="009B55E7" w:rsidRDefault="009B55E7" w:rsidP="009B55E7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 xml:space="preserve">Kanslimeddelanden </w:t>
            </w:r>
          </w:p>
          <w:p w14:paraId="03973154" w14:textId="57E88D80" w:rsidR="00D804ED" w:rsidRDefault="00D804ED" w:rsidP="00D804ED">
            <w:pPr>
              <w:rPr>
                <w:bCs/>
              </w:rPr>
            </w:pPr>
            <w:r w:rsidRPr="002B6EE1">
              <w:rPr>
                <w:bCs/>
              </w:rPr>
              <w:t xml:space="preserve">Utskottet </w:t>
            </w:r>
            <w:r>
              <w:rPr>
                <w:bCs/>
              </w:rPr>
              <w:t>tog beslut om</w:t>
            </w:r>
            <w:r w:rsidR="008B3886">
              <w:rPr>
                <w:bCs/>
              </w:rPr>
              <w:t xml:space="preserve"> att</w:t>
            </w:r>
            <w:r>
              <w:rPr>
                <w:bCs/>
              </w:rPr>
              <w:t xml:space="preserve">: </w:t>
            </w:r>
          </w:p>
          <w:p w14:paraId="7C7A86ED" w14:textId="6222AFBF" w:rsidR="00D804ED" w:rsidRPr="00DC4C26" w:rsidRDefault="00DC4C26" w:rsidP="00DC4C26">
            <w:pPr>
              <w:widowControl/>
              <w:spacing w:after="200" w:line="280" w:lineRule="exact"/>
              <w:rPr>
                <w:b/>
              </w:rPr>
            </w:pPr>
            <w:r w:rsidRPr="00DC4C26">
              <w:rPr>
                <w:b/>
                <w:bCs/>
              </w:rPr>
              <w:t>-</w:t>
            </w:r>
            <w:r>
              <w:rPr>
                <w:bCs/>
              </w:rPr>
              <w:t xml:space="preserve"> </w:t>
            </w:r>
            <w:r w:rsidR="008B3886" w:rsidRPr="00DC4C26">
              <w:rPr>
                <w:bCs/>
              </w:rPr>
              <w:t>en delegation</w:t>
            </w:r>
            <w:r w:rsidR="008B3886" w:rsidRPr="00DC4C26">
              <w:rPr>
                <w:b/>
              </w:rPr>
              <w:t xml:space="preserve"> </w:t>
            </w:r>
            <w:r w:rsidRPr="00DC4C26">
              <w:rPr>
                <w:bCs/>
              </w:rPr>
              <w:t xml:space="preserve">bestående av </w:t>
            </w:r>
            <w:r>
              <w:t xml:space="preserve">Aron Emilsson (SD), Morgan Johansson (S), Margareta Cederfelt (M), Fredrik Malm (L), Ann-Sofie Alm (M), Magnus Berntsson (KD), Kerstin Lundgren (C), Jacob Risberg (MP), Johan Büser (S) </w:t>
            </w:r>
            <w:r w:rsidR="00C3224A">
              <w:t>och</w:t>
            </w:r>
            <w:r>
              <w:t xml:space="preserve"> Hanna Gunnarsson representerar utskottet vid Kiev Security Forum </w:t>
            </w:r>
            <w:r w:rsidR="00436158">
              <w:t>23–24</w:t>
            </w:r>
            <w:r>
              <w:t xml:space="preserve"> april.</w:t>
            </w:r>
          </w:p>
          <w:p w14:paraId="70D6B6E9" w14:textId="288AEC0F" w:rsidR="009B55E7" w:rsidRDefault="009B55E7" w:rsidP="009B55E7">
            <w:pPr>
              <w:rPr>
                <w:bCs/>
              </w:rPr>
            </w:pPr>
            <w:r w:rsidRPr="002B6EE1">
              <w:rPr>
                <w:bCs/>
              </w:rPr>
              <w:t xml:space="preserve">Utskottet </w:t>
            </w:r>
            <w:r>
              <w:rPr>
                <w:bCs/>
              </w:rPr>
              <w:t>fick information om</w:t>
            </w:r>
            <w:r w:rsidR="00BF4E75">
              <w:rPr>
                <w:bCs/>
              </w:rPr>
              <w:t xml:space="preserve"> att</w:t>
            </w:r>
            <w:r>
              <w:rPr>
                <w:bCs/>
              </w:rPr>
              <w:t xml:space="preserve">: </w:t>
            </w:r>
          </w:p>
          <w:p w14:paraId="0FB7D784" w14:textId="34B04432" w:rsidR="0006371C" w:rsidRPr="00DC4C26" w:rsidRDefault="00DC4C26" w:rsidP="00DC4C26">
            <w:pPr>
              <w:rPr>
                <w:bCs/>
              </w:rPr>
            </w:pPr>
            <w:r>
              <w:t>- det inkommande besöket o</w:t>
            </w:r>
            <w:r w:rsidRPr="00297FBC">
              <w:t xml:space="preserve">nsdagen den 29 april </w:t>
            </w:r>
            <w:r>
              <w:t xml:space="preserve">av </w:t>
            </w:r>
            <w:r w:rsidRPr="00297FBC">
              <w:t xml:space="preserve">Qatars statssekreterare för internationellt samarbete </w:t>
            </w:r>
            <w:r>
              <w:t>skjuts upp på grund av den aktuella händelseutvecklingen i regionen.</w:t>
            </w:r>
          </w:p>
          <w:p w14:paraId="55CF54D7" w14:textId="77777777" w:rsidR="00513C05" w:rsidRDefault="00513C05" w:rsidP="0006371C">
            <w:pPr>
              <w:rPr>
                <w:bCs/>
              </w:rPr>
            </w:pPr>
          </w:p>
          <w:p w14:paraId="4B5E4E7F" w14:textId="7346AB0E" w:rsidR="00513C05" w:rsidRPr="00DC4C26" w:rsidRDefault="00513C05" w:rsidP="0006371C">
            <w:pPr>
              <w:rPr>
                <w:bCs/>
                <w:i/>
                <w:iCs/>
              </w:rPr>
            </w:pPr>
            <w:r w:rsidRPr="00DC4C26">
              <w:rPr>
                <w:bCs/>
                <w:i/>
                <w:iCs/>
              </w:rPr>
              <w:t xml:space="preserve">Sammanträdet ajournerades kl. </w:t>
            </w:r>
            <w:r w:rsidR="00DC4C26" w:rsidRPr="00DC4C26">
              <w:rPr>
                <w:bCs/>
                <w:i/>
                <w:iCs/>
              </w:rPr>
              <w:t>10.55</w:t>
            </w:r>
          </w:p>
          <w:p w14:paraId="71BD385A" w14:textId="77777777" w:rsidR="00DC4C26" w:rsidRPr="00DC4C26" w:rsidRDefault="00DC4C26" w:rsidP="0006371C">
            <w:pPr>
              <w:rPr>
                <w:bCs/>
                <w:i/>
                <w:iCs/>
              </w:rPr>
            </w:pPr>
          </w:p>
          <w:p w14:paraId="26147BDC" w14:textId="13D0E726" w:rsidR="00DC4C26" w:rsidRPr="00DC4C26" w:rsidRDefault="00DC4C26" w:rsidP="0006371C">
            <w:pPr>
              <w:rPr>
                <w:bCs/>
                <w:i/>
                <w:iCs/>
              </w:rPr>
            </w:pPr>
            <w:r w:rsidRPr="00DC4C26">
              <w:rPr>
                <w:bCs/>
                <w:i/>
                <w:iCs/>
              </w:rPr>
              <w:t>Sammanträdet återupptogs kl. 11.00</w:t>
            </w:r>
          </w:p>
          <w:p w14:paraId="58088A69" w14:textId="77777777" w:rsidR="009B55E7" w:rsidRDefault="009B55E7" w:rsidP="009B55E7">
            <w:pPr>
              <w:rPr>
                <w:b/>
              </w:rPr>
            </w:pPr>
          </w:p>
        </w:tc>
      </w:tr>
      <w:tr w:rsidR="009B55E7" w:rsidRPr="0013710D" w14:paraId="1DB70A1A" w14:textId="77777777" w:rsidTr="00BC1EF7">
        <w:trPr>
          <w:trHeight w:val="884"/>
        </w:trPr>
        <w:tc>
          <w:tcPr>
            <w:tcW w:w="567" w:type="dxa"/>
          </w:tcPr>
          <w:p w14:paraId="3229A7F7" w14:textId="303D43B0" w:rsidR="009B55E7" w:rsidRDefault="009B55E7" w:rsidP="009B55E7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§ </w:t>
            </w:r>
            <w:r w:rsidR="0006371C">
              <w:rPr>
                <w:b/>
                <w:bCs/>
                <w:snapToGrid w:val="0"/>
              </w:rPr>
              <w:t>9</w:t>
            </w:r>
          </w:p>
        </w:tc>
        <w:tc>
          <w:tcPr>
            <w:tcW w:w="6947" w:type="dxa"/>
          </w:tcPr>
          <w:p w14:paraId="7CF67151" w14:textId="6CB2956E" w:rsidR="0006371C" w:rsidRDefault="008B3886" w:rsidP="009B55E7">
            <w:pPr>
              <w:rPr>
                <w:b/>
              </w:rPr>
            </w:pPr>
            <w:r>
              <w:rPr>
                <w:b/>
              </w:rPr>
              <w:t>Information från EBA</w:t>
            </w:r>
          </w:p>
          <w:p w14:paraId="152EFC72" w14:textId="3D7C0493" w:rsidR="009B55E7" w:rsidRDefault="009B55E7" w:rsidP="009B55E7">
            <w:pPr>
              <w:rPr>
                <w:bCs/>
                <w:color w:val="000000"/>
              </w:rPr>
            </w:pPr>
            <w:r>
              <w:rPr>
                <w:b/>
              </w:rPr>
              <w:br/>
            </w:r>
            <w:r w:rsidR="008B3886" w:rsidRPr="003E4CDF">
              <w:rPr>
                <w:bCs/>
                <w:color w:val="000000"/>
              </w:rPr>
              <w:t xml:space="preserve">Ordförande för </w:t>
            </w:r>
            <w:r w:rsidR="008B3886" w:rsidRPr="001039D3">
              <w:rPr>
                <w:bCs/>
                <w:color w:val="000000"/>
              </w:rPr>
              <w:t xml:space="preserve">Expertgruppen för biståndsanalys </w:t>
            </w:r>
            <w:r w:rsidR="008B3886" w:rsidRPr="003E4CDF">
              <w:rPr>
                <w:bCs/>
                <w:color w:val="000000"/>
              </w:rPr>
              <w:t>Torbjörn Beck</w:t>
            </w:r>
            <w:r w:rsidR="008B3886">
              <w:rPr>
                <w:bCs/>
                <w:color w:val="000000"/>
              </w:rPr>
              <w:t>e</w:t>
            </w:r>
            <w:r w:rsidR="008B3886" w:rsidRPr="003E4CDF">
              <w:rPr>
                <w:bCs/>
                <w:color w:val="000000"/>
              </w:rPr>
              <w:t xml:space="preserve">r och kanslichef Jan Pettersson informerar om rapporten </w:t>
            </w:r>
            <w:r w:rsidR="008B3886">
              <w:rPr>
                <w:bCs/>
                <w:color w:val="000000"/>
              </w:rPr>
              <w:t>Biståndsanalys 2026.</w:t>
            </w:r>
          </w:p>
          <w:p w14:paraId="031D7FA8" w14:textId="6DE98DFD" w:rsidR="008B3886" w:rsidRPr="001A0B06" w:rsidRDefault="008B3886" w:rsidP="009B55E7">
            <w:pPr>
              <w:rPr>
                <w:b/>
              </w:rPr>
            </w:pPr>
          </w:p>
        </w:tc>
      </w:tr>
      <w:tr w:rsidR="009B55E7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7CD2F6BA" w:rsidR="009B55E7" w:rsidRPr="002B6EE1" w:rsidRDefault="009B55E7" w:rsidP="009B5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06371C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</w:tcPr>
          <w:p w14:paraId="71633001" w14:textId="77777777" w:rsidR="009B55E7" w:rsidRPr="002B6EE1" w:rsidRDefault="009B55E7" w:rsidP="009B55E7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5358064" w14:textId="5BDC9FAF" w:rsidR="009B55E7" w:rsidRPr="002B6EE1" w:rsidRDefault="009B55E7" w:rsidP="009B55E7">
            <w:pPr>
              <w:rPr>
                <w:bCs/>
              </w:rPr>
            </w:pPr>
            <w:r w:rsidRPr="002B6EE1">
              <w:rPr>
                <w:bCs/>
              </w:rPr>
              <w:t>Nästa sammanträde äger rum t</w:t>
            </w:r>
            <w:r w:rsidR="00BF4E75">
              <w:rPr>
                <w:bCs/>
              </w:rPr>
              <w:t>is</w:t>
            </w:r>
            <w:r w:rsidRPr="002B6EE1">
              <w:rPr>
                <w:bCs/>
              </w:rPr>
              <w:t xml:space="preserve">dagen den </w:t>
            </w:r>
            <w:r w:rsidR="00BF4E75">
              <w:rPr>
                <w:bCs/>
              </w:rPr>
              <w:t>21 a</w:t>
            </w:r>
            <w:r>
              <w:rPr>
                <w:bCs/>
              </w:rPr>
              <w:t xml:space="preserve">pril </w:t>
            </w:r>
            <w:r w:rsidRPr="002B6EE1">
              <w:rPr>
                <w:bCs/>
              </w:rPr>
              <w:t xml:space="preserve">kl. </w:t>
            </w:r>
            <w:r w:rsidR="00BF4E75">
              <w:rPr>
                <w:bCs/>
              </w:rPr>
              <w:t>11</w:t>
            </w:r>
            <w:r>
              <w:rPr>
                <w:bCs/>
              </w:rPr>
              <w:t>.00</w:t>
            </w:r>
            <w:r w:rsidRPr="002B6EE1">
              <w:rPr>
                <w:bCs/>
              </w:rPr>
              <w:t>.</w:t>
            </w:r>
          </w:p>
          <w:p w14:paraId="4537FE0F" w14:textId="77777777" w:rsidR="009B55E7" w:rsidRPr="002B6EE1" w:rsidRDefault="009B55E7" w:rsidP="009B55E7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151996E0" w14:textId="77777777" w:rsidR="009B55E7" w:rsidRDefault="009B55E7"/>
    <w:p w14:paraId="75D2F44F" w14:textId="77777777" w:rsidR="009B55E7" w:rsidRDefault="009B55E7"/>
    <w:p w14:paraId="6CBF441E" w14:textId="77777777" w:rsidR="009B55E7" w:rsidRDefault="009B55E7"/>
    <w:p w14:paraId="5AC0741F" w14:textId="77777777" w:rsidR="009B55E7" w:rsidRDefault="009B55E7"/>
    <w:p w14:paraId="6EED7815" w14:textId="77777777" w:rsidR="009B55E7" w:rsidRDefault="009B55E7"/>
    <w:p w14:paraId="6679DE30" w14:textId="77777777" w:rsidR="009B55E7" w:rsidRDefault="009B55E7"/>
    <w:p w14:paraId="7F654D9F" w14:textId="77777777" w:rsidR="009B55E7" w:rsidRDefault="009B55E7"/>
    <w:p w14:paraId="33A2DCFE" w14:textId="77777777" w:rsidR="009B55E7" w:rsidRDefault="009B55E7"/>
    <w:p w14:paraId="73219009" w14:textId="77777777" w:rsidR="009B55E7" w:rsidRDefault="009B55E7"/>
    <w:p w14:paraId="61C7532E" w14:textId="77777777" w:rsidR="009B55E7" w:rsidRDefault="009B55E7"/>
    <w:p w14:paraId="3A9C8025" w14:textId="77777777" w:rsidR="009B55E7" w:rsidRDefault="009B55E7"/>
    <w:p w14:paraId="3775FC0B" w14:textId="77777777" w:rsidR="009B55E7" w:rsidRDefault="009B55E7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6D515F2D" w:rsidR="00E97ABF" w:rsidRPr="006F350C" w:rsidRDefault="00BF4E75" w:rsidP="006F1C58">
            <w:pPr>
              <w:tabs>
                <w:tab w:val="left" w:pos="1701"/>
              </w:tabs>
            </w:pPr>
            <w:r>
              <w:t>Ingrid Norén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2597BEC8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BF4E75">
              <w:t>2</w:t>
            </w:r>
            <w:r w:rsidR="00513C05">
              <w:t>3</w:t>
            </w:r>
            <w:r w:rsidR="00817E42">
              <w:t xml:space="preserve"> </w:t>
            </w:r>
            <w:r w:rsidR="00A84368">
              <w:t>april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A84368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42AE0AA2" w:rsidR="001248C4" w:rsidRPr="004B327E" w:rsidRDefault="00D46879" w:rsidP="006F1C58">
            <w:pPr>
              <w:tabs>
                <w:tab w:val="left" w:pos="1701"/>
              </w:tabs>
            </w:pPr>
            <w:r>
              <w:t>Olle Thorell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0254C7" w:rsidRPr="003504FA" w14:paraId="339C4405" w14:textId="77777777" w:rsidTr="00F6286C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CDA903D" w14:textId="77777777" w:rsidR="000254C7" w:rsidRDefault="000254C7" w:rsidP="00F6286C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3CDDD1BF" w14:textId="77777777" w:rsidR="000254C7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  <w:p w14:paraId="1F52FC92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7A2F6A5C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27DC4888" w14:textId="77777777" w:rsidR="009B55E7" w:rsidRPr="003504FA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48D7511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74F98DC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A7E2C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2AB492C3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6C6F16D5" w14:textId="77777777" w:rsidR="000254C7" w:rsidRPr="003504FA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CCBDAF8" w14:textId="21D716BA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513C05">
              <w:rPr>
                <w:sz w:val="20"/>
              </w:rPr>
              <w:t>2</w:t>
            </w:r>
          </w:p>
        </w:tc>
      </w:tr>
      <w:tr w:rsidR="000254C7" w:rsidRPr="003504FA" w14:paraId="5DC87C8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4B43" w14:textId="77777777" w:rsidR="000254C7" w:rsidRPr="004C67B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BD8" w14:textId="76720E1E" w:rsidR="000254C7" w:rsidRPr="00CC206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 w:rsidR="00464F65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B5147" w14:textId="10947FAD" w:rsidR="000254C7" w:rsidRPr="00CC2066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464F65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965" w14:textId="50B21F40" w:rsidR="000254C7" w:rsidRPr="00567E9F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464F65">
              <w:rPr>
                <w:sz w:val="19"/>
                <w:szCs w:val="19"/>
              </w:rPr>
              <w:t>3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610B" w14:textId="7A8BA2EF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464F65">
              <w:rPr>
                <w:sz w:val="19"/>
                <w:szCs w:val="19"/>
              </w:rPr>
              <w:t>4–8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C88" w14:textId="47E22542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464F65">
              <w:rPr>
                <w:sz w:val="19"/>
                <w:szCs w:val="19"/>
              </w:rPr>
              <w:t xml:space="preserve"> 9–10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8B6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6A7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18E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07F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0254C7" w:rsidRPr="003504FA" w14:paraId="241B1A1F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DA7A" w14:textId="77777777" w:rsidR="000254C7" w:rsidRPr="007C3054" w:rsidRDefault="000254C7" w:rsidP="00F6286C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6F6F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CB9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5624" w14:textId="1EE3826E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5C19" w14:textId="190F8430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0DB0" w14:textId="034EF132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F447" w14:textId="0687B0C8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0B6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5BEE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58B" w14:textId="77777777" w:rsidR="000254C7" w:rsidRPr="0004578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678B" w14:textId="77777777" w:rsidR="000254C7" w:rsidRPr="00284231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155D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0C5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0332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4F8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015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B795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998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DE6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24DD3" w:rsidRPr="003504FA" w14:paraId="7C64CEB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CA23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875E" w14:textId="1E95A32E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F525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57AB" w14:textId="1EDC7F2F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230C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5ACD" w14:textId="0C07E021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4357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246A" w14:textId="77777777" w:rsidR="00024DD3" w:rsidRPr="001B42F6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DF1B" w14:textId="77777777" w:rsidR="00024DD3" w:rsidRPr="00993706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FE88" w14:textId="77777777" w:rsidR="00024DD3" w:rsidRPr="0004578D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436" w14:textId="77777777" w:rsidR="00024DD3" w:rsidRPr="00284231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D49" w14:textId="77777777" w:rsidR="00024DD3" w:rsidRPr="00FE5589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F20D" w14:textId="77777777" w:rsidR="00024DD3" w:rsidRPr="00FE5589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AFF8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8F5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CD8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BA91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41CB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B88D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24DD3" w:rsidRPr="003504FA" w14:paraId="0C07584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25FC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16C7" w14:textId="0C2569B2" w:rsidR="00024DD3" w:rsidRPr="00993706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AF26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435C" w14:textId="51459BAD" w:rsidR="00024DD3" w:rsidRPr="00993706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F252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FBB8" w14:textId="2BF2BD2E" w:rsidR="00024DD3" w:rsidRPr="00993706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AA12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416B" w14:textId="49BC3CE7" w:rsidR="00024DD3" w:rsidRPr="001B42F6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6749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24F3" w14:textId="32CCF62E" w:rsidR="00024DD3" w:rsidRPr="002F53EA" w:rsidRDefault="00B6777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586B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80E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89FF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A50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AEA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7E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3FE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6BD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F8A9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516E3B" w14:paraId="511B8B18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FFB3" w14:textId="77777777" w:rsidR="00024DD3" w:rsidRPr="00900235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15" w14:textId="12547D93" w:rsidR="00024DD3" w:rsidRPr="00136879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732A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F89C" w14:textId="3C0CC746" w:rsidR="00024DD3" w:rsidRPr="00277300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5727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53E" w14:textId="1A50636E" w:rsidR="00024DD3" w:rsidRPr="00063258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B1F3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CCD" w14:textId="19BB53CE" w:rsidR="00024DD3" w:rsidRPr="00DC2236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965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2A86" w14:textId="58042A05" w:rsidR="00024DD3" w:rsidRPr="00133A00" w:rsidRDefault="00B6777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208F" w14:textId="77777777" w:rsidR="00024DD3" w:rsidRPr="00516E3B" w:rsidRDefault="00024DD3" w:rsidP="00024DD3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EB89" w14:textId="77777777" w:rsidR="00024DD3" w:rsidRPr="00516E3B" w:rsidRDefault="00024DD3" w:rsidP="00024DD3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BB96" w14:textId="77777777" w:rsidR="00024DD3" w:rsidRPr="00516E3B" w:rsidRDefault="00024DD3" w:rsidP="00024DD3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5B02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3CAF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E136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413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267B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ED8A" w14:textId="77777777" w:rsidR="00024DD3" w:rsidRPr="00516E3B" w:rsidRDefault="00024DD3" w:rsidP="00024DD3">
            <w:pPr>
              <w:rPr>
                <w:b/>
                <w:bCs/>
                <w:sz w:val="20"/>
              </w:rPr>
            </w:pPr>
          </w:p>
        </w:tc>
      </w:tr>
      <w:tr w:rsidR="00024DD3" w:rsidRPr="003504FA" w14:paraId="689EBE9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E7E5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FD4F" w14:textId="7FC7D69D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6D4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413C" w14:textId="5EDE22F9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86D8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376" w14:textId="55794149" w:rsidR="00024DD3" w:rsidRPr="00004DC0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FB4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FC0F" w14:textId="27CA5F6B" w:rsidR="00024DD3" w:rsidRPr="001B42F6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8B70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262C" w14:textId="5430323D" w:rsidR="00024DD3" w:rsidRPr="002F53EA" w:rsidRDefault="00B6777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41B2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3018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C7CF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27C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573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80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77B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69C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6111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96E4FF3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29C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96A6" w14:textId="6956B53A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3F31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E8F5" w14:textId="2505C4AC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D4A6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F62" w14:textId="5A05A131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1C97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AC78" w14:textId="474FC356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261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B236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ACB1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CB82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FF76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256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1B4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C02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2D1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257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636E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8876A68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E0B7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923E" w14:textId="4E6234D0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0C1E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D290" w14:textId="12E6D1D6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4F0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7EA0" w14:textId="19034503" w:rsidR="00024DD3" w:rsidRPr="00004DC0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85E1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0D11" w14:textId="428AC7B3" w:rsidR="00024DD3" w:rsidRPr="001B42F6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043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FED3" w14:textId="2411A694" w:rsidR="00024DD3" w:rsidRPr="002F53EA" w:rsidRDefault="00B6777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BF3E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827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46B7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861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F4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8BB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A06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C2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4D12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5ECFB73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DA78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A66" w14:textId="55E94364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D58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5D0C" w14:textId="3834CB98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957D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A743" w14:textId="232E09A5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A0C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2AFF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225F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7705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D2DC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05CE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9F67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1E0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530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EC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8F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10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26F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205FDD7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21C6" w14:textId="77777777" w:rsidR="00024DD3" w:rsidRPr="0004578D" w:rsidRDefault="00024DD3" w:rsidP="00024DD3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8F35" w14:textId="2890E32F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BBC5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5467" w14:textId="40D3A828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B31C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FBC8" w14:textId="2D7B3399" w:rsidR="00024DD3" w:rsidRPr="002F53EA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13DA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7720" w14:textId="611BEAE7" w:rsidR="00024DD3" w:rsidRPr="001B42F6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D3CD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3CC1" w14:textId="22FB7704" w:rsidR="00024DD3" w:rsidRPr="002F53EA" w:rsidRDefault="00B6777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BDCA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A3A9" w14:textId="77777777" w:rsidR="00024DD3" w:rsidRPr="002F53EA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37D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FBF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9D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080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0D5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EAA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65F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72DB8F9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E8AA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8725" w14:textId="596850D3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519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C0D9" w14:textId="32A3612C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463C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39F2" w14:textId="6A772E33" w:rsidR="00024DD3" w:rsidRPr="002F53EA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410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0A10" w14:textId="070F87B3" w:rsidR="00024DD3" w:rsidRPr="001B42F6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CFE4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3FD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FBFC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BBC0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A059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49E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048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3C9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DB6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CBA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8999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D0A2A9F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9779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E915" w14:textId="5C38C6FC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24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C3D" w14:textId="14B0FB0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A91A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1538" w14:textId="15DAA5D8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1030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CB3F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E023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E05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F0AC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BB91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95A5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D15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5D0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BE4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60C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E59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583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2B40FFE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15AA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6FE" w14:textId="093695E1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5F1E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A81" w14:textId="70F2263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9114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7A6A" w14:textId="00191588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1FA8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048" w14:textId="500ECE99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D23D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3DF6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CB01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A787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A86E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723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B3F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568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A20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F13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4703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0204A4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20A5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45D7" w14:textId="0E209489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122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8C8F" w14:textId="3FF9E5D0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FF60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CCE9" w14:textId="66B4FEAF" w:rsidR="00024DD3" w:rsidRPr="00004DC0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C19C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C01" w14:textId="79D58117" w:rsidR="00024DD3" w:rsidRPr="001B42F6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6D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2A3A" w14:textId="2394EAAB" w:rsidR="00024DD3" w:rsidRPr="002F53EA" w:rsidRDefault="00B6777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AFD6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A7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F73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B57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ECC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5D0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1F1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CD5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0867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0D77F92C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9774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1B2D" w14:textId="11F184D3" w:rsidR="00024DD3" w:rsidRPr="00004DC0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59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10D2" w14:textId="45DFB805" w:rsidR="00024DD3" w:rsidRPr="00004DC0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51EF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0B3A" w14:textId="79344E83" w:rsidR="00024DD3" w:rsidRPr="00004DC0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7BE6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F980" w14:textId="0EC64FDC" w:rsidR="00024DD3" w:rsidRPr="001B42F6" w:rsidRDefault="00464F65" w:rsidP="00024DD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042" w14:textId="77777777" w:rsidR="00024DD3" w:rsidRPr="00246B3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F3D" w14:textId="0F1E9709" w:rsidR="00024DD3" w:rsidRPr="002F53EA" w:rsidRDefault="00B67773" w:rsidP="00024DD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2EB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DE36" w14:textId="77777777" w:rsidR="00024DD3" w:rsidRPr="003504FA" w:rsidRDefault="00024DD3" w:rsidP="00024DD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731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13E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3BC5" w14:textId="77777777" w:rsidR="00024DD3" w:rsidRPr="003504FA" w:rsidRDefault="00024DD3" w:rsidP="00024DD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A68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024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6B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7D5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57530DA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CAF3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AE6F" w14:textId="798141C7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B03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A4A" w14:textId="66967161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B0B2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6127" w14:textId="489B6C98" w:rsidR="00024DD3" w:rsidRPr="00004DC0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C965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F251" w14:textId="68F2722D" w:rsidR="00024DD3" w:rsidRPr="001B42F6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0A55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30ED" w14:textId="649DA70D" w:rsidR="00024DD3" w:rsidRPr="002F53EA" w:rsidRDefault="00B67773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C9F7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E8B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821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268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691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022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5C7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552C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513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18C808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24F3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5139" w14:textId="1DC6B72F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D47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D47C" w14:textId="44E00C7B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9188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EB3D" w14:textId="3A0AE03E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8562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F51E" w14:textId="182DB51E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44A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BDA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4FF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9B5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365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644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704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0D8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6F1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C5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CDA0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A2AA440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1880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CA74" w14:textId="6EC57929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A9D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A36B" w14:textId="046660A6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40AC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E99D" w14:textId="0DA1E813" w:rsidR="00024DD3" w:rsidRPr="00004DC0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11C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3F7C" w14:textId="396D7920" w:rsidR="00024DD3" w:rsidRPr="001B42F6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4E5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2938" w14:textId="70DCE081" w:rsidR="00024DD3" w:rsidRPr="003504FA" w:rsidRDefault="00B6777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E3F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738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F3A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2F8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302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32A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9BB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8E2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02A8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249A82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EE15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9CBB" w14:textId="7341691E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8A93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FEAC" w14:textId="0693A9F2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DB16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A339" w14:textId="7F3DF2AC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9F71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94CE" w14:textId="0BAF3CE6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8C1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EFF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3F0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6A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512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1B6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79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84B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CE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0B9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658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00907BFC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AA01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B22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23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E71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9B39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BE56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C0E8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720E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A8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5D2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024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672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60D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125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247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E42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284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CE3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C93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0FDB44A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1B8" w14:textId="77777777" w:rsidR="00024DD3" w:rsidRPr="004A0318" w:rsidRDefault="00024DD3" w:rsidP="00024DD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88E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C8AD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8EF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0FDF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F0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EC6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146B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529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A1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9392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2DD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71B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20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CD6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196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F6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1FE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C152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04284DB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6B2D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7E61" w14:textId="28C5FC21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1B1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4711" w14:textId="74B95107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2315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902E" w14:textId="1750E71D" w:rsidR="00024DD3" w:rsidRPr="00004DC0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0D5A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AF8" w14:textId="37CC8363" w:rsidR="00024DD3" w:rsidRPr="001B42F6" w:rsidRDefault="00464F65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7454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A91C" w14:textId="4C5B97D7" w:rsidR="00024DD3" w:rsidRPr="003504FA" w:rsidRDefault="00B6777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8BEA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437C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BDB9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153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6D05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AF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EC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5F5B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1196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24DD3" w:rsidRPr="003504FA" w14:paraId="10ABD21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E4A9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AF2" w14:textId="4E66368F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4E8E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72DB" w14:textId="4EFDABEC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A2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8F21" w14:textId="15BEFE95" w:rsidR="00024DD3" w:rsidRPr="00004DC0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9C5C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82D" w14:textId="42171131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9FC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383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3BD2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B6B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52A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0DF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D3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111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C5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FF6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FE8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6F6414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B404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DA5C" w14:textId="4247EB1C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049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B5A" w14:textId="5FC67F15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C040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27F3" w14:textId="5B3952B3" w:rsidR="00024DD3" w:rsidRPr="00004DC0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60CE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9C45" w14:textId="3BD940BC" w:rsidR="00024DD3" w:rsidRPr="001B42F6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05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0074" w14:textId="540B30CA" w:rsidR="00024DD3" w:rsidRPr="003504FA" w:rsidRDefault="00B6777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68B7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F0A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E4A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8B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42B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8B2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FA4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D00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87C4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E0F972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D075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CA8F" w14:textId="5C135EDF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905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366A" w14:textId="5D061FC5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42D3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429E" w14:textId="41267C30" w:rsidR="00024DD3" w:rsidRPr="00004DC0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5016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27AC" w14:textId="189548FC" w:rsidR="00024DD3" w:rsidRPr="001B42F6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B67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E4C6" w14:textId="15BECEAB" w:rsidR="00024DD3" w:rsidRPr="003504FA" w:rsidRDefault="00B6777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7A70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F3E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B1C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E6B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F89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86F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62C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781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E7FD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82B3B9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5628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3624" w14:textId="6E2B78B6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D55A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A21B" w14:textId="7FD9CAFC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B96E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7FB7" w14:textId="29254553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3F49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903" w14:textId="3CD23680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BB9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9873" w14:textId="321DB979" w:rsidR="00024DD3" w:rsidRPr="003504FA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52A2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0F6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DAA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0D2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064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AB3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1E6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D21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C967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21EAD00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4BDA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B9EC" w14:textId="14C2C6F2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067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45B3" w14:textId="47B82E6C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CC68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64E" w14:textId="57763426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A4D6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922B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28B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4EB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D3CC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0DD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4EB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41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248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56F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2E5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477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C991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F7D088E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8D00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1516" w14:textId="0F56E9E4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CFE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7B67" w14:textId="1DD9CDC8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F7E3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6E4C" w14:textId="7C770B23" w:rsidR="00024DD3" w:rsidRPr="00004DC0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213D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21BD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1DD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795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B6F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2B7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72A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B21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75F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B15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03B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447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8F67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03597F92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AE3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2E23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CCF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91FA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E0AA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A01D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7E2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F994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909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59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021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3C8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A63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B2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C5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661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C74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459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68E1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63ADE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B2DF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DCA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724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849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496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AD03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2E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F24D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7F1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613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411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CFF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668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8E8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89D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CAC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88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F89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BD7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5B4DBC12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5432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0CD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0FC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973E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DD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E70B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7015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9C5C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613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6FF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853D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09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E1F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43A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3AB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27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A4F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DA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B1B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45F349E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E065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6513" w14:textId="1457773E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505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C330" w14:textId="53D7EE32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15E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79F1" w14:textId="7DF3256A" w:rsidR="00024DD3" w:rsidRPr="00004DC0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0A10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D6CA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C81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09D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E76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BC9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7B0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550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977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452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1D3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B39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C367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0ED9ED4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8DD2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75C7" w14:textId="19C13684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784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43F2" w14:textId="6508DAC2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7175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6779" w14:textId="6B0CCC5C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8238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8285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2E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B1B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8894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4ED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378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DA5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90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251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C55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24A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B4D2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515397CE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E2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45C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233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A2E2" w14:textId="1F45CD0B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85A6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316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3A2D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BBDE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269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3AE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BE21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EEB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11C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A1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E31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851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320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1C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6EFB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EC001C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A729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83E5" w14:textId="7A864DD3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C44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BAB3" w14:textId="48C095F6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35E1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ABD6" w14:textId="2A8676D5" w:rsidR="00024DD3" w:rsidRPr="00004DC0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2C4D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D9C" w14:textId="3BD2F756" w:rsidR="00024DD3" w:rsidRPr="001B42F6" w:rsidRDefault="00B67773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FFA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D3C2" w14:textId="4BB2644D" w:rsidR="00024DD3" w:rsidRPr="003504FA" w:rsidRDefault="00B6777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964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C8D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E64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FE1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F51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AF2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3FC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23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4698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87EB914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BB03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3C14" w14:textId="0D64A2B9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AD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485" w14:textId="4C1B2754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F7A7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CE4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DF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7673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EE1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0FA4" w14:textId="77777777" w:rsidR="00024DD3" w:rsidRPr="00915B99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DE05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EA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836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2F3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73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EF2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BDA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678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C664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A10C302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0A6E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19D1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4A81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2011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E08E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59CA" w14:textId="03F21E1C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68AF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D44D" w14:textId="1A724570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2F7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C97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9169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2A2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1A0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46E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B78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AB1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39E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EA0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D97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5E846EC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0B94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Gulan Avci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FD2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0A4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0D5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FB15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FBF" w14:textId="2CDE9615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84A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09EC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70D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96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F275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52A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12C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34C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CA5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B58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369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9D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562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A41501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395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577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92B8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82A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D4A0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FDA7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CF5A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87CF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16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2AF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BEC4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1CC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B5C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237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E22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BC2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D5D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83A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5CA7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165C10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E2B0" w14:textId="77777777" w:rsidR="00024DD3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73B3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53F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546A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6C2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88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D5BF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EB62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F72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6F6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8D2B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58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6E4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5B5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896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EC7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8C1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506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4C4B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7478E96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CC9D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6D0" w14:textId="68C34B7A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30B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D84C" w14:textId="5735F595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4F9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21F" w14:textId="7230668A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4BE8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EBCE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69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1FC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2CF2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25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A87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CE6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B0C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3D7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195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D1A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82C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620AE46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61A5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E490" w14:textId="273370F9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383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550B" w14:textId="026E2960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4509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5366" w14:textId="45DA9DD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1D8A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F46D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CEE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2B3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8C5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3B9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5B3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FF6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1C0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5F2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ACE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4A4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7C00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A3787A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9D3C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E1C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BCF3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7836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A9D4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74F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8B82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AA7A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099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09E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78C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1D8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B7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89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9C3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CF3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0D4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4D2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35D3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5BF1D5E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5E72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Yusuf Aydin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84" w14:textId="6F4A67CE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43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FC2F" w14:textId="39D6D7F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69DF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5ED6" w14:textId="0227F8E0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14E1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CD1D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F0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C47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A095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27D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D9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9CA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D5D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90A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862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491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5F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4533AF8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D97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0F6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557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592D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F92E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076C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612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DFA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DDE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B8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A98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CFE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A93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02A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F1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385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AFB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D5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9B2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4E3A869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6172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5457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664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5428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121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4D95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ADD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430A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BFE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8F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A65A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FB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E8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7B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3E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49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A2B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4B9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76EE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0FB122F3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3720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A749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5B22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095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D860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BF6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AFCF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71AA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5BF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674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B4C8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3A0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91B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8A8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1D7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99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4562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A94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D91E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59B9A2E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8FF5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F03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AB18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BDD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7673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F976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BFC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BD66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DD8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637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8FB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BEB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9B5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4F0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5F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2EF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93D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DF6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94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704E3D9C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B8DC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9F31" w14:textId="2265B544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21B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7B79" w14:textId="32E7ABB3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97B1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6C2" w14:textId="038998A8" w:rsidR="00024DD3" w:rsidRPr="00004DC0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C8ED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0DE2" w14:textId="27677EFA" w:rsidR="00024DD3" w:rsidRPr="001B42F6" w:rsidRDefault="00B6777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C3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1E98" w14:textId="487F0367" w:rsidR="00024DD3" w:rsidRPr="003504FA" w:rsidRDefault="00B67773" w:rsidP="00024DD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78AD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34F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3FA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6FF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141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3D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4B0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317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E38B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7A0C3241" w14:textId="77777777" w:rsidTr="009B55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7C17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3FEB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F1B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18E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82F5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B9E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EF5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CD2D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3F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FC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DE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81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DAF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76A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DA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55A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2B9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B2C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2B21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8C2AB5F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154" w14:textId="77777777" w:rsidR="00024DD3" w:rsidRPr="00334D0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E79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C33C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B408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6B93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9FC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8B75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E936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10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E17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7C3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C50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86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FA7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D4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835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FAD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1B6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FA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C9B0C00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1A39" w14:textId="77777777" w:rsidR="00024DD3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FE2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261F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2CF4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8799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D544" w14:textId="4597ED7B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85FE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3785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9F6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84E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16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DAA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6F5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56A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8D79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535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131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404F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E033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2B7FAD2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F10" w14:textId="77777777" w:rsidR="00024DD3" w:rsidRPr="00516E3B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7217" w14:textId="7B81B846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CEED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0328" w14:textId="558FA307" w:rsidR="00024DD3" w:rsidRPr="0004578D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040C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3D91" w14:textId="707E6E2F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B3B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E22E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E03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9DB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DD6D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930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47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A40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4DC5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5A2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7C7A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4203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6A4B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3511A0F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1001" w14:textId="77777777" w:rsidR="00024DD3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D7D8" w14:textId="3A8761FF" w:rsidR="00024DD3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5F60" w14:textId="77777777" w:rsidR="00024DD3" w:rsidRPr="0004578D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9A8D" w14:textId="76C7442E" w:rsidR="00024DD3" w:rsidRDefault="00464F65" w:rsidP="00024DD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E14C" w14:textId="77777777" w:rsidR="00024DD3" w:rsidRPr="00004DC0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04CB" w14:textId="3D55ED7F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8D99" w14:textId="77777777" w:rsidR="00024DD3" w:rsidRPr="00004DC0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2D14" w14:textId="77777777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4AD6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CC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52F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C80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2BE1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476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27FE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1DCD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3C34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851C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646E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24DD3" w:rsidRPr="003504FA" w14:paraId="195D8C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0058BE69" w14:textId="77777777" w:rsidR="00024DD3" w:rsidRPr="007B7057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D68BB" w14:textId="77777777" w:rsidR="00024DD3" w:rsidRPr="007B7057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36F7BCAE" w14:textId="77777777" w:rsidR="00024DD3" w:rsidRPr="007B7057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0E32E8" w14:textId="77777777" w:rsidR="00024DD3" w:rsidRPr="007B7057" w:rsidRDefault="00024DD3" w:rsidP="00024D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10C3C401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143060C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34BD03A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E80210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2480E3B7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FAC9DD9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C307AC8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AE30255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1DD28C8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25972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DE4D9F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054931E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79CD53E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AD8237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6957E4" w14:textId="77777777" w:rsidR="00024DD3" w:rsidRPr="003504FA" w:rsidRDefault="00024DD3" w:rsidP="00024DD3">
            <w:pPr>
              <w:widowControl/>
              <w:spacing w:after="160" w:line="259" w:lineRule="auto"/>
            </w:pPr>
          </w:p>
        </w:tc>
      </w:tr>
    </w:tbl>
    <w:p w14:paraId="43E17F39" w14:textId="77777777" w:rsidR="000254C7" w:rsidRPr="00615F2B" w:rsidRDefault="000254C7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0254C7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440C2"/>
    <w:multiLevelType w:val="hybridMultilevel"/>
    <w:tmpl w:val="FC44689A"/>
    <w:lvl w:ilvl="0" w:tplc="064E23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7500B"/>
    <w:multiLevelType w:val="hybridMultilevel"/>
    <w:tmpl w:val="104CB436"/>
    <w:lvl w:ilvl="0" w:tplc="3BB4F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919E4"/>
    <w:multiLevelType w:val="hybridMultilevel"/>
    <w:tmpl w:val="D93A2A6E"/>
    <w:lvl w:ilvl="0" w:tplc="94DC3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24C29"/>
    <w:multiLevelType w:val="hybridMultilevel"/>
    <w:tmpl w:val="A126CA76"/>
    <w:lvl w:ilvl="0" w:tplc="09321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DC3F98"/>
    <w:multiLevelType w:val="hybridMultilevel"/>
    <w:tmpl w:val="9C806454"/>
    <w:lvl w:ilvl="0" w:tplc="C282A5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AB70B5"/>
    <w:multiLevelType w:val="hybridMultilevel"/>
    <w:tmpl w:val="004016DC"/>
    <w:lvl w:ilvl="0" w:tplc="846C8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E2F182F"/>
    <w:multiLevelType w:val="hybridMultilevel"/>
    <w:tmpl w:val="BD804BE2"/>
    <w:lvl w:ilvl="0" w:tplc="9940A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3046">
    <w:abstractNumId w:val="28"/>
  </w:num>
  <w:num w:numId="2" w16cid:durableId="2132700725">
    <w:abstractNumId w:val="9"/>
  </w:num>
  <w:num w:numId="3" w16cid:durableId="929704271">
    <w:abstractNumId w:val="25"/>
  </w:num>
  <w:num w:numId="4" w16cid:durableId="1709913813">
    <w:abstractNumId w:val="22"/>
  </w:num>
  <w:num w:numId="5" w16cid:durableId="37317805">
    <w:abstractNumId w:val="7"/>
  </w:num>
  <w:num w:numId="6" w16cid:durableId="2124299014">
    <w:abstractNumId w:val="23"/>
  </w:num>
  <w:num w:numId="7" w16cid:durableId="1513490895">
    <w:abstractNumId w:val="36"/>
  </w:num>
  <w:num w:numId="8" w16cid:durableId="72360745">
    <w:abstractNumId w:val="41"/>
  </w:num>
  <w:num w:numId="9" w16cid:durableId="596061053">
    <w:abstractNumId w:val="38"/>
  </w:num>
  <w:num w:numId="10" w16cid:durableId="1968387869">
    <w:abstractNumId w:val="13"/>
  </w:num>
  <w:num w:numId="11" w16cid:durableId="1405684825">
    <w:abstractNumId w:val="19"/>
  </w:num>
  <w:num w:numId="12" w16cid:durableId="765275344">
    <w:abstractNumId w:val="29"/>
  </w:num>
  <w:num w:numId="13" w16cid:durableId="1881739793">
    <w:abstractNumId w:val="8"/>
  </w:num>
  <w:num w:numId="14" w16cid:durableId="9263088">
    <w:abstractNumId w:val="18"/>
  </w:num>
  <w:num w:numId="15" w16cid:durableId="1776484431">
    <w:abstractNumId w:val="11"/>
  </w:num>
  <w:num w:numId="16" w16cid:durableId="2086294117">
    <w:abstractNumId w:val="30"/>
  </w:num>
  <w:num w:numId="17" w16cid:durableId="350882364">
    <w:abstractNumId w:val="33"/>
  </w:num>
  <w:num w:numId="18" w16cid:durableId="179973876">
    <w:abstractNumId w:val="27"/>
  </w:num>
  <w:num w:numId="19" w16cid:durableId="9378335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43215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981072">
    <w:abstractNumId w:val="3"/>
  </w:num>
  <w:num w:numId="22" w16cid:durableId="1333489867">
    <w:abstractNumId w:val="16"/>
  </w:num>
  <w:num w:numId="23" w16cid:durableId="1185440889">
    <w:abstractNumId w:val="20"/>
  </w:num>
  <w:num w:numId="24" w16cid:durableId="1024478065">
    <w:abstractNumId w:val="35"/>
  </w:num>
  <w:num w:numId="25" w16cid:durableId="1140466420">
    <w:abstractNumId w:val="24"/>
  </w:num>
  <w:num w:numId="26" w16cid:durableId="377240621">
    <w:abstractNumId w:val="37"/>
  </w:num>
  <w:num w:numId="27" w16cid:durableId="1951820386">
    <w:abstractNumId w:val="21"/>
  </w:num>
  <w:num w:numId="28" w16cid:durableId="272254717">
    <w:abstractNumId w:val="5"/>
  </w:num>
  <w:num w:numId="29" w16cid:durableId="372114671">
    <w:abstractNumId w:val="42"/>
  </w:num>
  <w:num w:numId="30" w16cid:durableId="1651205887">
    <w:abstractNumId w:val="0"/>
  </w:num>
  <w:num w:numId="31" w16cid:durableId="1856111031">
    <w:abstractNumId w:val="32"/>
  </w:num>
  <w:num w:numId="32" w16cid:durableId="851187343">
    <w:abstractNumId w:val="14"/>
  </w:num>
  <w:num w:numId="33" w16cid:durableId="1136798537">
    <w:abstractNumId w:val="4"/>
  </w:num>
  <w:num w:numId="34" w16cid:durableId="1630360932">
    <w:abstractNumId w:val="39"/>
  </w:num>
  <w:num w:numId="35" w16cid:durableId="900874009">
    <w:abstractNumId w:val="34"/>
  </w:num>
  <w:num w:numId="36" w16cid:durableId="1681735095">
    <w:abstractNumId w:val="26"/>
  </w:num>
  <w:num w:numId="37" w16cid:durableId="254898119">
    <w:abstractNumId w:val="1"/>
  </w:num>
  <w:num w:numId="38" w16cid:durableId="2030376622">
    <w:abstractNumId w:val="43"/>
  </w:num>
  <w:num w:numId="39" w16cid:durableId="63307966">
    <w:abstractNumId w:val="6"/>
  </w:num>
  <w:num w:numId="40" w16cid:durableId="1980526033">
    <w:abstractNumId w:val="40"/>
  </w:num>
  <w:num w:numId="41" w16cid:durableId="1014382145">
    <w:abstractNumId w:val="17"/>
  </w:num>
  <w:num w:numId="42" w16cid:durableId="871310900">
    <w:abstractNumId w:val="12"/>
  </w:num>
  <w:num w:numId="43" w16cid:durableId="178466678">
    <w:abstractNumId w:val="2"/>
  </w:num>
  <w:num w:numId="44" w16cid:durableId="1677686901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4DD3"/>
    <w:rsid w:val="00024DDF"/>
    <w:rsid w:val="000250B0"/>
    <w:rsid w:val="000254C7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3CA"/>
    <w:rsid w:val="0006371C"/>
    <w:rsid w:val="00063D89"/>
    <w:rsid w:val="00064292"/>
    <w:rsid w:val="00064662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738"/>
    <w:rsid w:val="000B0A9E"/>
    <w:rsid w:val="000B0F4E"/>
    <w:rsid w:val="000B2B3F"/>
    <w:rsid w:val="000B345D"/>
    <w:rsid w:val="000B3BBC"/>
    <w:rsid w:val="000B44AE"/>
    <w:rsid w:val="000B477E"/>
    <w:rsid w:val="000B6737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0DF9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8BA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4BA9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D1B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2E9A"/>
    <w:rsid w:val="002E3325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6158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3C2D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4F65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F5F"/>
    <w:rsid w:val="00512491"/>
    <w:rsid w:val="00512544"/>
    <w:rsid w:val="005129BA"/>
    <w:rsid w:val="00513C05"/>
    <w:rsid w:val="00513FAB"/>
    <w:rsid w:val="00514D4D"/>
    <w:rsid w:val="0051516F"/>
    <w:rsid w:val="00515ADE"/>
    <w:rsid w:val="00516D90"/>
    <w:rsid w:val="0051788D"/>
    <w:rsid w:val="005179B5"/>
    <w:rsid w:val="00517C79"/>
    <w:rsid w:val="00520DB3"/>
    <w:rsid w:val="00522512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12BF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1C98"/>
    <w:rsid w:val="00555797"/>
    <w:rsid w:val="00555C32"/>
    <w:rsid w:val="005560B0"/>
    <w:rsid w:val="0055669C"/>
    <w:rsid w:val="005577A0"/>
    <w:rsid w:val="00557DB7"/>
    <w:rsid w:val="00560702"/>
    <w:rsid w:val="00560A03"/>
    <w:rsid w:val="00562CA5"/>
    <w:rsid w:val="005638BF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1421"/>
    <w:rsid w:val="005B1ACF"/>
    <w:rsid w:val="005B2169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4E5B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3886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7E8"/>
    <w:rsid w:val="00980871"/>
    <w:rsid w:val="00980BA4"/>
    <w:rsid w:val="00982FE6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55E7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5E09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368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67773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C1423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4E75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224A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45E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58D0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4AB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879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DE9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4ED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3B56"/>
    <w:rsid w:val="00DC4ABD"/>
    <w:rsid w:val="00DC4C26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0E1A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AAF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2429"/>
    <w:rsid w:val="00FB281D"/>
    <w:rsid w:val="00FB2F04"/>
    <w:rsid w:val="00FB4D19"/>
    <w:rsid w:val="00FB4D3A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02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64</TotalTime>
  <Pages>3</Pages>
  <Words>750</Words>
  <Characters>3837</Characters>
  <Application>Microsoft Office Word</Application>
  <DocSecurity>0</DocSecurity>
  <Lines>1918</Lines>
  <Paragraphs>352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Ingrid Norén</cp:lastModifiedBy>
  <cp:revision>12</cp:revision>
  <cp:lastPrinted>2026-04-14T13:21:00Z</cp:lastPrinted>
  <dcterms:created xsi:type="dcterms:W3CDTF">2026-04-17T08:47:00Z</dcterms:created>
  <dcterms:modified xsi:type="dcterms:W3CDTF">2026-04-21T12:17:00Z</dcterms:modified>
</cp:coreProperties>
</file>