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20BED" w:rsidRPr="00FD4399" w:rsidTr="00120BE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20BED" w:rsidRPr="00FD4399" w:rsidRDefault="00120BED" w:rsidP="00120BED">
            <w:pPr>
              <w:pStyle w:val="RSKRbeteckning"/>
              <w:spacing w:before="240"/>
            </w:pPr>
            <w:r w:rsidRPr="00FD4399">
              <w:t>Riksdagsskrivelse</w:t>
            </w:r>
          </w:p>
          <w:p w:rsidR="00120BED" w:rsidRPr="00FD4399" w:rsidRDefault="00120BED" w:rsidP="00120BED">
            <w:pPr>
              <w:pStyle w:val="RSKRbeteckning"/>
            </w:pPr>
            <w:r w:rsidRPr="00FD4399">
              <w:t>2011/12:191</w:t>
            </w:r>
          </w:p>
        </w:tc>
        <w:tc>
          <w:tcPr>
            <w:tcW w:w="1134" w:type="dxa"/>
          </w:tcPr>
          <w:p w:rsidR="00120BED" w:rsidRPr="00FD4399" w:rsidRDefault="00FD4399" w:rsidP="00120BED">
            <w:pPr>
              <w:jc w:val="right"/>
            </w:pPr>
            <w:r w:rsidRPr="00FD439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BED" w:rsidRPr="00FD4399" w:rsidTr="00120BE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20BED" w:rsidRPr="00FD4399" w:rsidRDefault="00120BED" w:rsidP="00120BED">
            <w:pPr>
              <w:rPr>
                <w:sz w:val="10"/>
              </w:rPr>
            </w:pPr>
          </w:p>
        </w:tc>
      </w:tr>
    </w:tbl>
    <w:p w:rsidR="00120BED" w:rsidRPr="00FD4399" w:rsidRDefault="00120BED" w:rsidP="00120BED"/>
    <w:p w:rsidR="00120BED" w:rsidRPr="00FD4399" w:rsidRDefault="00120BED" w:rsidP="00120BED">
      <w:pPr>
        <w:pStyle w:val="Mottagare1"/>
      </w:pPr>
      <w:r w:rsidRPr="00FD4399">
        <w:t>Regeringen</w:t>
      </w:r>
    </w:p>
    <w:p w:rsidR="00120BED" w:rsidRPr="00FD4399" w:rsidRDefault="00120BED" w:rsidP="00120BED">
      <w:pPr>
        <w:pStyle w:val="Mottagare2"/>
      </w:pPr>
      <w:r w:rsidRPr="00FD4399">
        <w:t>Socialdepartementet</w:t>
      </w:r>
    </w:p>
    <w:p w:rsidR="00120BED" w:rsidRPr="00FD4399" w:rsidRDefault="00120BED" w:rsidP="00120BED">
      <w:r w:rsidRPr="00FD4399">
        <w:t>Med överlämnande av socialutskottets betänkande 2011/12:SoU17 Genomförande av ändringsdirektivet 2010/84/EU avseende säkerhetsövervakning av läkemedel får jag anmäla att riksdagen denna dag bifallit utskottets förslag till riksdagsbeslut.</w:t>
      </w:r>
    </w:p>
    <w:p w:rsidR="00120BED" w:rsidRPr="00FD4399" w:rsidRDefault="00120BED" w:rsidP="00120BED">
      <w:pPr>
        <w:pStyle w:val="Stockholm"/>
      </w:pPr>
      <w:r w:rsidRPr="00FD4399">
        <w:t>Stockholm den 18 april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0BED" w:rsidRPr="00FD4399" w:rsidTr="00120BE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20BED" w:rsidRPr="00FD4399" w:rsidRDefault="00120BED" w:rsidP="00120BED">
            <w:pPr>
              <w:pStyle w:val="AvsTalman"/>
            </w:pPr>
            <w:r w:rsidRPr="00FD4399">
              <w:t>Liselott Hagberg</w:t>
            </w:r>
          </w:p>
        </w:tc>
        <w:tc>
          <w:tcPr>
            <w:tcW w:w="3628" w:type="dxa"/>
          </w:tcPr>
          <w:p w:rsidR="00120BED" w:rsidRPr="00FD4399" w:rsidRDefault="00120BED" w:rsidP="00120BED">
            <w:pPr>
              <w:pStyle w:val="AvsTjnsteman"/>
            </w:pPr>
            <w:r w:rsidRPr="00FD4399">
              <w:t>Claes Mårtensson</w:t>
            </w:r>
          </w:p>
        </w:tc>
      </w:tr>
    </w:tbl>
    <w:p w:rsidR="00CE5B19" w:rsidRPr="00FD4399" w:rsidRDefault="00CE5B19" w:rsidP="00120BED"/>
    <w:sectPr w:rsidR="00CE5B19" w:rsidRPr="00FD439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96"/>
    <w:rsid w:val="00062659"/>
    <w:rsid w:val="00120BED"/>
    <w:rsid w:val="00137E7C"/>
    <w:rsid w:val="00247F8C"/>
    <w:rsid w:val="0028165D"/>
    <w:rsid w:val="002E72EA"/>
    <w:rsid w:val="00333AF6"/>
    <w:rsid w:val="00455996"/>
    <w:rsid w:val="0055519C"/>
    <w:rsid w:val="0065744A"/>
    <w:rsid w:val="0067566D"/>
    <w:rsid w:val="0068755D"/>
    <w:rsid w:val="007D1F51"/>
    <w:rsid w:val="00942AF0"/>
    <w:rsid w:val="00CE0BEB"/>
    <w:rsid w:val="00CE5B19"/>
    <w:rsid w:val="00E31940"/>
    <w:rsid w:val="00FB22C3"/>
    <w:rsid w:val="00FD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03BEF-7FB0-4410-B345-673A867B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55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331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2012-04-18T10:30:00Z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2012-04-18</vt:lpwstr>
  </property>
  <property fmtid="{D5CDD505-2E9C-101B-9397-08002B2CF9AE}" pid="5" name="DatumIText">
    <vt:lpwstr>den 18 april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191</vt:lpwstr>
  </property>
  <property fmtid="{D5CDD505-2E9C-101B-9397-08002B2CF9AE}" pid="9" name="Talman">
    <vt:lpwstr>Liselott Hagberg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2011/12</vt:lpwstr>
  </property>
  <property fmtid="{D5CDD505-2E9C-101B-9397-08002B2CF9AE}" pid="14" name="Utskott">
    <vt:lpwstr>Socialutskottet</vt:lpwstr>
  </property>
  <property fmtid="{D5CDD505-2E9C-101B-9397-08002B2CF9AE}" pid="15" name="UskBet">
    <vt:lpwstr>SoU</vt:lpwstr>
  </property>
  <property fmtid="{D5CDD505-2E9C-101B-9397-08002B2CF9AE}" pid="16" name="RefNr">
    <vt:lpwstr>17</vt:lpwstr>
  </property>
  <property fmtid="{D5CDD505-2E9C-101B-9397-08002B2CF9AE}" pid="17" name="RefRubrik">
    <vt:lpwstr>Genomförande av ändringsdirektivet 2010/84/EU avseende säkerhetsövervakning av läkemedel</vt:lpwstr>
  </property>
</Properties>
</file>