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665BC" w:rsidRPr="009B2594" w:rsidTr="00F665B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665BC" w:rsidRPr="009B2594" w:rsidRDefault="002A45EC" w:rsidP="00F665BC">
            <w:pPr>
              <w:pStyle w:val="RSKRbeteckning"/>
              <w:spacing w:before="240"/>
            </w:pPr>
            <w:r w:rsidRPr="009B2594">
              <w:t>Riksdagsskrivelse</w:t>
            </w:r>
          </w:p>
          <w:p w:rsidR="00F665BC" w:rsidRPr="009B2594" w:rsidRDefault="002A45EC" w:rsidP="00F665BC">
            <w:pPr>
              <w:pStyle w:val="RSKRbeteckning"/>
            </w:pPr>
            <w:r w:rsidRPr="009B2594">
              <w:t>2013/14</w:t>
            </w:r>
            <w:r w:rsidR="00F665BC" w:rsidRPr="009B2594">
              <w:t>:</w:t>
            </w:r>
            <w:r w:rsidRPr="009B2594">
              <w:t>158</w:t>
            </w:r>
          </w:p>
        </w:tc>
        <w:tc>
          <w:tcPr>
            <w:tcW w:w="1134" w:type="dxa"/>
          </w:tcPr>
          <w:p w:rsidR="00F665BC" w:rsidRPr="009B2594" w:rsidRDefault="009B2594" w:rsidP="00F665BC">
            <w:pPr>
              <w:jc w:val="right"/>
            </w:pPr>
            <w:r w:rsidRPr="009B259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65BC" w:rsidRPr="009B2594" w:rsidTr="00F665B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665BC" w:rsidRPr="009B2594" w:rsidRDefault="00F665BC" w:rsidP="00F665BC">
            <w:pPr>
              <w:rPr>
                <w:sz w:val="10"/>
              </w:rPr>
            </w:pPr>
          </w:p>
        </w:tc>
      </w:tr>
    </w:tbl>
    <w:p w:rsidR="00F665BC" w:rsidRPr="009B2594" w:rsidRDefault="00F665BC" w:rsidP="00F665BC"/>
    <w:p w:rsidR="00F665BC" w:rsidRPr="009B2594" w:rsidRDefault="002A45EC" w:rsidP="00F665BC">
      <w:pPr>
        <w:pStyle w:val="Mottagare1"/>
      </w:pPr>
      <w:r w:rsidRPr="009B2594">
        <w:t>Regeringen</w:t>
      </w:r>
    </w:p>
    <w:p w:rsidR="00F665BC" w:rsidRPr="009B2594" w:rsidRDefault="002A45EC" w:rsidP="00F665BC">
      <w:pPr>
        <w:pStyle w:val="Mottagare2"/>
      </w:pPr>
      <w:r w:rsidRPr="009B2594">
        <w:t>Socialdepartementet</w:t>
      </w:r>
    </w:p>
    <w:p w:rsidR="00F665BC" w:rsidRPr="009B2594" w:rsidRDefault="00F665BC" w:rsidP="00F665BC">
      <w:r w:rsidRPr="009B2594">
        <w:t xml:space="preserve">Med överlämnande av </w:t>
      </w:r>
      <w:r w:rsidR="002A45EC" w:rsidRPr="009B2594">
        <w:t>konstitutionsutskottet</w:t>
      </w:r>
      <w:r w:rsidRPr="009B2594">
        <w:t xml:space="preserve">s betänkande </w:t>
      </w:r>
      <w:r w:rsidR="002A45EC" w:rsidRPr="009B2594">
        <w:t>2013/14</w:t>
      </w:r>
      <w:r w:rsidRPr="009B2594">
        <w:t>:</w:t>
      </w:r>
      <w:r w:rsidR="002A45EC" w:rsidRPr="009B2594">
        <w:t>KU30</w:t>
      </w:r>
      <w:r w:rsidRPr="009B2594">
        <w:t xml:space="preserve"> </w:t>
      </w:r>
      <w:r w:rsidR="002A45EC" w:rsidRPr="009B2594">
        <w:t>Regionalt utvecklingsansvar i Jönköpings, Örebro och Gävleborgs län</w:t>
      </w:r>
      <w:r w:rsidRPr="009B2594">
        <w:t xml:space="preserve"> får jag anmäla att riksdagen denna dag bifallit utskottets förslag till riksdagsbeslut.</w:t>
      </w:r>
    </w:p>
    <w:p w:rsidR="00F665BC" w:rsidRPr="009B2594" w:rsidRDefault="00F665BC" w:rsidP="00F665BC">
      <w:pPr>
        <w:pStyle w:val="Stockholm"/>
      </w:pPr>
      <w:r w:rsidRPr="009B2594">
        <w:t xml:space="preserve">Stockholm </w:t>
      </w:r>
      <w:r w:rsidR="002A45EC" w:rsidRPr="009B2594">
        <w:t>den 5 mars 2014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665BC" w:rsidRPr="009B2594" w:rsidTr="00F665B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665BC" w:rsidRPr="009B2594" w:rsidRDefault="002A45EC" w:rsidP="00F665BC">
            <w:pPr>
              <w:pStyle w:val="AvsTalman"/>
            </w:pPr>
            <w:r w:rsidRPr="009B2594">
              <w:t>Per Westerberg</w:t>
            </w:r>
          </w:p>
        </w:tc>
        <w:tc>
          <w:tcPr>
            <w:tcW w:w="3628" w:type="dxa"/>
          </w:tcPr>
          <w:p w:rsidR="00F665BC" w:rsidRPr="009B2594" w:rsidRDefault="002A45EC" w:rsidP="00F665BC">
            <w:pPr>
              <w:pStyle w:val="AvsTjnsteman"/>
            </w:pPr>
            <w:r w:rsidRPr="009B2594">
              <w:t>Claes Mårtensson</w:t>
            </w:r>
          </w:p>
        </w:tc>
      </w:tr>
    </w:tbl>
    <w:p w:rsidR="00CE5B19" w:rsidRPr="009B2594" w:rsidRDefault="00CE5B19" w:rsidP="00F665BC"/>
    <w:sectPr w:rsidR="00CE5B19" w:rsidRPr="009B2594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5BC"/>
    <w:rsid w:val="000514AB"/>
    <w:rsid w:val="00062659"/>
    <w:rsid w:val="0009076C"/>
    <w:rsid w:val="00137E7C"/>
    <w:rsid w:val="0028165D"/>
    <w:rsid w:val="002A45EC"/>
    <w:rsid w:val="002E72EA"/>
    <w:rsid w:val="00333AF6"/>
    <w:rsid w:val="00433AA1"/>
    <w:rsid w:val="004F5A1E"/>
    <w:rsid w:val="0055519C"/>
    <w:rsid w:val="0055582A"/>
    <w:rsid w:val="0065744A"/>
    <w:rsid w:val="0067566D"/>
    <w:rsid w:val="0068755D"/>
    <w:rsid w:val="007D1F51"/>
    <w:rsid w:val="009B2594"/>
    <w:rsid w:val="00C46916"/>
    <w:rsid w:val="00CE0BEB"/>
    <w:rsid w:val="00CE5B19"/>
    <w:rsid w:val="00E31940"/>
    <w:rsid w:val="00F665BC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9CDDBA-8EA3-43E9-A7A5-B735BBA6D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0514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39</Words>
  <Characters>312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2014-03-05T11:48:00Z</cp:lastPrinted>
  <dcterms:created xsi:type="dcterms:W3CDTF">2025-12-18T00:19:00Z</dcterms:created>
  <dcterms:modified xsi:type="dcterms:W3CDTF">2025-12-18T00:19:00Z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2014-03-05</vt:lpwstr>
  </property>
  <property fmtid="{D5CDD505-2E9C-101B-9397-08002B2CF9AE}" pid="6" name="DatumIText">
    <vt:lpwstr>den 5 mars 2014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158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2013/14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30</vt:lpwstr>
  </property>
  <property fmtid="{D5CDD505-2E9C-101B-9397-08002B2CF9AE}" pid="18" name="RefRubrik">
    <vt:lpwstr>Regionalt utvecklingsansvar i Jönköpings, Örebro och Gävleborgs län</vt:lpwstr>
  </property>
  <property fmtid="{D5CDD505-2E9C-101B-9397-08002B2CF9AE}" pid="19" name="SubTyp">
    <vt:lpwstr> </vt:lpwstr>
  </property>
</Properties>
</file>