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216A220A" w14:textId="77777777" w:rsidTr="00782EA9">
        <w:tc>
          <w:tcPr>
            <w:tcW w:w="9141" w:type="dxa"/>
          </w:tcPr>
          <w:p w14:paraId="6CFAE97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70DB2011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7FA8A8D4" w14:textId="77777777" w:rsidR="0096348C" w:rsidRPr="00477C9F" w:rsidRDefault="0096348C" w:rsidP="00477C9F">
      <w:pPr>
        <w:rPr>
          <w:sz w:val="22"/>
          <w:szCs w:val="22"/>
        </w:rPr>
      </w:pPr>
    </w:p>
    <w:p w14:paraId="0461CCFF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19794922" w14:textId="77777777" w:rsidTr="00F86ACF">
        <w:trPr>
          <w:cantSplit/>
          <w:trHeight w:val="742"/>
        </w:trPr>
        <w:tc>
          <w:tcPr>
            <w:tcW w:w="1790" w:type="dxa"/>
          </w:tcPr>
          <w:p w14:paraId="37020F68" w14:textId="77777777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6515C82B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0FAD0D17" w14:textId="7B4B9B1C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3D34BA">
              <w:rPr>
                <w:b/>
                <w:sz w:val="22"/>
                <w:szCs w:val="22"/>
              </w:rPr>
              <w:t>4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3D34BA">
              <w:rPr>
                <w:b/>
                <w:sz w:val="22"/>
                <w:szCs w:val="22"/>
              </w:rPr>
              <w:t>5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E65CFE">
              <w:rPr>
                <w:b/>
                <w:sz w:val="22"/>
                <w:szCs w:val="22"/>
              </w:rPr>
              <w:t>22</w:t>
            </w:r>
          </w:p>
          <w:p w14:paraId="7CDBDB4E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7A5BCD23" w14:textId="77777777" w:rsidTr="00F86ACF">
        <w:tc>
          <w:tcPr>
            <w:tcW w:w="1790" w:type="dxa"/>
          </w:tcPr>
          <w:p w14:paraId="5CF75253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171E241B" w14:textId="22F9F6F4" w:rsidR="0096348C" w:rsidRPr="00477C9F" w:rsidRDefault="0078549D" w:rsidP="00A54D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2025-</w:t>
            </w:r>
            <w:r w:rsidR="00E65CFE">
              <w:rPr>
                <w:sz w:val="22"/>
                <w:szCs w:val="22"/>
              </w:rPr>
              <w:t>01-30</w:t>
            </w:r>
          </w:p>
        </w:tc>
      </w:tr>
      <w:tr w:rsidR="0096348C" w:rsidRPr="00477C9F" w14:paraId="79C2B365" w14:textId="77777777" w:rsidTr="00F86ACF">
        <w:tc>
          <w:tcPr>
            <w:tcW w:w="1790" w:type="dxa"/>
          </w:tcPr>
          <w:p w14:paraId="2ED9B3C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70D36B27" w14:textId="74D58682" w:rsidR="00BD53C1" w:rsidRPr="00477C9F" w:rsidRDefault="009D3025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9B3631">
              <w:rPr>
                <w:sz w:val="22"/>
                <w:szCs w:val="22"/>
              </w:rPr>
              <w:t>.</w:t>
            </w:r>
            <w:r w:rsidR="00EA491E">
              <w:rPr>
                <w:sz w:val="22"/>
                <w:szCs w:val="22"/>
              </w:rPr>
              <w:t>22</w:t>
            </w:r>
            <w:r w:rsidR="00CF4ED5">
              <w:rPr>
                <w:sz w:val="22"/>
                <w:szCs w:val="22"/>
              </w:rPr>
              <w:t>–</w:t>
            </w:r>
            <w:r w:rsidR="00C00700">
              <w:rPr>
                <w:sz w:val="22"/>
                <w:szCs w:val="22"/>
              </w:rPr>
              <w:t>9.37</w:t>
            </w:r>
          </w:p>
        </w:tc>
      </w:tr>
      <w:tr w:rsidR="0096348C" w:rsidRPr="00477C9F" w14:paraId="1B4D215D" w14:textId="77777777" w:rsidTr="00F86ACF">
        <w:tc>
          <w:tcPr>
            <w:tcW w:w="1790" w:type="dxa"/>
          </w:tcPr>
          <w:p w14:paraId="3D693030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076A7D14" w14:textId="59F187E9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</w:t>
            </w:r>
          </w:p>
        </w:tc>
      </w:tr>
    </w:tbl>
    <w:p w14:paraId="7905AFFE" w14:textId="77777777" w:rsidR="0096348C" w:rsidRPr="00477C9F" w:rsidRDefault="0096348C" w:rsidP="00477C9F">
      <w:pPr>
        <w:rPr>
          <w:sz w:val="22"/>
          <w:szCs w:val="22"/>
        </w:rPr>
      </w:pPr>
    </w:p>
    <w:p w14:paraId="6A3DA0DA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5950B584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F84080" w:rsidRPr="00AB5C19" w14:paraId="1A4C981C" w14:textId="77777777" w:rsidTr="00F86ACF">
        <w:tc>
          <w:tcPr>
            <w:tcW w:w="753" w:type="dxa"/>
          </w:tcPr>
          <w:p w14:paraId="08507F7E" w14:textId="77777777" w:rsidR="00F84080" w:rsidRPr="00AB5C19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B5C19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AB5C19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596" w:type="dxa"/>
            <w:gridSpan w:val="2"/>
          </w:tcPr>
          <w:p w14:paraId="1337C5E4" w14:textId="77777777" w:rsidR="00336917" w:rsidRPr="00AB5C19" w:rsidRDefault="00336917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B5C19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5DAF6962" w14:textId="77777777" w:rsidR="00F84080" w:rsidRPr="00AB5C19" w:rsidRDefault="00F84080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D6ABF3A" w14:textId="3DB91DB4" w:rsidR="0069143B" w:rsidRPr="00AB5C19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B5C19">
              <w:rPr>
                <w:snapToGrid w:val="0"/>
                <w:sz w:val="22"/>
                <w:szCs w:val="22"/>
              </w:rPr>
              <w:t>Utskottet justerade särskilt protokoll 202</w:t>
            </w:r>
            <w:r w:rsidR="003D34BA" w:rsidRPr="00AB5C19">
              <w:rPr>
                <w:snapToGrid w:val="0"/>
                <w:sz w:val="22"/>
                <w:szCs w:val="22"/>
              </w:rPr>
              <w:t>4</w:t>
            </w:r>
            <w:r w:rsidRPr="00AB5C19">
              <w:rPr>
                <w:snapToGrid w:val="0"/>
                <w:sz w:val="22"/>
                <w:szCs w:val="22"/>
              </w:rPr>
              <w:t>/2</w:t>
            </w:r>
            <w:r w:rsidR="003D34BA" w:rsidRPr="00AB5C19">
              <w:rPr>
                <w:snapToGrid w:val="0"/>
                <w:sz w:val="22"/>
                <w:szCs w:val="22"/>
              </w:rPr>
              <w:t>5</w:t>
            </w:r>
            <w:r w:rsidRPr="00AB5C19">
              <w:rPr>
                <w:snapToGrid w:val="0"/>
                <w:sz w:val="22"/>
                <w:szCs w:val="22"/>
              </w:rPr>
              <w:t>:</w:t>
            </w:r>
            <w:r w:rsidR="00E65CFE" w:rsidRPr="00AB5C19">
              <w:rPr>
                <w:snapToGrid w:val="0"/>
                <w:sz w:val="22"/>
                <w:szCs w:val="22"/>
              </w:rPr>
              <w:t>21</w:t>
            </w:r>
            <w:r w:rsidR="00FD0038" w:rsidRPr="00AB5C19">
              <w:rPr>
                <w:snapToGrid w:val="0"/>
                <w:sz w:val="22"/>
                <w:szCs w:val="22"/>
              </w:rPr>
              <w:t>.</w:t>
            </w:r>
          </w:p>
          <w:p w14:paraId="7336D9C0" w14:textId="77777777" w:rsidR="007864F6" w:rsidRPr="00AB5C19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8273F4" w:rsidRPr="00AB5C19" w14:paraId="6F4A271C" w14:textId="77777777" w:rsidTr="00F86ACF">
        <w:tc>
          <w:tcPr>
            <w:tcW w:w="753" w:type="dxa"/>
          </w:tcPr>
          <w:p w14:paraId="0774194E" w14:textId="5DF9A0E2" w:rsidR="008273F4" w:rsidRPr="00AB5C19" w:rsidRDefault="009D0FD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B5C19">
              <w:rPr>
                <w:b/>
                <w:snapToGrid w:val="0"/>
                <w:sz w:val="22"/>
                <w:szCs w:val="22"/>
              </w:rPr>
              <w:t>§</w:t>
            </w:r>
            <w:r w:rsidR="00242FFD" w:rsidRPr="00AB5C19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AB5C19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596" w:type="dxa"/>
            <w:gridSpan w:val="2"/>
          </w:tcPr>
          <w:p w14:paraId="0BFB827B" w14:textId="77777777" w:rsidR="0069143B" w:rsidRPr="00AB5C19" w:rsidRDefault="00336917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B5C19">
              <w:rPr>
                <w:b/>
                <w:snapToGrid w:val="0"/>
                <w:sz w:val="22"/>
                <w:szCs w:val="22"/>
              </w:rPr>
              <w:t>Anmälningar</w:t>
            </w:r>
          </w:p>
          <w:p w14:paraId="4AC9648D" w14:textId="77777777" w:rsidR="0069143B" w:rsidRPr="00AB5C19" w:rsidRDefault="0069143B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375B788" w14:textId="77777777" w:rsidR="00AB5C19" w:rsidRPr="00AB5C19" w:rsidRDefault="00AB5C19" w:rsidP="00AB5C19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AB5C19">
              <w:rPr>
                <w:bCs/>
                <w:snapToGrid w:val="0"/>
                <w:sz w:val="22"/>
                <w:szCs w:val="22"/>
              </w:rPr>
              <w:t>Kanslichefen anmälde att följande granskningsanmälan hade inkommit:</w:t>
            </w:r>
          </w:p>
          <w:p w14:paraId="2B235415" w14:textId="560E94AD" w:rsidR="00930B63" w:rsidRPr="00AB5C19" w:rsidRDefault="00930B63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86A9A80" w14:textId="19101F1F" w:rsidR="00AB5C19" w:rsidRPr="00AB5C19" w:rsidRDefault="00AB5C19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B5C19">
              <w:rPr>
                <w:sz w:val="22"/>
                <w:szCs w:val="22"/>
              </w:rPr>
              <w:t>Granskning av statsministerns hantering av fråga med anledning av säkerhetsincident rörande den nationella säkerhetsrådgivaren (anmäld av Annika Hirvonen (MP), inkom 2025-01-29, dnr 984-2024/25).</w:t>
            </w:r>
          </w:p>
          <w:p w14:paraId="055D81D3" w14:textId="77777777" w:rsidR="00451D02" w:rsidRPr="00AB5C19" w:rsidRDefault="00451D02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F84080" w:rsidRPr="00AB5C19" w14:paraId="2D78D92F" w14:textId="77777777" w:rsidTr="00F86ACF">
        <w:tc>
          <w:tcPr>
            <w:tcW w:w="753" w:type="dxa"/>
          </w:tcPr>
          <w:p w14:paraId="0ACB4480" w14:textId="4C9DE640" w:rsidR="00F84080" w:rsidRPr="00AB5C19" w:rsidRDefault="003955E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B5C19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AB5C19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596" w:type="dxa"/>
            <w:gridSpan w:val="2"/>
          </w:tcPr>
          <w:p w14:paraId="7AC2496B" w14:textId="5A1B075F" w:rsidR="00376C7D" w:rsidRPr="00AB5C19" w:rsidRDefault="00AB5C19" w:rsidP="0069143B">
            <w:pPr>
              <w:rPr>
                <w:b/>
                <w:snapToGrid w:val="0"/>
                <w:sz w:val="22"/>
                <w:szCs w:val="22"/>
              </w:rPr>
            </w:pPr>
            <w:r w:rsidRPr="00AB5C19">
              <w:rPr>
                <w:b/>
                <w:bCs/>
                <w:sz w:val="22"/>
                <w:szCs w:val="22"/>
              </w:rPr>
              <w:t>Ministern för civilt försvars agerande och kontakter med Energimyndigheten i samband med en anställning – G4–5</w:t>
            </w:r>
          </w:p>
          <w:p w14:paraId="0A87750D" w14:textId="77777777" w:rsidR="00376C7D" w:rsidRPr="00AB5C19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3752C9D0" w14:textId="77777777" w:rsidR="00AB5C19" w:rsidRPr="00C14A88" w:rsidRDefault="00AB5C19" w:rsidP="00AB5C1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C14A88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7E150BF9" w14:textId="77777777" w:rsidR="00AB5C19" w:rsidRPr="00C14A88" w:rsidRDefault="00AB5C19" w:rsidP="00AB5C1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8794061" w14:textId="48BEFF11" w:rsidR="00AB5C19" w:rsidRPr="00C14A88" w:rsidRDefault="00AB5C19" w:rsidP="00AB5C1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C14A88">
              <w:rPr>
                <w:snapToGrid w:val="0"/>
                <w:sz w:val="22"/>
                <w:szCs w:val="22"/>
              </w:rPr>
              <w:t xml:space="preserve">Utskottet beslutade att en skrivelse med vissa </w:t>
            </w:r>
            <w:r>
              <w:rPr>
                <w:snapToGrid w:val="0"/>
                <w:sz w:val="22"/>
                <w:szCs w:val="22"/>
              </w:rPr>
              <w:t xml:space="preserve">kompletterande </w:t>
            </w:r>
            <w:r w:rsidRPr="00C14A88">
              <w:rPr>
                <w:snapToGrid w:val="0"/>
                <w:sz w:val="22"/>
                <w:szCs w:val="22"/>
              </w:rPr>
              <w:t>frågor skulle sändas till Regeringskansliet.</w:t>
            </w:r>
          </w:p>
          <w:p w14:paraId="2EA77286" w14:textId="77777777" w:rsidR="00AB5C19" w:rsidRPr="00C14A88" w:rsidRDefault="00AB5C19" w:rsidP="00AB5C1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8E15BBD" w14:textId="77777777" w:rsidR="00AB5C19" w:rsidRPr="00C14A88" w:rsidRDefault="00AB5C19" w:rsidP="00AB5C19">
            <w:pPr>
              <w:rPr>
                <w:b/>
                <w:snapToGrid w:val="0"/>
                <w:sz w:val="22"/>
                <w:szCs w:val="22"/>
              </w:rPr>
            </w:pPr>
            <w:r w:rsidRPr="00C14A88">
              <w:rPr>
                <w:snapToGrid w:val="0"/>
                <w:sz w:val="22"/>
                <w:szCs w:val="22"/>
              </w:rPr>
              <w:t>Ärendet bordlades.</w:t>
            </w:r>
          </w:p>
          <w:p w14:paraId="09A22BD9" w14:textId="77777777" w:rsidR="0069143B" w:rsidRPr="00AB5C19" w:rsidRDefault="0069143B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376C7D" w:rsidRPr="00AB5C19" w14:paraId="20A202E6" w14:textId="77777777" w:rsidTr="00F86ACF">
        <w:tc>
          <w:tcPr>
            <w:tcW w:w="753" w:type="dxa"/>
          </w:tcPr>
          <w:p w14:paraId="1030A024" w14:textId="1E880737" w:rsidR="00376C7D" w:rsidRPr="00AB5C19" w:rsidRDefault="00376C7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B5C19">
              <w:rPr>
                <w:b/>
                <w:snapToGrid w:val="0"/>
                <w:sz w:val="22"/>
                <w:szCs w:val="22"/>
              </w:rPr>
              <w:t>§</w:t>
            </w:r>
            <w:r w:rsidR="00AB5C19">
              <w:rPr>
                <w:b/>
                <w:snapToGrid w:val="0"/>
                <w:sz w:val="22"/>
                <w:szCs w:val="22"/>
              </w:rPr>
              <w:t xml:space="preserve"> 4</w:t>
            </w:r>
          </w:p>
        </w:tc>
        <w:tc>
          <w:tcPr>
            <w:tcW w:w="6596" w:type="dxa"/>
            <w:gridSpan w:val="2"/>
          </w:tcPr>
          <w:p w14:paraId="1E4FFD37" w14:textId="46E94B80" w:rsidR="00376C7D" w:rsidRPr="00AB5C19" w:rsidRDefault="00AB5C19" w:rsidP="0069143B">
            <w:pPr>
              <w:rPr>
                <w:b/>
                <w:snapToGrid w:val="0"/>
                <w:sz w:val="22"/>
                <w:szCs w:val="22"/>
              </w:rPr>
            </w:pPr>
            <w:r w:rsidRPr="00AB5C19">
              <w:rPr>
                <w:b/>
                <w:sz w:val="22"/>
                <w:szCs w:val="22"/>
              </w:rPr>
              <w:t>Regeringens beslut att tillsätta en ledamot i styrelsen för Stockholms internationella fredsforskningsinstitut (Sipri) – G14</w:t>
            </w:r>
          </w:p>
          <w:p w14:paraId="7DB1E76A" w14:textId="77777777" w:rsidR="00376C7D" w:rsidRPr="00AB5C19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2889526E" w14:textId="77777777" w:rsidR="00AB5C19" w:rsidRPr="00C14A88" w:rsidRDefault="00AB5C19" w:rsidP="00AB5C1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C14A88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372C0799" w14:textId="77777777" w:rsidR="00AB5C19" w:rsidRPr="00C14A88" w:rsidRDefault="00AB5C19" w:rsidP="00AB5C1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F2C56EB" w14:textId="1FA6A3FB" w:rsidR="00AB5C19" w:rsidRPr="00C14A88" w:rsidRDefault="00AB5C19" w:rsidP="00AB5C1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C14A88">
              <w:rPr>
                <w:snapToGrid w:val="0"/>
                <w:sz w:val="22"/>
                <w:szCs w:val="22"/>
              </w:rPr>
              <w:t xml:space="preserve">Utskottet beslutade att en skrivelse med </w:t>
            </w:r>
            <w:r>
              <w:rPr>
                <w:snapToGrid w:val="0"/>
                <w:sz w:val="22"/>
                <w:szCs w:val="22"/>
              </w:rPr>
              <w:t>en kompletterande</w:t>
            </w:r>
            <w:r w:rsidRPr="00C14A88">
              <w:rPr>
                <w:snapToGrid w:val="0"/>
                <w:sz w:val="22"/>
                <w:szCs w:val="22"/>
              </w:rPr>
              <w:t xml:space="preserve"> fråg</w:t>
            </w:r>
            <w:r>
              <w:rPr>
                <w:snapToGrid w:val="0"/>
                <w:sz w:val="22"/>
                <w:szCs w:val="22"/>
              </w:rPr>
              <w:t>a</w:t>
            </w:r>
            <w:r w:rsidRPr="00C14A88">
              <w:rPr>
                <w:snapToGrid w:val="0"/>
                <w:sz w:val="22"/>
                <w:szCs w:val="22"/>
              </w:rPr>
              <w:t xml:space="preserve"> skulle sändas till Regeringskansliet.</w:t>
            </w:r>
          </w:p>
          <w:p w14:paraId="530F4325" w14:textId="77777777" w:rsidR="00AB5C19" w:rsidRPr="00C14A88" w:rsidRDefault="00AB5C19" w:rsidP="00AB5C1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B8FD11D" w14:textId="77777777" w:rsidR="00AB5C19" w:rsidRPr="00C14A88" w:rsidRDefault="00AB5C19" w:rsidP="00AB5C19">
            <w:pPr>
              <w:rPr>
                <w:b/>
                <w:snapToGrid w:val="0"/>
                <w:sz w:val="22"/>
                <w:szCs w:val="22"/>
              </w:rPr>
            </w:pPr>
            <w:r w:rsidRPr="00C14A88">
              <w:rPr>
                <w:snapToGrid w:val="0"/>
                <w:sz w:val="22"/>
                <w:szCs w:val="22"/>
              </w:rPr>
              <w:t>Ärendet bordlades.</w:t>
            </w:r>
          </w:p>
          <w:p w14:paraId="2D07D5CE" w14:textId="77777777" w:rsidR="00930B63" w:rsidRPr="00AB5C19" w:rsidRDefault="00930B63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376C7D" w:rsidRPr="00AB5C19" w14:paraId="5937A75C" w14:textId="77777777" w:rsidTr="00F86ACF">
        <w:tc>
          <w:tcPr>
            <w:tcW w:w="753" w:type="dxa"/>
          </w:tcPr>
          <w:p w14:paraId="0255FAD7" w14:textId="423CCDE7" w:rsidR="00376C7D" w:rsidRPr="00AB5C19" w:rsidRDefault="00376C7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B5C19">
              <w:rPr>
                <w:b/>
                <w:snapToGrid w:val="0"/>
                <w:sz w:val="22"/>
                <w:szCs w:val="22"/>
              </w:rPr>
              <w:t>§</w:t>
            </w:r>
            <w:r w:rsidR="00AB5C19">
              <w:rPr>
                <w:b/>
                <w:snapToGrid w:val="0"/>
                <w:sz w:val="22"/>
                <w:szCs w:val="22"/>
              </w:rPr>
              <w:t xml:space="preserve"> 5</w:t>
            </w:r>
          </w:p>
        </w:tc>
        <w:tc>
          <w:tcPr>
            <w:tcW w:w="6596" w:type="dxa"/>
            <w:gridSpan w:val="2"/>
          </w:tcPr>
          <w:p w14:paraId="3784AFF2" w14:textId="347CD419" w:rsidR="00376C7D" w:rsidRPr="00AB5C19" w:rsidRDefault="00AB5C19" w:rsidP="0069143B">
            <w:pPr>
              <w:rPr>
                <w:b/>
                <w:snapToGrid w:val="0"/>
                <w:sz w:val="22"/>
                <w:szCs w:val="22"/>
              </w:rPr>
            </w:pPr>
            <w:r w:rsidRPr="00AB5C19">
              <w:rPr>
                <w:b/>
                <w:sz w:val="22"/>
                <w:szCs w:val="22"/>
              </w:rPr>
              <w:t>Civilministerns hantering av avslutandet av länsöverdirektörens förordnande vid Länsstyrelsen i Stockholms län – G16</w:t>
            </w:r>
          </w:p>
          <w:p w14:paraId="785EA656" w14:textId="77777777" w:rsidR="00930B63" w:rsidRPr="00AB5C19" w:rsidRDefault="00930B63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275603E1" w14:textId="77777777" w:rsidR="00AB5C19" w:rsidRPr="00C14A88" w:rsidRDefault="00AB5C19" w:rsidP="00AB5C1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C14A88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29DF8703" w14:textId="77777777" w:rsidR="00AB5C19" w:rsidRPr="00C14A88" w:rsidRDefault="00AB5C19" w:rsidP="00AB5C1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F4B415F" w14:textId="4C4C5378" w:rsidR="00AB5C19" w:rsidRPr="00C14A88" w:rsidRDefault="00AB5C19" w:rsidP="00AB5C1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C14A88">
              <w:rPr>
                <w:snapToGrid w:val="0"/>
                <w:sz w:val="22"/>
                <w:szCs w:val="22"/>
              </w:rPr>
              <w:t>Utskottet beslutade att en skrivelse med vissa</w:t>
            </w:r>
            <w:r>
              <w:rPr>
                <w:snapToGrid w:val="0"/>
                <w:sz w:val="22"/>
                <w:szCs w:val="22"/>
              </w:rPr>
              <w:t xml:space="preserve"> kompletterande</w:t>
            </w:r>
            <w:r w:rsidRPr="00C14A88">
              <w:rPr>
                <w:snapToGrid w:val="0"/>
                <w:sz w:val="22"/>
                <w:szCs w:val="22"/>
              </w:rPr>
              <w:t xml:space="preserve"> frågor skulle sändas till Regeringskansliet.</w:t>
            </w:r>
          </w:p>
          <w:p w14:paraId="0517DE10" w14:textId="77777777" w:rsidR="00AB5C19" w:rsidRPr="00C14A88" w:rsidRDefault="00AB5C19" w:rsidP="00AB5C1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FAECBB9" w14:textId="77777777" w:rsidR="00AB5C19" w:rsidRPr="00C14A88" w:rsidRDefault="00AB5C19" w:rsidP="00AB5C19">
            <w:pPr>
              <w:rPr>
                <w:b/>
                <w:snapToGrid w:val="0"/>
                <w:sz w:val="22"/>
                <w:szCs w:val="22"/>
              </w:rPr>
            </w:pPr>
            <w:r w:rsidRPr="00C14A88">
              <w:rPr>
                <w:snapToGrid w:val="0"/>
                <w:sz w:val="22"/>
                <w:szCs w:val="22"/>
              </w:rPr>
              <w:t>Ärendet bordlades.</w:t>
            </w:r>
          </w:p>
          <w:p w14:paraId="08E1CB0F" w14:textId="77777777" w:rsidR="00376C7D" w:rsidRPr="00AB5C19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AB5C19" w:rsidRPr="00AB5C19" w14:paraId="269DF9EF" w14:textId="77777777" w:rsidTr="00F86ACF">
        <w:tc>
          <w:tcPr>
            <w:tcW w:w="753" w:type="dxa"/>
          </w:tcPr>
          <w:p w14:paraId="416ED1BB" w14:textId="40A33FE7" w:rsidR="00AB5C19" w:rsidRPr="00AB5C19" w:rsidRDefault="00AB5C19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6</w:t>
            </w:r>
          </w:p>
        </w:tc>
        <w:tc>
          <w:tcPr>
            <w:tcW w:w="6596" w:type="dxa"/>
            <w:gridSpan w:val="2"/>
          </w:tcPr>
          <w:p w14:paraId="03FD3025" w14:textId="208FBEF6" w:rsidR="00AB5C19" w:rsidRDefault="00AB5C19" w:rsidP="0069143B">
            <w:pPr>
              <w:rPr>
                <w:b/>
                <w:sz w:val="22"/>
                <w:szCs w:val="22"/>
              </w:rPr>
            </w:pPr>
            <w:r w:rsidRPr="00AB5C19">
              <w:rPr>
                <w:b/>
                <w:sz w:val="22"/>
                <w:szCs w:val="22"/>
              </w:rPr>
              <w:t xml:space="preserve">Statsministerns ansvar och skyldigheter gällande Regeringskansliets säkerhetsrutiner samt frågor kring den nationella säkerhetsrådgivaren – G27 och </w:t>
            </w:r>
            <w:r w:rsidR="00D2365C" w:rsidRPr="00AB5C19">
              <w:rPr>
                <w:b/>
                <w:sz w:val="22"/>
                <w:szCs w:val="22"/>
              </w:rPr>
              <w:t>32</w:t>
            </w:r>
            <w:r w:rsidR="00D2365C">
              <w:rPr>
                <w:b/>
                <w:sz w:val="22"/>
                <w:szCs w:val="22"/>
              </w:rPr>
              <w:t>–33</w:t>
            </w:r>
          </w:p>
          <w:p w14:paraId="06C8E1D2" w14:textId="77777777" w:rsidR="00AB5C19" w:rsidRDefault="00AB5C19" w:rsidP="0069143B">
            <w:pPr>
              <w:rPr>
                <w:b/>
                <w:sz w:val="22"/>
                <w:szCs w:val="22"/>
              </w:rPr>
            </w:pPr>
          </w:p>
          <w:p w14:paraId="6FCA7615" w14:textId="77777777" w:rsidR="00AB5C19" w:rsidRPr="00C14A88" w:rsidRDefault="00AB5C19" w:rsidP="00AB5C1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C14A88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452109D3" w14:textId="77777777" w:rsidR="00AB5C19" w:rsidRPr="00C14A88" w:rsidRDefault="00AB5C19" w:rsidP="00AB5C1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F82C9C8" w14:textId="77777777" w:rsidR="00AB5C19" w:rsidRPr="00C14A88" w:rsidRDefault="00AB5C19" w:rsidP="00AB5C1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C14A88">
              <w:rPr>
                <w:snapToGrid w:val="0"/>
                <w:sz w:val="22"/>
                <w:szCs w:val="22"/>
              </w:rPr>
              <w:t>Utskottet beslutade att en skrivelse med vissa frågor skulle sändas till Regeringskansliet.</w:t>
            </w:r>
          </w:p>
          <w:p w14:paraId="7783C73C" w14:textId="77777777" w:rsidR="00AB5C19" w:rsidRPr="00C14A88" w:rsidRDefault="00AB5C19" w:rsidP="00AB5C1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57F30E0" w14:textId="77777777" w:rsidR="00AB5C19" w:rsidRPr="00C14A88" w:rsidRDefault="00AB5C19" w:rsidP="00AB5C19">
            <w:pPr>
              <w:rPr>
                <w:b/>
                <w:snapToGrid w:val="0"/>
                <w:sz w:val="22"/>
                <w:szCs w:val="22"/>
              </w:rPr>
            </w:pPr>
            <w:r w:rsidRPr="00C14A88">
              <w:rPr>
                <w:snapToGrid w:val="0"/>
                <w:sz w:val="22"/>
                <w:szCs w:val="22"/>
              </w:rPr>
              <w:t>Ärendet bordlades.</w:t>
            </w:r>
          </w:p>
          <w:p w14:paraId="5370BA0A" w14:textId="232CBFDA" w:rsidR="00AB5C19" w:rsidRPr="00AB5C19" w:rsidRDefault="00AB5C19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AB5C19" w:rsidRPr="00AB5C19" w14:paraId="109A1618" w14:textId="77777777" w:rsidTr="00F86ACF">
        <w:tc>
          <w:tcPr>
            <w:tcW w:w="753" w:type="dxa"/>
          </w:tcPr>
          <w:p w14:paraId="56E3D048" w14:textId="3DEDC508" w:rsidR="00AB5C19" w:rsidRPr="00AB5C19" w:rsidRDefault="00AB5C19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lastRenderedPageBreak/>
              <w:t>§ 7</w:t>
            </w:r>
          </w:p>
        </w:tc>
        <w:tc>
          <w:tcPr>
            <w:tcW w:w="6596" w:type="dxa"/>
            <w:gridSpan w:val="2"/>
          </w:tcPr>
          <w:p w14:paraId="07C40C05" w14:textId="77777777" w:rsidR="00AB5C19" w:rsidRDefault="00AB5C19" w:rsidP="0069143B">
            <w:pPr>
              <w:rPr>
                <w:b/>
                <w:bCs/>
                <w:sz w:val="22"/>
                <w:szCs w:val="22"/>
              </w:rPr>
            </w:pPr>
            <w:r w:rsidRPr="00AB5C19">
              <w:rPr>
                <w:b/>
                <w:bCs/>
                <w:sz w:val="22"/>
                <w:szCs w:val="22"/>
              </w:rPr>
              <w:t>Energi- och näringsministerns uttalande om elpriser – G24</w:t>
            </w:r>
          </w:p>
          <w:p w14:paraId="372F896B" w14:textId="77777777" w:rsidR="00AB5C19" w:rsidRDefault="00AB5C19" w:rsidP="0069143B">
            <w:pPr>
              <w:rPr>
                <w:b/>
                <w:bCs/>
                <w:sz w:val="22"/>
                <w:szCs w:val="22"/>
              </w:rPr>
            </w:pPr>
          </w:p>
          <w:p w14:paraId="718F8DD0" w14:textId="77777777" w:rsidR="00AB5C19" w:rsidRPr="007B424D" w:rsidRDefault="00AB5C19" w:rsidP="00AB5C1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beslutade att anmälan inte ger anledning till någon utredningsåtgärd.</w:t>
            </w:r>
          </w:p>
          <w:p w14:paraId="7CBA429A" w14:textId="070DCAF3" w:rsidR="00AB5C19" w:rsidRPr="00AB5C19" w:rsidRDefault="00AB5C19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AB5C19" w:rsidRPr="00AB5C19" w14:paraId="7317EC96" w14:textId="77777777" w:rsidTr="00F86ACF">
        <w:tc>
          <w:tcPr>
            <w:tcW w:w="753" w:type="dxa"/>
          </w:tcPr>
          <w:p w14:paraId="531C6987" w14:textId="27AE56C5" w:rsidR="00AB5C19" w:rsidRPr="00AB5C19" w:rsidRDefault="00AB5C19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8</w:t>
            </w:r>
          </w:p>
        </w:tc>
        <w:tc>
          <w:tcPr>
            <w:tcW w:w="6596" w:type="dxa"/>
            <w:gridSpan w:val="2"/>
          </w:tcPr>
          <w:p w14:paraId="62EBB44D" w14:textId="77777777" w:rsidR="00AB5C19" w:rsidRDefault="00AB5C19" w:rsidP="0069143B">
            <w:pPr>
              <w:rPr>
                <w:b/>
                <w:bCs/>
                <w:snapToGrid w:val="0"/>
                <w:sz w:val="22"/>
                <w:szCs w:val="22"/>
              </w:rPr>
            </w:pPr>
            <w:r w:rsidRPr="00AB5C19">
              <w:rPr>
                <w:b/>
                <w:bCs/>
                <w:sz w:val="22"/>
                <w:szCs w:val="22"/>
              </w:rPr>
              <w:t xml:space="preserve">Energi- och näringsministerns uttalande gällande remissvar på utredning om finansiering av ny kärnkraft </w:t>
            </w:r>
            <w:r w:rsidRPr="00AB5C19">
              <w:rPr>
                <w:b/>
                <w:bCs/>
                <w:snapToGrid w:val="0"/>
                <w:sz w:val="22"/>
                <w:szCs w:val="22"/>
              </w:rPr>
              <w:t>– G25</w:t>
            </w:r>
          </w:p>
          <w:p w14:paraId="122EC8DE" w14:textId="77777777" w:rsidR="00AB5C19" w:rsidRDefault="00AB5C19" w:rsidP="0069143B">
            <w:pPr>
              <w:rPr>
                <w:b/>
                <w:bCs/>
                <w:snapToGrid w:val="0"/>
                <w:sz w:val="22"/>
                <w:szCs w:val="22"/>
              </w:rPr>
            </w:pPr>
          </w:p>
          <w:p w14:paraId="2B405495" w14:textId="77777777" w:rsidR="00AB5C19" w:rsidRPr="007B424D" w:rsidRDefault="00AB5C19" w:rsidP="00AB5C1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beslutade att anmälan inte ger anledning till någon utredningsåtgärd.</w:t>
            </w:r>
          </w:p>
          <w:p w14:paraId="040947E6" w14:textId="0770EC88" w:rsidR="00AB5C19" w:rsidRPr="00AB5C19" w:rsidRDefault="00AB5C19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96348C" w:rsidRPr="00AB5C19" w14:paraId="649662BC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471C5501" w14:textId="77777777" w:rsidR="008273F4" w:rsidRPr="00AB5C19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B5C19">
              <w:rPr>
                <w:sz w:val="22"/>
                <w:szCs w:val="22"/>
              </w:rPr>
              <w:t>Vid protokollet</w:t>
            </w:r>
          </w:p>
          <w:p w14:paraId="2487229D" w14:textId="60BD62D5" w:rsidR="008273F4" w:rsidRPr="00AB5C19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B5C19">
              <w:rPr>
                <w:sz w:val="22"/>
                <w:szCs w:val="22"/>
              </w:rPr>
              <w:t>Justera</w:t>
            </w:r>
            <w:r w:rsidR="00C91F35">
              <w:rPr>
                <w:sz w:val="22"/>
                <w:szCs w:val="22"/>
              </w:rPr>
              <w:t>t 2025-02-11</w:t>
            </w:r>
          </w:p>
          <w:p w14:paraId="4AD4F5EB" w14:textId="77777777" w:rsidR="008273F4" w:rsidRPr="00AB5C19" w:rsidRDefault="000106E1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B5C19">
              <w:rPr>
                <w:sz w:val="22"/>
                <w:szCs w:val="22"/>
              </w:rPr>
              <w:t>Ida Karkiainen</w:t>
            </w:r>
          </w:p>
          <w:p w14:paraId="66EB1BCD" w14:textId="77777777" w:rsidR="00AF32C5" w:rsidRPr="00AB5C19" w:rsidRDefault="00AF32C5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7856A946" w14:textId="77777777" w:rsidR="005805B8" w:rsidRDefault="005805B8" w:rsidP="005805B8">
      <w:pPr>
        <w:widowControl/>
        <w:rPr>
          <w:sz w:val="22"/>
          <w:szCs w:val="22"/>
        </w:rPr>
      </w:pPr>
    </w:p>
    <w:p w14:paraId="2FA8E09C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14:paraId="4DCC45A7" w14:textId="77777777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BD9603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1030ED06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4001C371" w14:textId="77777777" w:rsidR="005805B8" w:rsidRDefault="001E5C5F" w:rsidP="001E5C5F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345713">
              <w:rPr>
                <w:sz w:val="20"/>
              </w:rPr>
              <w:t>5</w:t>
            </w:r>
            <w:r>
              <w:rPr>
                <w:sz w:val="20"/>
              </w:rPr>
              <w:t>-</w:t>
            </w:r>
            <w:r w:rsidR="00345713">
              <w:rPr>
                <w:sz w:val="20"/>
              </w:rPr>
              <w:t>01</w:t>
            </w:r>
            <w:r>
              <w:rPr>
                <w:sz w:val="20"/>
              </w:rPr>
              <w:t>-</w:t>
            </w:r>
            <w:r w:rsidR="00FA337E">
              <w:rPr>
                <w:sz w:val="20"/>
              </w:rPr>
              <w:t>2</w:t>
            </w:r>
            <w:r w:rsidR="00345713">
              <w:rPr>
                <w:sz w:val="20"/>
              </w:rPr>
              <w:t>9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1EB38BBD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69048249" w14:textId="77777777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</w:t>
            </w:r>
          </w:p>
          <w:p w14:paraId="6D07264C" w14:textId="77777777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14:paraId="46553482" w14:textId="349EB6EB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3D34BA">
              <w:rPr>
                <w:sz w:val="20"/>
              </w:rPr>
              <w:t>4</w:t>
            </w:r>
            <w:r w:rsidRPr="00D82D29">
              <w:rPr>
                <w:sz w:val="20"/>
              </w:rPr>
              <w:t>/2</w:t>
            </w:r>
            <w:r w:rsidR="003D34BA">
              <w:rPr>
                <w:sz w:val="20"/>
              </w:rPr>
              <w:t>5</w:t>
            </w:r>
            <w:r w:rsidRPr="00D82D29">
              <w:rPr>
                <w:sz w:val="20"/>
              </w:rPr>
              <w:t>:</w:t>
            </w:r>
            <w:r w:rsidR="00EF6DAE">
              <w:rPr>
                <w:sz w:val="20"/>
              </w:rPr>
              <w:t>22</w:t>
            </w:r>
          </w:p>
        </w:tc>
      </w:tr>
      <w:tr w:rsidR="005805B8" w14:paraId="72EA3DDB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8FD1F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365DA" w14:textId="321237B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1–</w:t>
            </w:r>
            <w:r w:rsidR="00334545">
              <w:rPr>
                <w:sz w:val="20"/>
              </w:rPr>
              <w:t>8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742FF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21291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F2E06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58502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C55B3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081CD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08424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5FBC867A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3E03D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E4A5E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7D98E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1FB8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AFC79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4A20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88185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D8DC8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4E98D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0B36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EF61F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4C13A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5B039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678F6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B51AE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951A8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E84E2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244936" w14:paraId="6B2D3D16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FCEE2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Ida Karkiainen (S)</w:t>
            </w:r>
            <w:r w:rsidR="00A74BBA">
              <w:rPr>
                <w:sz w:val="22"/>
                <w:szCs w:val="22"/>
              </w:rPr>
              <w:t>,</w:t>
            </w:r>
            <w:r w:rsidR="00535A12">
              <w:rPr>
                <w:sz w:val="22"/>
                <w:szCs w:val="22"/>
              </w:rPr>
              <w:t xml:space="preserve"> </w:t>
            </w:r>
            <w:r w:rsidR="00535A12" w:rsidRPr="00535A12">
              <w:rPr>
                <w:i/>
                <w:iCs/>
                <w:sz w:val="22"/>
                <w:szCs w:val="22"/>
              </w:rPr>
              <w:t>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0A8C3" w14:textId="4D06BE8E" w:rsidR="00244936" w:rsidRPr="00003AB2" w:rsidRDefault="004660C2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739E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600F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F71E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1558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BE99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E6C1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503A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9BC9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5ADA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29DC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ACBA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3BE0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CFB4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01D7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66BA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2017D8D3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D5726" w14:textId="77777777" w:rsidR="00244936" w:rsidRPr="00244936" w:rsidRDefault="00766AD3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>Louise Meijer</w:t>
            </w:r>
            <w:r w:rsidR="00244936" w:rsidRPr="00244936">
              <w:rPr>
                <w:iCs/>
                <w:sz w:val="22"/>
                <w:szCs w:val="22"/>
              </w:rPr>
              <w:t xml:space="preserve"> (M)</w:t>
            </w:r>
            <w:r w:rsidR="00A74BBA">
              <w:rPr>
                <w:iCs/>
                <w:sz w:val="22"/>
                <w:szCs w:val="22"/>
              </w:rPr>
              <w:t>,</w:t>
            </w:r>
            <w:r w:rsidR="00535A12">
              <w:rPr>
                <w:iCs/>
                <w:sz w:val="22"/>
                <w:szCs w:val="22"/>
              </w:rPr>
              <w:t xml:space="preserve"> </w:t>
            </w:r>
            <w:r w:rsidR="00535A12" w:rsidRPr="00535A12">
              <w:rPr>
                <w:i/>
                <w:sz w:val="22"/>
                <w:szCs w:val="22"/>
              </w:rPr>
              <w:t>vice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524D8" w14:textId="16C9264E" w:rsidR="00244936" w:rsidRPr="00003AB2" w:rsidRDefault="004660C2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35CB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8C80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F600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3ED6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80BE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D2AE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4C51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A4BB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77A1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33FF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8988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051A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A437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C3D5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958F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2C42257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5D43E" w14:textId="77777777" w:rsidR="00244936" w:rsidRPr="00244936" w:rsidRDefault="00345713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C3434" w14:textId="62E4A878" w:rsidR="00244936" w:rsidRPr="00003AB2" w:rsidRDefault="00B569E2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B750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5419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32D7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399E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4EA5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E21B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0E9E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972F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C754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BEED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5D9D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1CD2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7A9F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0DC1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883B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539C386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487ED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F30F7" w14:textId="3DCF3436" w:rsidR="00244936" w:rsidRPr="00003AB2" w:rsidRDefault="004660C2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6517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0307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F8D0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2634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70F1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B4BC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6404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D6FE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A2DD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E14F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6D22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8B8C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63E6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4DC8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CB1C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7BBE7E1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D2BA7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063C8" w14:textId="5112C618" w:rsidR="00244936" w:rsidRPr="00003AB2" w:rsidRDefault="004660C2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0DFB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4986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75E1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26F4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4C4F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562C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BD38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E842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FFEF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62CA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C602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1B5A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36AE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96E5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B0FE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0C3A5B7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727F8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52E30" w14:textId="584675B0" w:rsidR="00244936" w:rsidRPr="00003AB2" w:rsidRDefault="004660C2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999C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DB69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3BC5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C3F0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9B91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E9C3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CDE2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339B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ACAA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D1B9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90E0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CA06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2522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7827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5855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443C64C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2ADEE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Ulrik Nilsson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75FEC" w14:textId="221DBB27" w:rsidR="00244936" w:rsidRPr="00003AB2" w:rsidRDefault="004660C2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7C01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2219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F0D1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5515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F573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1D18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07EF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294E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83CD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2B76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3E11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DDE1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D991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773C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08FE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242C12E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2BA5F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4C26E" w14:textId="6975078D" w:rsidR="00244936" w:rsidRPr="00003AB2" w:rsidRDefault="005C0ED3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3A95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51F7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5DBE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2BA9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CDBC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7CEC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4D40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6F6A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1EE1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6C3E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5C0C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10F3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1C66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4A52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06CD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2C35564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DF47F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9780A" w14:textId="76EA2F92" w:rsidR="00244936" w:rsidRPr="00003AB2" w:rsidRDefault="004660C2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EF18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5607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E3C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5CB5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5B8A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A549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BB78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BFF3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9FC8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8A48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C835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7989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4C51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A226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7A15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7647CC4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AD8C1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Amalia Rud Stenlöf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A0F20" w14:textId="112FEA81" w:rsidR="00244936" w:rsidRPr="00003AB2" w:rsidRDefault="004660C2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2FC2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FCFC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342A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0414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5276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4348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0617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8934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81F8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F6CF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42C8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D06F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210D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D0EE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184F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6E87873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4BA74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Susanne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1B4F5" w14:textId="76441114" w:rsidR="00244936" w:rsidRPr="00003AB2" w:rsidRDefault="004660C2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7D30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86E7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2B5C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4785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AAF9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0622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2EBC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B26A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7935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C37E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AC90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EFF6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85DB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127A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A0AA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6344EAD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B9EE6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BCDE0" w14:textId="2C5031A4" w:rsidR="00244936" w:rsidRPr="00003AB2" w:rsidRDefault="004660C2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5C89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C336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BB56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B0DD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F517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42F7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D089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09E4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5779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AB01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2CF2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0FE3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5DDB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7D63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1541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64109E8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17804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244936">
              <w:rPr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629B6" w14:textId="1B8D2058" w:rsidR="00244936" w:rsidRPr="00003AB2" w:rsidRDefault="004660C2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B196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AB95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63E6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443E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D593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3A53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5DE7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5320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D47D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9719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6DAE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8F38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A9C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17E7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EB41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7020E3D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F0473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A9455" w14:textId="101E998D" w:rsidR="00244936" w:rsidRPr="00003AB2" w:rsidRDefault="004660C2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951B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1260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CFC7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E28D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272A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4B4A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3318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0C19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0AA9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DDED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AB27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DBA0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671D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B048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96F5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3D59D6D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2D39B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CA2E0" w14:textId="00F577F0" w:rsidR="00244936" w:rsidRPr="00003AB2" w:rsidRDefault="004660C2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11C6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A872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F11B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7AF0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2DB6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74D1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63DC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DF3B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C3C5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4265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04CD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0E7F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ECA7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AF14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62E4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0CA9EED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4FFA1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Jan Riise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F9C6F" w14:textId="6406F120" w:rsidR="00244936" w:rsidRPr="00003AB2" w:rsidRDefault="004660C2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0F2B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D212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D375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FAFF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E372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785C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3E14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5832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4873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531E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8902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E562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AC11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DB94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9247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2AEFEC9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D35C7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Lars Johnsson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4F48D" w14:textId="795D48A4" w:rsidR="00244936" w:rsidRPr="00003AB2" w:rsidRDefault="004660C2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6965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3897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E451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E7F6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A03F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6A5A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E7EE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6CEA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22CF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2D85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263B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727E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3E33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0F50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4AF8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2563FAD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56A46" w14:textId="77777777" w:rsidR="008E4E18" w:rsidRPr="00244936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AE97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AE1C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56D7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40DD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30A9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AA39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1C18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B09D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4C82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E8A1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4174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DDBE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B0AD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B714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4CFB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05D3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7ADC7A1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BD6DE" w14:textId="77777777" w:rsidR="00244936" w:rsidRPr="00244936" w:rsidRDefault="00244936" w:rsidP="00244936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EA951" w14:textId="0AB8B617" w:rsidR="00244936" w:rsidRPr="00003AB2" w:rsidRDefault="004660C2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2316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E70B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6431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8AEE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9F2A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F201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E5B3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DE61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087C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5901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5C86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5EF8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325A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7303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14D3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4DF8708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4C441" w14:textId="77777777" w:rsidR="00244936" w:rsidRPr="00244936" w:rsidRDefault="00244936" w:rsidP="00244936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9F437" w14:textId="6B2E433B" w:rsidR="00244936" w:rsidRPr="00003AB2" w:rsidRDefault="004660C2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AAC8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9D35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DAD3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ACD2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D378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7C7C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8DF3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70B8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1304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4DFA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5637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6670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AA53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0577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8441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52BA888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2E7C1" w14:textId="77777777" w:rsidR="00244936" w:rsidRPr="00244936" w:rsidRDefault="00244936" w:rsidP="00244936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1ADB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2B7E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4D72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ED7A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3C50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AB9E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B496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CF1B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2549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3435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C87A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CF0F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5827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AA1F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443F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F4BC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009104A7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47337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4EC7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0186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5D1D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0B63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B5F5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5036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FE00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352E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11FC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CA1F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E024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B3D0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2304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401A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0D52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E702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5CF4249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C198A" w14:textId="77777777" w:rsidR="00244936" w:rsidRPr="00244936" w:rsidRDefault="00A73649" w:rsidP="00244936">
            <w:pPr>
              <w:rPr>
                <w:sz w:val="22"/>
                <w:szCs w:val="22"/>
                <w:lang w:val="en-US"/>
              </w:rPr>
            </w:pPr>
            <w:r w:rsidRPr="00A73649">
              <w:rPr>
                <w:sz w:val="22"/>
                <w:szCs w:val="22"/>
                <w:lang w:val="en-US"/>
              </w:rPr>
              <w:t>Martin Westmont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C96AF" w14:textId="68D61515" w:rsidR="00244936" w:rsidRPr="00003AB2" w:rsidRDefault="004660C2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D647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3AEC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4CCB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DE90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0E6D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49C4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BFEE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F875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6F15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551F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5ABB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9A6E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3FB4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C929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067A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39D38D1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C88ED" w14:textId="77777777" w:rsidR="00244936" w:rsidRPr="00244936" w:rsidRDefault="00244936" w:rsidP="00244936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DBE4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A270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8F57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DA49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0A80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9CBB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9CCE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79F7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C6D1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210A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5B5D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D53D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73B0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F302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87C5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662A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454A209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87ED4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4BD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7E26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6445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8A83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AA51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D46E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56E3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3436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E6C9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894F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8168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545D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4E1D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87FF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233E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DBA2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7335C775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1E959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1CBA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EBB1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BE04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8FBB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D33D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A4D7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AFD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4C4F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5CC2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55DB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8164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ABC5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83D2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F029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2693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A41A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72E436E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1D640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Leonid Yurkovskiy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5541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8573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6B6C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F4D1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DE9F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5647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B60B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9937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AE6F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A738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FFDC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7AA6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1664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E378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4AED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4AA4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7355ED3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B646F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8BD6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80D4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1973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1C9B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4D4B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22D4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FD5B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7581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B56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D3A5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39E8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57E1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39C3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CAB9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0AAB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2BC1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2746BF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9EF08" w14:textId="77777777" w:rsidR="00244936" w:rsidRPr="00244936" w:rsidRDefault="0044659D" w:rsidP="00244936">
            <w:pPr>
              <w:rPr>
                <w:sz w:val="22"/>
                <w:szCs w:val="22"/>
              </w:rPr>
            </w:pPr>
            <w:r w:rsidRPr="0044659D">
              <w:rPr>
                <w:sz w:val="22"/>
                <w:szCs w:val="22"/>
              </w:rPr>
              <w:t>Ludvig Ceimertz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3EB9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19FA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5979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4525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8BEE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1A80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8AA4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A32E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0779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9302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82C0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D80F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9C36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9EBF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DEFE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9E30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3E3B9A6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7FB05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5DD6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BE2E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BB49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B0EE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82AF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4CDD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8E2C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1D9C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D1C6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B2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5F7E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3DF4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9DE4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1B6D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13CE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A285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5EC9073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FCB33" w14:textId="77777777" w:rsidR="00244936" w:rsidRPr="00244936" w:rsidRDefault="00952C76" w:rsidP="00244936">
            <w:pPr>
              <w:rPr>
                <w:sz w:val="22"/>
                <w:szCs w:val="22"/>
              </w:rPr>
            </w:pPr>
            <w:r w:rsidRPr="00515597">
              <w:rPr>
                <w:snapToGrid w:val="0"/>
                <w:sz w:val="22"/>
                <w:szCs w:val="22"/>
                <w:lang w:val="en-GB"/>
              </w:rPr>
              <w:t>Camilla Brodin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30C3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865A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0C96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B67C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A3F8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4C56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6280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AA16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EFF3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1417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82D7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52EE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4693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5705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4BCF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2EC8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6CE4D66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64203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Catarina Deremar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F4B0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F030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3B3B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2C96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53E4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3C75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35DB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F6B7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B2F7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8C3A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65B7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0E6B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FAA3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1A82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C54B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A5F3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190FB67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29B3E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Sara-Lena Bjälkö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A616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6A77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4842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DF3D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FE00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19E5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3715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0611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874D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7F1C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3B25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E8DC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1C5A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8D15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3D47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BB01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58197DC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848C8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Mats Berglund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CC7B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5C37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98BB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1EE9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B853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1EE0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4C5E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9F0F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DDB5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5827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9BBB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2F15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231C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BC96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B2E4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BC8F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21923B6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B113C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Robert Hannah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111C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2BC4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EAB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57E4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9E65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6B08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F473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B115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44D8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0277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6C2C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ABE6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8767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5EB1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93AE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5B6C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00BB9AE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E887D" w14:textId="77777777" w:rsidR="00244936" w:rsidRPr="00244936" w:rsidRDefault="00345713" w:rsidP="002449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Matheus Enholm</w:t>
            </w:r>
            <w:r w:rsidR="00244936" w:rsidRPr="00244936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6C64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070D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61F6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EB15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54B8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FC22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9186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A226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5997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E175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34B9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79C8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D85C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29BE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3E0F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AE4E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137FB50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3545C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Kajsa Fredholm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8143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CF35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F937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90DA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E90C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4B71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20D2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EB3E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7B97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31EA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C331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05F8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CBE8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5A21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8725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69A7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5CE6F3A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158AA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33A4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FFC2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8504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BDEC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D3F5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4EE4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5569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76EA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D563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02E8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5C8A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ED5A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7499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F5BE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6A22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6E90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1EBB896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F4C41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D1EA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C9EC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3995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EDB7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7941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A1BD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AD1E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2AF9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6B0D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BB79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E391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164D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6C0E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369A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9490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3095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218B03E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42DFC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4DB0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3D4D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91D8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E098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038D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15DC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88F8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7639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49C7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3E17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E6B3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367D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41EB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B2A6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55AD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A221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712E056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29C32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F291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84C2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EEE4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7FFC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C0A9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E735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C4E9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0ADB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5D0D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90C1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1953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7188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5DFD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A312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C4F0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1942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09642CF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2C4DF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7612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7BDB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6AC9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7E7C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3D61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8586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3C4B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EE99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40D6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360E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8EC5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E789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586F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83FB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07AC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44DA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21530DA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E51D4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6182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90D0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560E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2F02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3120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69F6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E39F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282C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F380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4249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C0DA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5330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3B8E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997E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5BA9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4BAE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2FCD33E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FA26D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6F28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246E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8134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80CB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DA43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1F85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044E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0D11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385B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E06F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DF5C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A375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A0E6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73A5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5186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6259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618D8BA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DE0AA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0C43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4E99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3389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F3C7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091B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3724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2C76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7D50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4C3B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415B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22B6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8F0E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EB4E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D988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0E10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6E5E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634CA8F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3783D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Samuel Gonzalez Westling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86538" w14:textId="77F3C122" w:rsidR="00244936" w:rsidRPr="00003AB2" w:rsidRDefault="004660C2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003D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10C0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8359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D177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AAEE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509C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49E5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B25E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AE96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8513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03AB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95DD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2C9E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80B2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1343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18C3505F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A4800" w14:textId="77777777" w:rsidR="00244936" w:rsidRPr="00244936" w:rsidRDefault="00FA337E" w:rsidP="002449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Victoria</w:t>
            </w:r>
            <w:r w:rsidR="00244936" w:rsidRPr="0024493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Tiblom</w:t>
            </w:r>
            <w:r w:rsidR="00244936" w:rsidRPr="00244936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8D3A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DB67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CED0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E3FE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614E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D8EA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7871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6946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8782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7561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EF1B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FF1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39D0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BF6C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7E79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D8DB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3DB437BF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F15B8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Matilda Ernkrans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0F91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047C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FBE5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6106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048D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7188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4C44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A3AA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8B2E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3C4D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3818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C5FC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2F8F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5BA8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1999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F34A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107326D6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5CB7A12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A16DCA8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A1BE3E2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B02408D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151E08" w14:paraId="106ED215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A58967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65950DF5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22454C2B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5787D121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067E231C" w14:textId="77777777" w:rsidR="004F680C" w:rsidRPr="00477C9F" w:rsidRDefault="004F680C" w:rsidP="008E1DE5">
      <w:pPr>
        <w:widowControl/>
        <w:rPr>
          <w:sz w:val="22"/>
          <w:szCs w:val="22"/>
        </w:rPr>
      </w:pPr>
    </w:p>
    <w:sectPr w:rsidR="004F680C" w:rsidRPr="00477C9F" w:rsidSect="00BD0DE6">
      <w:pgSz w:w="11906" w:h="16838" w:code="9"/>
      <w:pgMar w:top="993" w:right="1134" w:bottom="567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 w:numId="5">
    <w:abstractNumId w:val="2"/>
  </w:num>
  <w:num w:numId="6">
    <w:abstractNumId w:val="8"/>
  </w:num>
  <w:num w:numId="7">
    <w:abstractNumId w:val="4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5CFE"/>
    <w:rsid w:val="00000C1F"/>
    <w:rsid w:val="00001E5A"/>
    <w:rsid w:val="00003AB2"/>
    <w:rsid w:val="00006AAF"/>
    <w:rsid w:val="0000744F"/>
    <w:rsid w:val="000075A7"/>
    <w:rsid w:val="000106E1"/>
    <w:rsid w:val="00011B7A"/>
    <w:rsid w:val="00011CCB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700C4"/>
    <w:rsid w:val="0007401F"/>
    <w:rsid w:val="00084FFF"/>
    <w:rsid w:val="000A10F5"/>
    <w:rsid w:val="000A1D83"/>
    <w:rsid w:val="000A4BCF"/>
    <w:rsid w:val="000A7521"/>
    <w:rsid w:val="000A7D87"/>
    <w:rsid w:val="000B29C6"/>
    <w:rsid w:val="000B49BA"/>
    <w:rsid w:val="000B4B17"/>
    <w:rsid w:val="000B7C05"/>
    <w:rsid w:val="000D401D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51E08"/>
    <w:rsid w:val="00161AA6"/>
    <w:rsid w:val="00164E3D"/>
    <w:rsid w:val="00165461"/>
    <w:rsid w:val="00166858"/>
    <w:rsid w:val="001828F2"/>
    <w:rsid w:val="001A1578"/>
    <w:rsid w:val="001A5B6F"/>
    <w:rsid w:val="001D766E"/>
    <w:rsid w:val="001E077A"/>
    <w:rsid w:val="001E10F3"/>
    <w:rsid w:val="001E1FAC"/>
    <w:rsid w:val="001E5C5F"/>
    <w:rsid w:val="001F0C53"/>
    <w:rsid w:val="001F70B3"/>
    <w:rsid w:val="00201D98"/>
    <w:rsid w:val="002020DB"/>
    <w:rsid w:val="00203E67"/>
    <w:rsid w:val="00214135"/>
    <w:rsid w:val="002174A8"/>
    <w:rsid w:val="00227437"/>
    <w:rsid w:val="0023546F"/>
    <w:rsid w:val="00236A17"/>
    <w:rsid w:val="002373C0"/>
    <w:rsid w:val="00240D9B"/>
    <w:rsid w:val="00242FFD"/>
    <w:rsid w:val="00244936"/>
    <w:rsid w:val="0025070D"/>
    <w:rsid w:val="00252565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513C"/>
    <w:rsid w:val="002862E1"/>
    <w:rsid w:val="002878BE"/>
    <w:rsid w:val="00294DCB"/>
    <w:rsid w:val="00296D10"/>
    <w:rsid w:val="002A04AD"/>
    <w:rsid w:val="002A58B5"/>
    <w:rsid w:val="002A6ADE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53C2"/>
    <w:rsid w:val="003075B8"/>
    <w:rsid w:val="00312782"/>
    <w:rsid w:val="00331327"/>
    <w:rsid w:val="0033415B"/>
    <w:rsid w:val="00334545"/>
    <w:rsid w:val="00334BA1"/>
    <w:rsid w:val="00336917"/>
    <w:rsid w:val="00342116"/>
    <w:rsid w:val="00345713"/>
    <w:rsid w:val="00351D05"/>
    <w:rsid w:val="00351ED2"/>
    <w:rsid w:val="00360479"/>
    <w:rsid w:val="00366117"/>
    <w:rsid w:val="00376C7D"/>
    <w:rsid w:val="0039258B"/>
    <w:rsid w:val="00393CDC"/>
    <w:rsid w:val="00394192"/>
    <w:rsid w:val="00394D0D"/>
    <w:rsid w:val="003952A4"/>
    <w:rsid w:val="003955E1"/>
    <w:rsid w:val="0039591D"/>
    <w:rsid w:val="003A48EB"/>
    <w:rsid w:val="003A729A"/>
    <w:rsid w:val="003C73F9"/>
    <w:rsid w:val="003D31E8"/>
    <w:rsid w:val="003D34BA"/>
    <w:rsid w:val="003E0092"/>
    <w:rsid w:val="003E1AE3"/>
    <w:rsid w:val="003E3027"/>
    <w:rsid w:val="003F2270"/>
    <w:rsid w:val="003F7EB7"/>
    <w:rsid w:val="00401656"/>
    <w:rsid w:val="0041089F"/>
    <w:rsid w:val="00412359"/>
    <w:rsid w:val="004147F0"/>
    <w:rsid w:val="0041580F"/>
    <w:rsid w:val="004206DB"/>
    <w:rsid w:val="00432C24"/>
    <w:rsid w:val="004401E9"/>
    <w:rsid w:val="00441381"/>
    <w:rsid w:val="00446353"/>
    <w:rsid w:val="0044659D"/>
    <w:rsid w:val="00447115"/>
    <w:rsid w:val="00451D02"/>
    <w:rsid w:val="00453F5E"/>
    <w:rsid w:val="00454E3F"/>
    <w:rsid w:val="004660C2"/>
    <w:rsid w:val="00477C9F"/>
    <w:rsid w:val="00490212"/>
    <w:rsid w:val="0049372F"/>
    <w:rsid w:val="00494678"/>
    <w:rsid w:val="00494D58"/>
    <w:rsid w:val="004A3CE1"/>
    <w:rsid w:val="004A7B6B"/>
    <w:rsid w:val="004B2106"/>
    <w:rsid w:val="004B6B3E"/>
    <w:rsid w:val="004B6D8F"/>
    <w:rsid w:val="004C5D4F"/>
    <w:rsid w:val="004C7964"/>
    <w:rsid w:val="004D2D42"/>
    <w:rsid w:val="004D40DC"/>
    <w:rsid w:val="004E36E4"/>
    <w:rsid w:val="004E5E48"/>
    <w:rsid w:val="004F10C0"/>
    <w:rsid w:val="004F1B55"/>
    <w:rsid w:val="004F3CB5"/>
    <w:rsid w:val="004F680C"/>
    <w:rsid w:val="004F6F84"/>
    <w:rsid w:val="0050040F"/>
    <w:rsid w:val="005012C3"/>
    <w:rsid w:val="00502075"/>
    <w:rsid w:val="00506ACC"/>
    <w:rsid w:val="00506EBC"/>
    <w:rsid w:val="005108E6"/>
    <w:rsid w:val="00510C80"/>
    <w:rsid w:val="005358B4"/>
    <w:rsid w:val="00535A12"/>
    <w:rsid w:val="00545403"/>
    <w:rsid w:val="005502C5"/>
    <w:rsid w:val="005522EE"/>
    <w:rsid w:val="0055348E"/>
    <w:rsid w:val="00554348"/>
    <w:rsid w:val="005622CA"/>
    <w:rsid w:val="005650F7"/>
    <w:rsid w:val="00577B92"/>
    <w:rsid w:val="005805B8"/>
    <w:rsid w:val="00581568"/>
    <w:rsid w:val="00583587"/>
    <w:rsid w:val="00584ACB"/>
    <w:rsid w:val="00586400"/>
    <w:rsid w:val="005A5300"/>
    <w:rsid w:val="005B5E8D"/>
    <w:rsid w:val="005C0ED3"/>
    <w:rsid w:val="005C1541"/>
    <w:rsid w:val="005C2F5F"/>
    <w:rsid w:val="005C75F9"/>
    <w:rsid w:val="005D698D"/>
    <w:rsid w:val="005E2252"/>
    <w:rsid w:val="005E28B9"/>
    <w:rsid w:val="005E439C"/>
    <w:rsid w:val="005E614D"/>
    <w:rsid w:val="005F03FF"/>
    <w:rsid w:val="005F085D"/>
    <w:rsid w:val="00612FF5"/>
    <w:rsid w:val="00614737"/>
    <w:rsid w:val="00626335"/>
    <w:rsid w:val="0063744B"/>
    <w:rsid w:val="006402A0"/>
    <w:rsid w:val="00640520"/>
    <w:rsid w:val="006503A2"/>
    <w:rsid w:val="00655976"/>
    <w:rsid w:val="006609C2"/>
    <w:rsid w:val="00670574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7118C9"/>
    <w:rsid w:val="0071773D"/>
    <w:rsid w:val="00723D66"/>
    <w:rsid w:val="00726EE5"/>
    <w:rsid w:val="007273BF"/>
    <w:rsid w:val="00735C0D"/>
    <w:rsid w:val="007421F4"/>
    <w:rsid w:val="00750FF0"/>
    <w:rsid w:val="00754212"/>
    <w:rsid w:val="007615A5"/>
    <w:rsid w:val="00766AD3"/>
    <w:rsid w:val="00767BDA"/>
    <w:rsid w:val="0077463D"/>
    <w:rsid w:val="007767BA"/>
    <w:rsid w:val="00777B91"/>
    <w:rsid w:val="00782EA9"/>
    <w:rsid w:val="00783D2C"/>
    <w:rsid w:val="00783D32"/>
    <w:rsid w:val="0078549D"/>
    <w:rsid w:val="007864F6"/>
    <w:rsid w:val="00787586"/>
    <w:rsid w:val="007B0C0A"/>
    <w:rsid w:val="007F2B92"/>
    <w:rsid w:val="007F39BF"/>
    <w:rsid w:val="007F6B0D"/>
    <w:rsid w:val="007F7655"/>
    <w:rsid w:val="00800B4D"/>
    <w:rsid w:val="00803002"/>
    <w:rsid w:val="008038CC"/>
    <w:rsid w:val="008063DA"/>
    <w:rsid w:val="008110BE"/>
    <w:rsid w:val="00821AE7"/>
    <w:rsid w:val="008253AA"/>
    <w:rsid w:val="008273F4"/>
    <w:rsid w:val="00830B72"/>
    <w:rsid w:val="00831AF6"/>
    <w:rsid w:val="0083479E"/>
    <w:rsid w:val="00834B38"/>
    <w:rsid w:val="00841A3E"/>
    <w:rsid w:val="008422E5"/>
    <w:rsid w:val="0084620D"/>
    <w:rsid w:val="008557FA"/>
    <w:rsid w:val="008572AE"/>
    <w:rsid w:val="008751C0"/>
    <w:rsid w:val="00875A5E"/>
    <w:rsid w:val="00875CAD"/>
    <w:rsid w:val="008808A5"/>
    <w:rsid w:val="008858E4"/>
    <w:rsid w:val="008A715C"/>
    <w:rsid w:val="008B7FDD"/>
    <w:rsid w:val="008C1B2C"/>
    <w:rsid w:val="008C2E2A"/>
    <w:rsid w:val="008D0E72"/>
    <w:rsid w:val="008E1DE5"/>
    <w:rsid w:val="008E3B73"/>
    <w:rsid w:val="008E4795"/>
    <w:rsid w:val="008E4E18"/>
    <w:rsid w:val="008F4D68"/>
    <w:rsid w:val="00902D63"/>
    <w:rsid w:val="00902D69"/>
    <w:rsid w:val="0090428F"/>
    <w:rsid w:val="00905203"/>
    <w:rsid w:val="00906C2D"/>
    <w:rsid w:val="00930B63"/>
    <w:rsid w:val="00931220"/>
    <w:rsid w:val="00937BF3"/>
    <w:rsid w:val="00937E3A"/>
    <w:rsid w:val="00940E9C"/>
    <w:rsid w:val="00944199"/>
    <w:rsid w:val="00944917"/>
    <w:rsid w:val="00946978"/>
    <w:rsid w:val="0094714D"/>
    <w:rsid w:val="009474C4"/>
    <w:rsid w:val="00950147"/>
    <w:rsid w:val="00952C76"/>
    <w:rsid w:val="00953189"/>
    <w:rsid w:val="00953843"/>
    <w:rsid w:val="00955E76"/>
    <w:rsid w:val="0096348C"/>
    <w:rsid w:val="009736FF"/>
    <w:rsid w:val="00973D8B"/>
    <w:rsid w:val="00976307"/>
    <w:rsid w:val="009815DB"/>
    <w:rsid w:val="00986F0C"/>
    <w:rsid w:val="0098705B"/>
    <w:rsid w:val="00987DE8"/>
    <w:rsid w:val="009900A1"/>
    <w:rsid w:val="009A3E81"/>
    <w:rsid w:val="009A41A6"/>
    <w:rsid w:val="009A68FE"/>
    <w:rsid w:val="009B0A01"/>
    <w:rsid w:val="009B3631"/>
    <w:rsid w:val="009B36FB"/>
    <w:rsid w:val="009B6D88"/>
    <w:rsid w:val="009B7313"/>
    <w:rsid w:val="009B79AB"/>
    <w:rsid w:val="009B7E99"/>
    <w:rsid w:val="009C3BE7"/>
    <w:rsid w:val="009C51B0"/>
    <w:rsid w:val="009D0FD5"/>
    <w:rsid w:val="009D1BB5"/>
    <w:rsid w:val="009D3025"/>
    <w:rsid w:val="009E23C6"/>
    <w:rsid w:val="009F58C9"/>
    <w:rsid w:val="009F61A0"/>
    <w:rsid w:val="009F6E99"/>
    <w:rsid w:val="00A129A0"/>
    <w:rsid w:val="00A12FFD"/>
    <w:rsid w:val="00A151D3"/>
    <w:rsid w:val="00A1592F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3233"/>
    <w:rsid w:val="00A73649"/>
    <w:rsid w:val="00A744C3"/>
    <w:rsid w:val="00A74BBA"/>
    <w:rsid w:val="00A84016"/>
    <w:rsid w:val="00A84DE6"/>
    <w:rsid w:val="00A8695B"/>
    <w:rsid w:val="00A9262A"/>
    <w:rsid w:val="00A92A85"/>
    <w:rsid w:val="00A9464E"/>
    <w:rsid w:val="00AA1A69"/>
    <w:rsid w:val="00AA532B"/>
    <w:rsid w:val="00AA5A87"/>
    <w:rsid w:val="00AA5BE7"/>
    <w:rsid w:val="00AB3CC5"/>
    <w:rsid w:val="00AB5C19"/>
    <w:rsid w:val="00AC1FEE"/>
    <w:rsid w:val="00AC2BE8"/>
    <w:rsid w:val="00AC3349"/>
    <w:rsid w:val="00AD797B"/>
    <w:rsid w:val="00AE179D"/>
    <w:rsid w:val="00AE23B6"/>
    <w:rsid w:val="00AF32C5"/>
    <w:rsid w:val="00AF4EF8"/>
    <w:rsid w:val="00AF6DAF"/>
    <w:rsid w:val="00AF7C8D"/>
    <w:rsid w:val="00B11C9C"/>
    <w:rsid w:val="00B15788"/>
    <w:rsid w:val="00B17845"/>
    <w:rsid w:val="00B54D41"/>
    <w:rsid w:val="00B56452"/>
    <w:rsid w:val="00B569E2"/>
    <w:rsid w:val="00B6245C"/>
    <w:rsid w:val="00B639E1"/>
    <w:rsid w:val="00B64A91"/>
    <w:rsid w:val="00B74AFA"/>
    <w:rsid w:val="00B820F6"/>
    <w:rsid w:val="00B84121"/>
    <w:rsid w:val="00B85B4A"/>
    <w:rsid w:val="00B9203B"/>
    <w:rsid w:val="00B92DC8"/>
    <w:rsid w:val="00B93FFB"/>
    <w:rsid w:val="00BA46E1"/>
    <w:rsid w:val="00BA4A28"/>
    <w:rsid w:val="00BA5688"/>
    <w:rsid w:val="00BB5499"/>
    <w:rsid w:val="00BC0022"/>
    <w:rsid w:val="00BD0DE6"/>
    <w:rsid w:val="00BD41E4"/>
    <w:rsid w:val="00BD53C1"/>
    <w:rsid w:val="00BE0742"/>
    <w:rsid w:val="00BE15A0"/>
    <w:rsid w:val="00BE329D"/>
    <w:rsid w:val="00BE3BF7"/>
    <w:rsid w:val="00BF0C0D"/>
    <w:rsid w:val="00BF6D6B"/>
    <w:rsid w:val="00C00700"/>
    <w:rsid w:val="00C10454"/>
    <w:rsid w:val="00C11EF9"/>
    <w:rsid w:val="00C14463"/>
    <w:rsid w:val="00C26EFF"/>
    <w:rsid w:val="00C276D3"/>
    <w:rsid w:val="00C30867"/>
    <w:rsid w:val="00C35889"/>
    <w:rsid w:val="00C3798A"/>
    <w:rsid w:val="00C468A5"/>
    <w:rsid w:val="00C53145"/>
    <w:rsid w:val="00C5504B"/>
    <w:rsid w:val="00C77934"/>
    <w:rsid w:val="00C818BA"/>
    <w:rsid w:val="00C84F0D"/>
    <w:rsid w:val="00C919F3"/>
    <w:rsid w:val="00C91F35"/>
    <w:rsid w:val="00C92589"/>
    <w:rsid w:val="00C93236"/>
    <w:rsid w:val="00C96D69"/>
    <w:rsid w:val="00CA39FE"/>
    <w:rsid w:val="00CA6878"/>
    <w:rsid w:val="00CA6EF0"/>
    <w:rsid w:val="00CB0989"/>
    <w:rsid w:val="00CB5394"/>
    <w:rsid w:val="00CB6A34"/>
    <w:rsid w:val="00CB7431"/>
    <w:rsid w:val="00CC764E"/>
    <w:rsid w:val="00CD4CA0"/>
    <w:rsid w:val="00CD511F"/>
    <w:rsid w:val="00CF4ED5"/>
    <w:rsid w:val="00CF6E9E"/>
    <w:rsid w:val="00D15194"/>
    <w:rsid w:val="00D2365C"/>
    <w:rsid w:val="00D23951"/>
    <w:rsid w:val="00D27984"/>
    <w:rsid w:val="00D40740"/>
    <w:rsid w:val="00D41B19"/>
    <w:rsid w:val="00D44270"/>
    <w:rsid w:val="00D47BAF"/>
    <w:rsid w:val="00D52626"/>
    <w:rsid w:val="00D565FE"/>
    <w:rsid w:val="00D650C7"/>
    <w:rsid w:val="00D67826"/>
    <w:rsid w:val="00D67B7E"/>
    <w:rsid w:val="00D67FEC"/>
    <w:rsid w:val="00D75A71"/>
    <w:rsid w:val="00D84771"/>
    <w:rsid w:val="00D91734"/>
    <w:rsid w:val="00D93637"/>
    <w:rsid w:val="00D93C2E"/>
    <w:rsid w:val="00D96F98"/>
    <w:rsid w:val="00DA12E0"/>
    <w:rsid w:val="00DC0E6D"/>
    <w:rsid w:val="00DC1007"/>
    <w:rsid w:val="00DC58D9"/>
    <w:rsid w:val="00DD02EC"/>
    <w:rsid w:val="00DD088F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1233E"/>
    <w:rsid w:val="00E14E39"/>
    <w:rsid w:val="00E33857"/>
    <w:rsid w:val="00E444D0"/>
    <w:rsid w:val="00E45D77"/>
    <w:rsid w:val="00E572B1"/>
    <w:rsid w:val="00E63EE4"/>
    <w:rsid w:val="00E65CFE"/>
    <w:rsid w:val="00E66D19"/>
    <w:rsid w:val="00E67A3F"/>
    <w:rsid w:val="00E67EBA"/>
    <w:rsid w:val="00E67EDD"/>
    <w:rsid w:val="00E7194A"/>
    <w:rsid w:val="00E720E8"/>
    <w:rsid w:val="00E73D1D"/>
    <w:rsid w:val="00E916EA"/>
    <w:rsid w:val="00E92A77"/>
    <w:rsid w:val="00E97D34"/>
    <w:rsid w:val="00EA491E"/>
    <w:rsid w:val="00EA704C"/>
    <w:rsid w:val="00EA7B53"/>
    <w:rsid w:val="00EB08AE"/>
    <w:rsid w:val="00EC2B58"/>
    <w:rsid w:val="00EC735D"/>
    <w:rsid w:val="00EC7B83"/>
    <w:rsid w:val="00ED3B6E"/>
    <w:rsid w:val="00ED4737"/>
    <w:rsid w:val="00ED5D82"/>
    <w:rsid w:val="00EE68A3"/>
    <w:rsid w:val="00EE7911"/>
    <w:rsid w:val="00EF6DAE"/>
    <w:rsid w:val="00F03690"/>
    <w:rsid w:val="00F064EF"/>
    <w:rsid w:val="00F07228"/>
    <w:rsid w:val="00F101D7"/>
    <w:rsid w:val="00F16AFF"/>
    <w:rsid w:val="00F227F9"/>
    <w:rsid w:val="00F33C48"/>
    <w:rsid w:val="00F37387"/>
    <w:rsid w:val="00F454FD"/>
    <w:rsid w:val="00F54002"/>
    <w:rsid w:val="00F70370"/>
    <w:rsid w:val="00F71B2F"/>
    <w:rsid w:val="00F76406"/>
    <w:rsid w:val="00F80BF1"/>
    <w:rsid w:val="00F814F6"/>
    <w:rsid w:val="00F84080"/>
    <w:rsid w:val="00F85B64"/>
    <w:rsid w:val="00F86ACF"/>
    <w:rsid w:val="00F97E87"/>
    <w:rsid w:val="00FA06F9"/>
    <w:rsid w:val="00FA2D97"/>
    <w:rsid w:val="00FA2E8C"/>
    <w:rsid w:val="00FA337E"/>
    <w:rsid w:val="00FA384F"/>
    <w:rsid w:val="00FB200F"/>
    <w:rsid w:val="00FB3A7E"/>
    <w:rsid w:val="00FD0038"/>
    <w:rsid w:val="00FD0820"/>
    <w:rsid w:val="00FD13A3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EE0C13"/>
  <w15:chartTrackingRefBased/>
  <w15:docId w15:val="{C0D9A9B3-9821-40BF-A278-0343BCD61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8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3%20Granskning\5.%20Protokoll\S&#228;rskilt%20protokoll%20MALL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4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Särskilt protokoll MALL</Template>
  <TotalTime>52</TotalTime>
  <Pages>3</Pages>
  <Words>472</Words>
  <Characters>3764</Characters>
  <Application>Microsoft Office Word</Application>
  <DocSecurity>0</DocSecurity>
  <Lines>31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4228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14</cp:revision>
  <cp:lastPrinted>2021-05-04T07:05:00Z</cp:lastPrinted>
  <dcterms:created xsi:type="dcterms:W3CDTF">2025-01-29T13:10:00Z</dcterms:created>
  <dcterms:modified xsi:type="dcterms:W3CDTF">2025-03-26T09:13:00Z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