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DocumentDate"/>
      <w:r w:rsidRPr="00631228">
        <w:t>Onsdagen den 3 februari 2016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1" w:name="StartTidSchema"/>
            <w:bookmarkEnd w:id="1"/>
            <w:r w:rsidRPr="00631228">
              <w:rPr>
                <w:rFonts w:ascii="Arial" w:hAnsi="Arial"/>
                <w:sz w:val="28"/>
              </w:rPr>
              <w:t>09.00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Socialförsäkringsutskottets betänkande SfU10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Utlänningsdatalag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Cederbratt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Markus Wiechel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Christina Höj Larsen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Anna Vikström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Maria Ferm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Emma Carlsson Löfdahl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0.30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0.30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Socialutskottets betänkande SoU4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Bidrag för glasögon till barn och unga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Emma Henriksson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Carina Herrstedt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Staffan Danielsson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Christina Örnebjär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Dahlqvist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Sofia Fölster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Jan Lindholm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Karin Rågsjö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1.18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FiU15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Värdepapperscentraler och kontoföring av finansiella instrument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1.18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utlåtande KU27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Subsidiaritetsprövning av Europaparlamentets förslag till ändringar i EU:s valrättsakt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Jonas Gunnarsson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Patrick Reslow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Jonas Millard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3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Agneta Börjesson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Per-Ingvar Johnsson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3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Mia Sydow Mölleby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3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0.23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1.41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Åtgärder för att göra samhället mer motståndskraftigt mot våldsbejakande extremism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Jonas Millard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Andreas Norlén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Emilia Töyrä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Agneta Börjesson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Per-Ingvar Johnsson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Mia Sydow Mölleby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Roger Haddad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Tuve Skånberg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2.39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Riksrevisionens rapport om digitalradio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Berit Högman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Annicka Engblom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Niclas Malmberg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Per-Ingvar Johnsson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Bengt Eliasson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0.24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3.03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Nya regler för att öka Europadomstolens effektivitet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Jonas Gunnarsson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3.07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Näringsutskottets betänkande NU7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Riksrevisionens rapport om Vattenfall och energiomställningen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Ingemar Nilsson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Ann-Charlotte Hammar Johnsson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Mattias Bäckström Johansson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Lise Nordin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Helena Lindahl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Birger Lahti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Maria Weimer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Penilla Gunther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3.55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En modernare rättegång II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Johan Hedin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Susanne Eberstein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Anti Avsan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Mats Pertoft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0.16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4.11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Trafikutskottets betänkande TU6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Postfrågor och grundläggande betaltjänster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Erik Ottoson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Jimmy Ståhl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Göran Lindell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Emma Wallrup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Robert Halef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Karin Svensson Smith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Teres Lindberg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0.28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4.39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Trafikutskottets betänkande TU7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Cykelfrågor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Boriana Åberg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Göran Lindell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Emma Wallrup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Christina Örnebjär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Robert Halef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Karin Svensson Smith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Johan Andersson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Jimmy Ståhl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5.33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Kulturutskottets betänkande KrU4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Kultur och fritid för barn och unga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Cecilia Magnusson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Aron Emilsson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 Lodenius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Bengt Eliasson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Roland Utbult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Anna Wallentheim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Niclas Malmberg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Rossana Dinamarca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Cassandra Sundin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Sara-Lena Bjälkö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6.29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Kulturutskottets betänkande KrU5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Radio och tv i allmänhetens tjänst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Aron Emilsson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Roland Utbult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Olof Lavesson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Gunilla Carlsson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Niclas Malmberg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 Lodenius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Rossana Dinamarca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Bengt Eliasson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Angelika Bengtsson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7.23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7 tim. 23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2" w:name="StartTalarLista"/>
      <w:bookmarkEnd w:id="2"/>
    </w:p>
    <w:p w:rsidR="00786E32" w:rsidRPr="00631228" w:rsidP="00786E32">
      <w:pPr>
        <w:pStyle w:val="renderubrikKursiv"/>
      </w:pPr>
    </w:p>
    <w:sectPr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503263">
      <w:rPr>
        <w:noProof/>
      </w:rPr>
      <w:t>1</w:t>
    </w:r>
    <w:r w:rsidR="00886332">
      <w:rPr>
        <w:noProof/>
      </w:rPr>
      <w:fldChar w:fldCharType="end"/>
    </w:r>
    <w:r>
      <w:t>)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886332">
      <w:t>1</w:t>
    </w:r>
    <w:r w:rsidR="00886332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3 februari 2016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BE4728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BE472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BE4728">
    <w:pPr>
      <w:pStyle w:val="Dokumentrubrik"/>
      <w:spacing w:after="360"/>
    </w:pPr>
    <w:r>
      <w:fldChar w:fldCharType="begin"/>
    </w:r>
    <w:r>
      <w:instrText xml:space="preserve"> if </w:instrText>
    </w:r>
    <w:r w:rsidR="00886332">
      <w:fldChar w:fldCharType="begin"/>
    </w:r>
    <w:r w:rsidR="00886332">
      <w:instrText xml:space="preserve"> DOCPROPERTY  Status </w:instrText>
    </w:r>
    <w:r w:rsidR="00886332">
      <w:fldChar w:fldCharType="separate"/>
    </w:r>
    <w:r w:rsidR="00886332">
      <w:instrText>slutlig</w:instrText>
    </w:r>
    <w:r w:rsidR="00886332">
      <w:fldChar w:fldCharType="end"/>
    </w:r>
    <w:r>
      <w:instrText xml:space="preserve"> = "preliminär" "Preliminär t" "T" </w:instrText>
    </w:r>
    <w:r>
      <w:fldChar w:fldCharType="separate"/>
    </w:r>
    <w:r>
      <w:t>T</w:t>
    </w:r>
    <w:r>
      <w:fldChar w:fldCharType="end"/>
    </w:r>
    <w:r>
      <w:t>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">
    <w:name w:val="Datum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b52d7de2f3fca99aebc50c42440b92c2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277abfe6aa9db550a8587d5ba1cd25e6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2016-02-03</SAFIR_Sammantradesdatum_Doc>
    <SAFIR_SammantradeID xmlns="C07A1A6C-0B19-41D9-BDF8-F523BA3921EB">0fda95ca-285a-4f3f-989e-077b830a13c2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03B49A-897B-4875-82F6-EC46DFEF2763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F8173FF7-D02D-45BF-B717-868D55D25A39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3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9</cp:revision>
  <cp:lastPrinted>2013-08-26T06:33:00Z</cp:lastPrinted>
  <dcterms:created xsi:type="dcterms:W3CDTF">2013-09-04T06:47:00Z</dcterms:created>
  <dcterms:modified xsi:type="dcterms:W3CDTF">2013-11-12T09:56:00Z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3 februari 2016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