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E767E" w:rsidRDefault="00B544B0" w14:paraId="348DE7F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4BD479D0B0D46ADAD88FE86A542430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95d190-42d0-45ed-a4d6-3689e6205590"/>
        <w:id w:val="1582332869"/>
        <w:lock w:val="sdtLocked"/>
      </w:sdtPr>
      <w:sdtEndPr/>
      <w:sdtContent>
        <w:p w:rsidR="00EA6008" w:rsidRDefault="00EF6C48" w14:paraId="6433B8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Sverige kan lösa bristen på veterinärer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37E06317C7471AA58AC208CCC2B3B8"/>
        </w:placeholder>
        <w:text/>
      </w:sdtPr>
      <w:sdtEndPr/>
      <w:sdtContent>
        <w:p w:rsidRPr="009B062B" w:rsidR="006D79C9" w:rsidP="00333E95" w:rsidRDefault="006D79C9" w14:paraId="2C2CA1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C7854" w:rsidR="00EC7854" w:rsidP="00EF6C48" w:rsidRDefault="00EC7854" w14:paraId="79EF57CC" w14:textId="3122CC72">
      <w:pPr>
        <w:pStyle w:val="Normalutanindragellerluft"/>
      </w:pPr>
      <w:r w:rsidRPr="00EC7854">
        <w:t>Om Sveriges lantbrukare ska kunna öka sin djurproduktion och matproduktion måste också samhället se till att det finns tillräckligt många och mer tillgängliga veterinärer i Sverige.</w:t>
      </w:r>
      <w:r w:rsidR="00EF6C48">
        <w:t xml:space="preserve"> </w:t>
      </w:r>
      <w:r w:rsidRPr="00EC7854">
        <w:t xml:space="preserve">Bristen på veterinärer måste åtgärdas för att produktionslantbruket ska kunna fungera och växa. Här har samhället ett stort ansvar. </w:t>
      </w:r>
    </w:p>
    <w:p w:rsidR="001031D9" w:rsidP="00EF6C48" w:rsidRDefault="00EC7854" w14:paraId="610AD08B" w14:textId="66E7BC02">
      <w:r w:rsidRPr="00EC7854">
        <w:t>Svårigheten att rekrytera veterinärer måste åtgärdas. Bristen på veterinärer gör också att resorna för de veterinärer som finns och jobbar blir långa, vilket belastar lant</w:t>
      </w:r>
      <w:r w:rsidR="00B544B0">
        <w:softHyphen/>
      </w:r>
      <w:r w:rsidRPr="00EC7854">
        <w:t>brukaren med</w:t>
      </w:r>
      <w:r w:rsidR="00D412AE">
        <w:t xml:space="preserve"> </w:t>
      </w:r>
      <w:r w:rsidRPr="00EC7854">
        <w:t>högre kostnader för resorna. Att djur och lantbrukare ska behöva vänta orimligt lång tid på behandling är inte acceptabelt och orsakar onödigt lidande för djure</w:t>
      </w:r>
      <w:r w:rsidR="00EF6C48">
        <w:t>n</w:t>
      </w:r>
      <w:r w:rsidRPr="00EC7854">
        <w:t xml:space="preserve"> och en orimlig väntan och ökade kostnader för lantbrukaren. Den akuta veterinärbristen i Sverige måste lösas så att inte detta hotar en ökad djurproduktion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6237B416BB4CAEA150FF3C0682246C"/>
        </w:placeholder>
      </w:sdtPr>
      <w:sdtEndPr/>
      <w:sdtContent>
        <w:p w:rsidR="00AE767E" w:rsidP="0061066C" w:rsidRDefault="00AE767E" w14:paraId="3A196EA3" w14:textId="77777777"/>
        <w:p w:rsidR="00AE767E" w:rsidP="0061066C" w:rsidRDefault="00B544B0" w14:paraId="338CBA1B" w14:textId="33F4369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6008" w14:paraId="5F318D91" w14:textId="77777777">
        <w:trPr>
          <w:cantSplit/>
        </w:trPr>
        <w:tc>
          <w:tcPr>
            <w:tcW w:w="50" w:type="pct"/>
            <w:vAlign w:val="bottom"/>
          </w:tcPr>
          <w:p w:rsidR="00EA6008" w:rsidRDefault="00EF6C48" w14:paraId="4F83238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A6008" w:rsidRDefault="00EA6008" w14:paraId="74F7BD9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885448C" w14:textId="38CC79F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C7A26" w14:textId="77777777" w:rsidR="00114B13" w:rsidRDefault="00114B13" w:rsidP="000C1CAD">
      <w:pPr>
        <w:spacing w:line="240" w:lineRule="auto"/>
      </w:pPr>
      <w:r>
        <w:separator/>
      </w:r>
    </w:p>
  </w:endnote>
  <w:endnote w:type="continuationSeparator" w:id="0">
    <w:p w14:paraId="1241B9A9" w14:textId="77777777" w:rsidR="00114B13" w:rsidRDefault="00114B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043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65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919C1" w14:textId="67ACA8C6" w:rsidR="00262EA3" w:rsidRPr="0061066C" w:rsidRDefault="00262EA3" w:rsidP="006106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8B53A" w14:textId="77777777" w:rsidR="00114B13" w:rsidRDefault="00114B13" w:rsidP="000C1CAD">
      <w:pPr>
        <w:spacing w:line="240" w:lineRule="auto"/>
      </w:pPr>
      <w:r>
        <w:separator/>
      </w:r>
    </w:p>
  </w:footnote>
  <w:footnote w:type="continuationSeparator" w:id="0">
    <w:p w14:paraId="1DB3C7AA" w14:textId="77777777" w:rsidR="00114B13" w:rsidRDefault="00114B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0D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316E90" wp14:editId="166B53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14BBC1" w14:textId="60AE4DC0" w:rsidR="00262EA3" w:rsidRDefault="00B544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78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45D56">
                                <w:t>1081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316E9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714BBC1" w14:textId="60AE4DC0" w:rsidR="00262EA3" w:rsidRDefault="00B544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78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45D56">
                          <w:t>1081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71B8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64C7D" w14:textId="77777777" w:rsidR="00262EA3" w:rsidRDefault="00262EA3" w:rsidP="008563AC">
    <w:pPr>
      <w:jc w:val="right"/>
    </w:pPr>
  </w:p>
  <w:p w14:paraId="3D01302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3595" w14:textId="77777777" w:rsidR="00262EA3" w:rsidRDefault="00B544B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759A4B" wp14:editId="70ACFA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92848C" w14:textId="31814B2D" w:rsidR="00262EA3" w:rsidRDefault="00B544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106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785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5D56">
          <w:t>1081</w:t>
        </w:r>
      </w:sdtContent>
    </w:sdt>
  </w:p>
  <w:p w14:paraId="4FF3CC98" w14:textId="77777777" w:rsidR="00262EA3" w:rsidRPr="008227B3" w:rsidRDefault="00B544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FCC5F9" w14:textId="43AA62BF" w:rsidR="00262EA3" w:rsidRPr="008227B3" w:rsidRDefault="00B544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06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066C">
          <w:t>:2259</w:t>
        </w:r>
      </w:sdtContent>
    </w:sdt>
  </w:p>
  <w:p w14:paraId="3A43CABB" w14:textId="777EFD59" w:rsidR="00262EA3" w:rsidRDefault="00B544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1066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C549A4" w14:textId="623D2BD6" w:rsidR="00262EA3" w:rsidRDefault="00D412AE" w:rsidP="00283E0F">
        <w:pPr>
          <w:pStyle w:val="FSHRub2"/>
        </w:pPr>
        <w:r>
          <w:t>Brist på veterinärer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A6ED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41537115">
    <w:abstractNumId w:val="9"/>
  </w:num>
  <w:num w:numId="2" w16cid:durableId="395402375">
    <w:abstractNumId w:val="8"/>
  </w:num>
  <w:num w:numId="3" w16cid:durableId="22826878">
    <w:abstractNumId w:val="16"/>
  </w:num>
  <w:num w:numId="4" w16cid:durableId="2091613169">
    <w:abstractNumId w:val="14"/>
  </w:num>
  <w:num w:numId="5" w16cid:durableId="1840542715">
    <w:abstractNumId w:val="17"/>
  </w:num>
  <w:num w:numId="6" w16cid:durableId="208879426">
    <w:abstractNumId w:val="18"/>
  </w:num>
  <w:num w:numId="7" w16cid:durableId="1336881937">
    <w:abstractNumId w:val="11"/>
  </w:num>
  <w:num w:numId="8" w16cid:durableId="1901095976">
    <w:abstractNumId w:val="12"/>
  </w:num>
  <w:num w:numId="9" w16cid:durableId="1053694244">
    <w:abstractNumId w:val="15"/>
  </w:num>
  <w:num w:numId="10" w16cid:durableId="2002855720">
    <w:abstractNumId w:val="22"/>
  </w:num>
  <w:num w:numId="11" w16cid:durableId="1109621711">
    <w:abstractNumId w:val="21"/>
  </w:num>
  <w:num w:numId="12" w16cid:durableId="1378503815">
    <w:abstractNumId w:val="21"/>
  </w:num>
  <w:num w:numId="13" w16cid:durableId="1162937707">
    <w:abstractNumId w:val="3"/>
  </w:num>
  <w:num w:numId="14" w16cid:durableId="603616395">
    <w:abstractNumId w:val="2"/>
  </w:num>
  <w:num w:numId="15" w16cid:durableId="738597637">
    <w:abstractNumId w:val="1"/>
  </w:num>
  <w:num w:numId="16" w16cid:durableId="1912500458">
    <w:abstractNumId w:val="0"/>
  </w:num>
  <w:num w:numId="17" w16cid:durableId="875197163">
    <w:abstractNumId w:val="7"/>
  </w:num>
  <w:num w:numId="18" w16cid:durableId="1288928628">
    <w:abstractNumId w:val="6"/>
  </w:num>
  <w:num w:numId="19" w16cid:durableId="801308810">
    <w:abstractNumId w:val="5"/>
  </w:num>
  <w:num w:numId="20" w16cid:durableId="605425329">
    <w:abstractNumId w:val="4"/>
  </w:num>
  <w:num w:numId="21" w16cid:durableId="2110469769">
    <w:abstractNumId w:val="21"/>
  </w:num>
  <w:num w:numId="22" w16cid:durableId="872113490">
    <w:abstractNumId w:val="21"/>
  </w:num>
  <w:num w:numId="23" w16cid:durableId="378365743">
    <w:abstractNumId w:val="21"/>
  </w:num>
  <w:num w:numId="24" w16cid:durableId="1567063120">
    <w:abstractNumId w:val="21"/>
  </w:num>
  <w:num w:numId="25" w16cid:durableId="786630456">
    <w:abstractNumId w:val="21"/>
  </w:num>
  <w:num w:numId="26" w16cid:durableId="1327900007">
    <w:abstractNumId w:val="22"/>
  </w:num>
  <w:num w:numId="27" w16cid:durableId="1163427220">
    <w:abstractNumId w:val="22"/>
  </w:num>
  <w:num w:numId="28" w16cid:durableId="1378313290">
    <w:abstractNumId w:val="22"/>
  </w:num>
  <w:num w:numId="29" w16cid:durableId="219480587">
    <w:abstractNumId w:val="22"/>
  </w:num>
  <w:num w:numId="30" w16cid:durableId="1912154804">
    <w:abstractNumId w:val="21"/>
  </w:num>
  <w:num w:numId="31" w16cid:durableId="1306620663">
    <w:abstractNumId w:val="21"/>
  </w:num>
  <w:num w:numId="32" w16cid:durableId="778839993">
    <w:abstractNumId w:val="22"/>
  </w:num>
  <w:num w:numId="33" w16cid:durableId="1062950330">
    <w:abstractNumId w:val="21"/>
  </w:num>
  <w:num w:numId="34" w16cid:durableId="2094737661">
    <w:abstractNumId w:val="18"/>
  </w:num>
  <w:num w:numId="35" w16cid:durableId="1122185019">
    <w:abstractNumId w:val="18"/>
    <w:lvlOverride w:ilvl="0">
      <w:startOverride w:val="1"/>
    </w:lvlOverride>
  </w:num>
  <w:num w:numId="36" w16cid:durableId="1828015784">
    <w:abstractNumId w:val="19"/>
  </w:num>
  <w:num w:numId="37" w16cid:durableId="2049838195">
    <w:abstractNumId w:val="18"/>
    <w:lvlOverride w:ilvl="0">
      <w:startOverride w:val="1"/>
    </w:lvlOverride>
  </w:num>
  <w:num w:numId="38" w16cid:durableId="989749301">
    <w:abstractNumId w:val="13"/>
  </w:num>
  <w:num w:numId="39" w16cid:durableId="705641398">
    <w:abstractNumId w:val="10"/>
  </w:num>
  <w:num w:numId="40" w16cid:durableId="200462276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C78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1D9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B13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1FF9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7B9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66C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92F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7FE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67E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4B0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D56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405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686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2AE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008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854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C4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F32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AED286"/>
  <w15:chartTrackingRefBased/>
  <w15:docId w15:val="{8FB98F18-ADF3-4209-8A2F-7A465640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BD479D0B0D46ADAD88FE86A5424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36A33-E4CB-4CBB-995A-70B1480DF16C}"/>
      </w:docPartPr>
      <w:docPartBody>
        <w:p w:rsidR="00582117" w:rsidRDefault="00ED4E89">
          <w:pPr>
            <w:pStyle w:val="74BD479D0B0D46ADAD88FE86A54243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37E06317C7471AA58AC208CCC2B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7969F-DF40-461F-9F03-0BF3AC4112CC}"/>
      </w:docPartPr>
      <w:docPartBody>
        <w:p w:rsidR="00582117" w:rsidRDefault="00ED4E89">
          <w:pPr>
            <w:pStyle w:val="E137E06317C7471AA58AC208CCC2B3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6237B416BB4CAEA150FF3C06822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687FD-2854-45A6-B0F6-DBD311B03DD7}"/>
      </w:docPartPr>
      <w:docPartBody>
        <w:p w:rsidR="00CD7CA0" w:rsidRDefault="00CD7C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49312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89"/>
    <w:rsid w:val="001716FB"/>
    <w:rsid w:val="003C4B2B"/>
    <w:rsid w:val="00582117"/>
    <w:rsid w:val="00B0647E"/>
    <w:rsid w:val="00D25686"/>
    <w:rsid w:val="00ED4E89"/>
    <w:rsid w:val="00F3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4BD479D0B0D46ADAD88FE86A5424304">
    <w:name w:val="74BD479D0B0D46ADAD88FE86A5424304"/>
  </w:style>
  <w:style w:type="paragraph" w:customStyle="1" w:styleId="E137E06317C7471AA58AC208CCC2B3B8">
    <w:name w:val="E137E06317C7471AA58AC208CCC2B3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BD7AB9-B63D-4474-B15E-AF057FD0E32B}"/>
</file>

<file path=customXml/itemProps2.xml><?xml version="1.0" encoding="utf-8"?>
<ds:datastoreItem xmlns:ds="http://schemas.openxmlformats.org/officeDocument/2006/customXml" ds:itemID="{2F788268-E203-46C9-BD53-3DF3F866B678}"/>
</file>

<file path=customXml/itemProps3.xml><?xml version="1.0" encoding="utf-8"?>
<ds:datastoreItem xmlns:ds="http://schemas.openxmlformats.org/officeDocument/2006/customXml" ds:itemID="{20DD46C7-2BD0-4AA6-AFE6-804BD2CD14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896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