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9F2B513" w14:textId="77777777" w:rsidTr="00782EA9">
        <w:tc>
          <w:tcPr>
            <w:tcW w:w="9141" w:type="dxa"/>
          </w:tcPr>
          <w:p w14:paraId="70256DD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66F46C7C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7F19868B" w14:textId="77777777" w:rsidR="0096348C" w:rsidRPr="00477C9F" w:rsidRDefault="0096348C" w:rsidP="00477C9F">
      <w:pPr>
        <w:rPr>
          <w:sz w:val="22"/>
          <w:szCs w:val="22"/>
        </w:rPr>
      </w:pPr>
    </w:p>
    <w:p w14:paraId="114B913D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0108F3F1" w14:textId="77777777" w:rsidTr="00F86ACF">
        <w:trPr>
          <w:cantSplit/>
          <w:trHeight w:val="742"/>
        </w:trPr>
        <w:tc>
          <w:tcPr>
            <w:tcW w:w="1790" w:type="dxa"/>
          </w:tcPr>
          <w:p w14:paraId="1B0F85B0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3D887114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3666D253" w14:textId="3363E4CD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61469">
              <w:rPr>
                <w:b/>
                <w:sz w:val="22"/>
                <w:szCs w:val="22"/>
              </w:rPr>
              <w:t>45</w:t>
            </w:r>
          </w:p>
          <w:p w14:paraId="219F8DA0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637FDC2A" w14:textId="77777777" w:rsidTr="00F86ACF">
        <w:tc>
          <w:tcPr>
            <w:tcW w:w="1790" w:type="dxa"/>
          </w:tcPr>
          <w:p w14:paraId="4F831C9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3ECEE53" w14:textId="3F66A135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9033B4">
              <w:rPr>
                <w:sz w:val="22"/>
                <w:szCs w:val="22"/>
              </w:rPr>
              <w:t>0</w:t>
            </w:r>
            <w:r w:rsidR="00C61469">
              <w:rPr>
                <w:sz w:val="22"/>
                <w:szCs w:val="22"/>
              </w:rPr>
              <w:t>4</w:t>
            </w:r>
            <w:r w:rsidR="006F54BA">
              <w:rPr>
                <w:sz w:val="22"/>
                <w:szCs w:val="22"/>
              </w:rPr>
              <w:t>-</w:t>
            </w:r>
            <w:r w:rsidR="00C61469">
              <w:rPr>
                <w:sz w:val="22"/>
                <w:szCs w:val="22"/>
              </w:rPr>
              <w:t>28</w:t>
            </w:r>
          </w:p>
        </w:tc>
      </w:tr>
      <w:tr w:rsidR="0096348C" w:rsidRPr="00477C9F" w14:paraId="0260A1B2" w14:textId="77777777" w:rsidTr="00F86ACF">
        <w:tc>
          <w:tcPr>
            <w:tcW w:w="1790" w:type="dxa"/>
          </w:tcPr>
          <w:p w14:paraId="3B2E146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1D13810" w14:textId="2038BCEE" w:rsidR="00BD53C1" w:rsidRPr="00477C9F" w:rsidRDefault="00F04587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B363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51</w:t>
            </w:r>
            <w:r w:rsidR="00CF4ED5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</w:t>
            </w:r>
            <w:r w:rsidR="0099668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</w:t>
            </w:r>
            <w:r w:rsidR="00996684">
              <w:rPr>
                <w:sz w:val="22"/>
                <w:szCs w:val="22"/>
              </w:rPr>
              <w:t>59</w:t>
            </w:r>
            <w:r>
              <w:rPr>
                <w:sz w:val="22"/>
                <w:szCs w:val="22"/>
              </w:rPr>
              <w:t xml:space="preserve">, </w:t>
            </w:r>
            <w:r w:rsidR="00DA6C1B">
              <w:rPr>
                <w:sz w:val="22"/>
                <w:szCs w:val="22"/>
              </w:rPr>
              <w:t>11.30–</w:t>
            </w:r>
            <w:r w:rsidR="00432D54">
              <w:rPr>
                <w:sz w:val="22"/>
                <w:szCs w:val="22"/>
              </w:rPr>
              <w:t>12.</w:t>
            </w:r>
            <w:r w:rsidR="000A376F">
              <w:rPr>
                <w:sz w:val="22"/>
                <w:szCs w:val="22"/>
              </w:rPr>
              <w:t>35</w:t>
            </w:r>
          </w:p>
        </w:tc>
      </w:tr>
      <w:tr w:rsidR="0096348C" w:rsidRPr="00477C9F" w14:paraId="536825ED" w14:textId="77777777" w:rsidTr="00F86ACF">
        <w:tc>
          <w:tcPr>
            <w:tcW w:w="1790" w:type="dxa"/>
          </w:tcPr>
          <w:p w14:paraId="5027E21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25193738" w14:textId="77CEDFB9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5D83D2FB" w14:textId="77777777" w:rsidR="0096348C" w:rsidRPr="00477C9F" w:rsidRDefault="0096348C" w:rsidP="00477C9F">
      <w:pPr>
        <w:rPr>
          <w:sz w:val="22"/>
          <w:szCs w:val="22"/>
        </w:rPr>
      </w:pPr>
    </w:p>
    <w:p w14:paraId="2541D7E1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A038D68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147F00" w14:paraId="1992E272" w14:textId="77777777" w:rsidTr="00F86ACF">
        <w:tc>
          <w:tcPr>
            <w:tcW w:w="753" w:type="dxa"/>
          </w:tcPr>
          <w:p w14:paraId="2554B13D" w14:textId="77777777" w:rsidR="00F84080" w:rsidRPr="00147F0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47F0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147F00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3D203E90" w14:textId="77777777" w:rsidR="00336917" w:rsidRPr="00147F00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47F0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90CE625" w14:textId="77777777" w:rsidR="00F84080" w:rsidRPr="00147F00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EE5C607" w14:textId="5CA1BF94" w:rsidR="0069143B" w:rsidRPr="00147F00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47F00"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 w:rsidRPr="00147F00">
              <w:rPr>
                <w:snapToGrid w:val="0"/>
                <w:sz w:val="22"/>
                <w:szCs w:val="22"/>
              </w:rPr>
              <w:t>5</w:t>
            </w:r>
            <w:r w:rsidRPr="00147F00">
              <w:rPr>
                <w:snapToGrid w:val="0"/>
                <w:sz w:val="22"/>
                <w:szCs w:val="22"/>
              </w:rPr>
              <w:t>/2</w:t>
            </w:r>
            <w:r w:rsidR="006F54BA" w:rsidRPr="00147F00">
              <w:rPr>
                <w:snapToGrid w:val="0"/>
                <w:sz w:val="22"/>
                <w:szCs w:val="22"/>
              </w:rPr>
              <w:t>6</w:t>
            </w:r>
            <w:r w:rsidRPr="00147F00">
              <w:rPr>
                <w:snapToGrid w:val="0"/>
                <w:sz w:val="22"/>
                <w:szCs w:val="22"/>
              </w:rPr>
              <w:t>:</w:t>
            </w:r>
            <w:r w:rsidR="00147F00" w:rsidRPr="00147F00">
              <w:rPr>
                <w:snapToGrid w:val="0"/>
                <w:sz w:val="22"/>
                <w:szCs w:val="22"/>
              </w:rPr>
              <w:t>43</w:t>
            </w:r>
            <w:r w:rsidR="00FD0038" w:rsidRPr="00147F00">
              <w:rPr>
                <w:snapToGrid w:val="0"/>
                <w:sz w:val="22"/>
                <w:szCs w:val="22"/>
              </w:rPr>
              <w:t>.</w:t>
            </w:r>
          </w:p>
          <w:p w14:paraId="6FEAB0F0" w14:textId="77777777" w:rsidR="007864F6" w:rsidRPr="00147F00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147F00" w14:paraId="68B13D2F" w14:textId="77777777" w:rsidTr="00F86ACF">
        <w:tc>
          <w:tcPr>
            <w:tcW w:w="753" w:type="dxa"/>
          </w:tcPr>
          <w:p w14:paraId="3306019D" w14:textId="453E3BA0" w:rsidR="008273F4" w:rsidRPr="00147F00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47F00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147F0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147F00" w:rsidRPr="00147F00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0878A17B" w14:textId="77777777" w:rsidR="0069143B" w:rsidRPr="00147F00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47F00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4C6AE21A" w14:textId="77777777" w:rsidR="00451D02" w:rsidRPr="00147F00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E7717C1" w14:textId="77777777" w:rsidR="00A84AF3" w:rsidRPr="00AD64FF" w:rsidRDefault="00A84AF3" w:rsidP="00A84AF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D64FF">
              <w:rPr>
                <w:bCs/>
                <w:snapToGrid w:val="0"/>
                <w:sz w:val="22"/>
                <w:szCs w:val="22"/>
              </w:rPr>
              <w:t>Kanslichefen anmälde att följande granskningsanmälan hade inkommit:</w:t>
            </w:r>
          </w:p>
          <w:p w14:paraId="19D733FD" w14:textId="77777777" w:rsidR="00A84AF3" w:rsidRPr="00AD64FF" w:rsidRDefault="00A84AF3" w:rsidP="00A84AF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E7BA5FA" w14:textId="4D1E81D1" w:rsidR="00147F00" w:rsidRPr="00147F00" w:rsidRDefault="00A84AF3" w:rsidP="00A84AF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84AF3">
              <w:rPr>
                <w:bCs/>
                <w:snapToGrid w:val="0"/>
                <w:sz w:val="22"/>
                <w:szCs w:val="22"/>
              </w:rPr>
              <w:t xml:space="preserve">Granskning av statsministerns svar </w:t>
            </w:r>
            <w:r w:rsidR="00B00416">
              <w:rPr>
                <w:bCs/>
                <w:snapToGrid w:val="0"/>
                <w:sz w:val="22"/>
                <w:szCs w:val="22"/>
              </w:rPr>
              <w:t>om</w:t>
            </w:r>
            <w:r w:rsidRPr="00A84AF3">
              <w:rPr>
                <w:bCs/>
                <w:snapToGrid w:val="0"/>
                <w:sz w:val="22"/>
                <w:szCs w:val="22"/>
              </w:rPr>
              <w:t xml:space="preserve"> elpriser</w:t>
            </w:r>
            <w:r>
              <w:rPr>
                <w:sz w:val="22"/>
                <w:szCs w:val="22"/>
              </w:rPr>
              <w:t xml:space="preserve"> </w:t>
            </w:r>
            <w:r w:rsidR="007C0766">
              <w:rPr>
                <w:bCs/>
                <w:snapToGrid w:val="0"/>
                <w:sz w:val="22"/>
                <w:szCs w:val="22"/>
              </w:rPr>
              <w:t xml:space="preserve">under statsministerns frågestund </w:t>
            </w:r>
            <w:r>
              <w:rPr>
                <w:sz w:val="22"/>
                <w:szCs w:val="22"/>
              </w:rPr>
              <w:t>(anmäld av Samuel Gonzalez Westling (V), inkom 2026-04-23, dnr 1793-2025/26).</w:t>
            </w:r>
          </w:p>
          <w:p w14:paraId="413C66BD" w14:textId="77777777" w:rsidR="00147F00" w:rsidRPr="00147F00" w:rsidRDefault="00147F00" w:rsidP="0067057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2657" w14:textId="407ACED6" w:rsidR="00147F00" w:rsidRDefault="00A84AF3" w:rsidP="0067057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Vidare anmälde k</w:t>
            </w:r>
            <w:r w:rsidRPr="004556E5">
              <w:rPr>
                <w:bCs/>
                <w:snapToGrid w:val="0"/>
                <w:sz w:val="22"/>
                <w:szCs w:val="22"/>
              </w:rPr>
              <w:t xml:space="preserve">anslichefen </w:t>
            </w:r>
            <w:r w:rsidR="00147F00" w:rsidRPr="00147F00">
              <w:rPr>
                <w:sz w:val="22"/>
                <w:szCs w:val="22"/>
              </w:rPr>
              <w:t>uppteckningar från utfrågning</w:t>
            </w:r>
            <w:r>
              <w:rPr>
                <w:sz w:val="22"/>
                <w:szCs w:val="22"/>
              </w:rPr>
              <w:t>ar</w:t>
            </w:r>
            <w:r w:rsidR="00147F00" w:rsidRPr="00147F00">
              <w:rPr>
                <w:sz w:val="22"/>
                <w:szCs w:val="22"/>
              </w:rPr>
              <w:t xml:space="preserve"> med Elisabeth</w:t>
            </w:r>
            <w:r>
              <w:rPr>
                <w:sz w:val="22"/>
                <w:szCs w:val="22"/>
              </w:rPr>
              <w:t xml:space="preserve"> </w:t>
            </w:r>
            <w:r w:rsidR="00147F00" w:rsidRPr="00147F00">
              <w:rPr>
                <w:sz w:val="22"/>
                <w:szCs w:val="22"/>
              </w:rPr>
              <w:t>Svantesson samt Margot Wallström</w:t>
            </w:r>
            <w:r>
              <w:rPr>
                <w:sz w:val="22"/>
                <w:szCs w:val="22"/>
              </w:rPr>
              <w:t>.</w:t>
            </w:r>
          </w:p>
          <w:p w14:paraId="16D79D10" w14:textId="5EC18AE6" w:rsidR="00A84AF3" w:rsidRPr="00147F00" w:rsidRDefault="00A84AF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147F00" w14:paraId="078B18A9" w14:textId="77777777" w:rsidTr="00F86ACF">
        <w:tc>
          <w:tcPr>
            <w:tcW w:w="753" w:type="dxa"/>
          </w:tcPr>
          <w:p w14:paraId="72853420" w14:textId="7F82303A" w:rsidR="00F84080" w:rsidRPr="00147F00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47F0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47F00" w:rsidRPr="00147F00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72920792" w14:textId="77777777" w:rsidR="0069143B" w:rsidRDefault="00147F00" w:rsidP="0069143B">
            <w:pPr>
              <w:rPr>
                <w:b/>
                <w:sz w:val="22"/>
                <w:szCs w:val="22"/>
              </w:rPr>
            </w:pPr>
            <w:r w:rsidRPr="00147F00">
              <w:rPr>
                <w:b/>
                <w:sz w:val="22"/>
                <w:szCs w:val="22"/>
              </w:rPr>
              <w:t>Finansministerns uttalande om införande av indexering av assistansersättningen – G41</w:t>
            </w:r>
          </w:p>
          <w:p w14:paraId="2136B57B" w14:textId="77777777" w:rsidR="00147F00" w:rsidRDefault="00147F00" w:rsidP="0069143B">
            <w:pPr>
              <w:rPr>
                <w:b/>
                <w:sz w:val="22"/>
                <w:szCs w:val="22"/>
              </w:rPr>
            </w:pPr>
          </w:p>
          <w:p w14:paraId="189B760E" w14:textId="77777777" w:rsidR="00F04587" w:rsidRPr="00AF5EC3" w:rsidRDefault="00F04587" w:rsidP="00F045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832100A" w14:textId="77777777" w:rsidR="00F04587" w:rsidRPr="00AF5EC3" w:rsidRDefault="00F04587" w:rsidP="00F045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9E1552" w14:textId="77777777" w:rsidR="00F04587" w:rsidRDefault="00F04587" w:rsidP="00F04587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1F6F2FD7" w14:textId="6BB0AAF7" w:rsidR="00147F00" w:rsidRPr="00147F00" w:rsidRDefault="00147F00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147F00" w14:paraId="4D03BD9F" w14:textId="77777777" w:rsidTr="00F86ACF">
        <w:tc>
          <w:tcPr>
            <w:tcW w:w="753" w:type="dxa"/>
          </w:tcPr>
          <w:p w14:paraId="7E3DBECB" w14:textId="37111324" w:rsidR="00376C7D" w:rsidRPr="00147F00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47F00">
              <w:rPr>
                <w:b/>
                <w:snapToGrid w:val="0"/>
                <w:sz w:val="22"/>
                <w:szCs w:val="22"/>
              </w:rPr>
              <w:t>§</w:t>
            </w:r>
            <w:r w:rsidR="00147F00" w:rsidRPr="00147F00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1B395D12" w14:textId="77777777" w:rsidR="00930B63" w:rsidRDefault="00147F00" w:rsidP="0069143B">
            <w:pPr>
              <w:rPr>
                <w:b/>
                <w:sz w:val="22"/>
                <w:szCs w:val="22"/>
              </w:rPr>
            </w:pPr>
            <w:r w:rsidRPr="00147F00">
              <w:rPr>
                <w:b/>
                <w:sz w:val="22"/>
                <w:szCs w:val="22"/>
              </w:rPr>
              <w:t>Uppdraget om medborgarskapsprov och beredningen av medborgarskapsprov – G23</w:t>
            </w:r>
          </w:p>
          <w:p w14:paraId="598A2F70" w14:textId="77777777" w:rsidR="00147F00" w:rsidRDefault="00147F00" w:rsidP="0069143B">
            <w:pPr>
              <w:rPr>
                <w:b/>
                <w:sz w:val="22"/>
                <w:szCs w:val="22"/>
              </w:rPr>
            </w:pPr>
          </w:p>
          <w:p w14:paraId="7A51A37D" w14:textId="77777777" w:rsidR="00F04587" w:rsidRPr="00AF5EC3" w:rsidRDefault="00F04587" w:rsidP="00F045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8F9DD42" w14:textId="77777777" w:rsidR="00F04587" w:rsidRPr="00AF5EC3" w:rsidRDefault="00F04587" w:rsidP="00F0458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4AA07B8" w14:textId="77777777" w:rsidR="00F04587" w:rsidRDefault="00F04587" w:rsidP="00F04587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5F54A325" w14:textId="03172A47" w:rsidR="00147F00" w:rsidRPr="00147F00" w:rsidRDefault="00147F00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147F00" w14:paraId="66BE3CAE" w14:textId="77777777" w:rsidTr="00F86ACF">
        <w:tc>
          <w:tcPr>
            <w:tcW w:w="753" w:type="dxa"/>
          </w:tcPr>
          <w:p w14:paraId="238E6E48" w14:textId="20C9214D" w:rsidR="00376C7D" w:rsidRPr="00147F00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47F00">
              <w:rPr>
                <w:b/>
                <w:snapToGrid w:val="0"/>
                <w:sz w:val="22"/>
                <w:szCs w:val="22"/>
              </w:rPr>
              <w:t>§</w:t>
            </w:r>
            <w:r w:rsidR="00147F00" w:rsidRPr="00147F0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8D3761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  <w:gridSpan w:val="2"/>
          </w:tcPr>
          <w:p w14:paraId="2A297AC0" w14:textId="6499CB0D" w:rsidR="00376C7D" w:rsidRPr="00147F00" w:rsidRDefault="00147F00" w:rsidP="0069143B">
            <w:pPr>
              <w:rPr>
                <w:b/>
                <w:snapToGrid w:val="0"/>
                <w:sz w:val="22"/>
                <w:szCs w:val="22"/>
              </w:rPr>
            </w:pPr>
            <w:r w:rsidRPr="00147F00">
              <w:rPr>
                <w:b/>
                <w:sz w:val="22"/>
                <w:szCs w:val="22"/>
              </w:rPr>
              <w:t>Infrastruktur- och bostadsministerns hantering av de höga priserna i Gotlandstrafiken – G42</w:t>
            </w:r>
          </w:p>
          <w:p w14:paraId="3F5676E1" w14:textId="77777777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0AAF6778" w14:textId="77777777" w:rsidR="00E3745E" w:rsidRPr="00AF5EC3" w:rsidRDefault="00E3745E" w:rsidP="00E3745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6210F49" w14:textId="77777777" w:rsidR="00E3745E" w:rsidRPr="00AF5EC3" w:rsidRDefault="00E3745E" w:rsidP="00E3745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D5408D6" w14:textId="77777777" w:rsidR="00E3745E" w:rsidRDefault="00E3745E" w:rsidP="00E3745E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1456F33E" w14:textId="77777777" w:rsidR="00147F00" w:rsidRPr="00147F00" w:rsidRDefault="00147F00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147F00" w:rsidRPr="00147F00" w14:paraId="316F3520" w14:textId="77777777" w:rsidTr="00F86ACF">
        <w:tc>
          <w:tcPr>
            <w:tcW w:w="753" w:type="dxa"/>
          </w:tcPr>
          <w:p w14:paraId="41FB9A54" w14:textId="205CEE35" w:rsidR="00147F00" w:rsidRPr="00147F00" w:rsidRDefault="00147F0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47F0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D3761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596" w:type="dxa"/>
            <w:gridSpan w:val="2"/>
          </w:tcPr>
          <w:p w14:paraId="000FC15F" w14:textId="77777777" w:rsidR="00147F00" w:rsidRDefault="00147F00" w:rsidP="0069143B">
            <w:pPr>
              <w:rPr>
                <w:b/>
                <w:sz w:val="22"/>
                <w:szCs w:val="22"/>
              </w:rPr>
            </w:pPr>
            <w:r w:rsidRPr="00147F00">
              <w:rPr>
                <w:b/>
                <w:sz w:val="22"/>
                <w:szCs w:val="22"/>
              </w:rPr>
              <w:t>Infrastruktur- och bostadsministerns agerande i samband med säkerhetsbrister i Lantmäteriets arkiv – G7–8 och 37</w:t>
            </w:r>
          </w:p>
          <w:p w14:paraId="1F3D2400" w14:textId="77777777" w:rsidR="00147F00" w:rsidRDefault="00147F00" w:rsidP="0069143B">
            <w:pPr>
              <w:rPr>
                <w:b/>
                <w:sz w:val="22"/>
                <w:szCs w:val="22"/>
              </w:rPr>
            </w:pPr>
          </w:p>
          <w:p w14:paraId="0DEEE064" w14:textId="77777777" w:rsidR="000F0D8F" w:rsidRPr="00AF5EC3" w:rsidRDefault="000F0D8F" w:rsidP="000F0D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0230F95" w14:textId="77777777" w:rsidR="000F0D8F" w:rsidRPr="00AF5EC3" w:rsidRDefault="000F0D8F" w:rsidP="000F0D8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C1983E4" w14:textId="77777777" w:rsidR="000F0D8F" w:rsidRDefault="000F0D8F" w:rsidP="000F0D8F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6C5C7130" w14:textId="78D052B4" w:rsidR="00147F00" w:rsidRPr="00147F00" w:rsidRDefault="00147F00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147F00" w:rsidRPr="00147F00" w14:paraId="77E5E761" w14:textId="77777777" w:rsidTr="00F86ACF">
        <w:tc>
          <w:tcPr>
            <w:tcW w:w="753" w:type="dxa"/>
          </w:tcPr>
          <w:p w14:paraId="7ED99736" w14:textId="5AB48FF4" w:rsidR="00147F00" w:rsidRPr="00147F00" w:rsidRDefault="00147F0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47F0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D3761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596" w:type="dxa"/>
            <w:gridSpan w:val="2"/>
          </w:tcPr>
          <w:p w14:paraId="5BAEF947" w14:textId="77777777" w:rsidR="00147F00" w:rsidRDefault="00147F00" w:rsidP="0069143B">
            <w:pPr>
              <w:rPr>
                <w:b/>
                <w:snapToGrid w:val="0"/>
                <w:sz w:val="22"/>
                <w:szCs w:val="22"/>
              </w:rPr>
            </w:pPr>
            <w:r w:rsidRPr="00147F00">
              <w:rPr>
                <w:b/>
                <w:sz w:val="22"/>
                <w:szCs w:val="22"/>
              </w:rPr>
              <w:t>Regeringens personalpolitik och fråga om åsiktsregistrering inom Regeringskansliet – G14</w:t>
            </w:r>
            <w:r w:rsidRPr="00147F00">
              <w:rPr>
                <w:b/>
                <w:sz w:val="22"/>
                <w:szCs w:val="22"/>
              </w:rPr>
              <w:br/>
            </w:r>
          </w:p>
          <w:p w14:paraId="6895B53D" w14:textId="77777777" w:rsidR="00D76BC9" w:rsidRPr="00AF5EC3" w:rsidRDefault="00D76BC9" w:rsidP="00D76BC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256D7CD" w14:textId="77777777" w:rsidR="00D76BC9" w:rsidRPr="00AF5EC3" w:rsidRDefault="00D76BC9" w:rsidP="00D76BC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8A1A9DD" w14:textId="77777777" w:rsidR="00D76BC9" w:rsidRDefault="00D76BC9" w:rsidP="00D76BC9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7C8AE7A7" w14:textId="0AA597C4" w:rsidR="00147F00" w:rsidRPr="00147F00" w:rsidRDefault="00147F00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147F00" w:rsidRPr="00147F00" w14:paraId="664D9336" w14:textId="77777777" w:rsidTr="00F86ACF">
        <w:tc>
          <w:tcPr>
            <w:tcW w:w="753" w:type="dxa"/>
          </w:tcPr>
          <w:p w14:paraId="3E29C261" w14:textId="3BF8DA28" w:rsidR="00147F00" w:rsidRPr="00147F00" w:rsidRDefault="00147F0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47F00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8D3761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596" w:type="dxa"/>
            <w:gridSpan w:val="2"/>
          </w:tcPr>
          <w:p w14:paraId="645A5584" w14:textId="77777777" w:rsidR="00147F00" w:rsidRDefault="00147F00" w:rsidP="0069143B">
            <w:pPr>
              <w:rPr>
                <w:b/>
                <w:sz w:val="22"/>
                <w:szCs w:val="22"/>
              </w:rPr>
            </w:pPr>
            <w:r w:rsidRPr="00147F00">
              <w:rPr>
                <w:b/>
                <w:sz w:val="22"/>
                <w:szCs w:val="22"/>
              </w:rPr>
              <w:t>Dåvarande regeringens hantering av det s.k. tjänstemannauppropet – G16</w:t>
            </w:r>
          </w:p>
          <w:p w14:paraId="38148F54" w14:textId="77777777" w:rsidR="00147F00" w:rsidRDefault="00147F00" w:rsidP="0069143B">
            <w:pPr>
              <w:rPr>
                <w:b/>
                <w:sz w:val="22"/>
                <w:szCs w:val="22"/>
              </w:rPr>
            </w:pPr>
          </w:p>
          <w:p w14:paraId="0AE84809" w14:textId="77777777" w:rsidR="00806D2B" w:rsidRPr="00AF5EC3" w:rsidRDefault="00806D2B" w:rsidP="00806D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C202C95" w14:textId="77777777" w:rsidR="00806D2B" w:rsidRPr="00AF5EC3" w:rsidRDefault="00806D2B" w:rsidP="00806D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95B0328" w14:textId="77777777" w:rsidR="00806D2B" w:rsidRDefault="00806D2B" w:rsidP="00806D2B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6312E0F9" w14:textId="7E2F413D" w:rsidR="00147F00" w:rsidRPr="00147F00" w:rsidRDefault="00147F00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147F00" w:rsidRPr="00147F00" w14:paraId="682E1D9A" w14:textId="77777777" w:rsidTr="00F86ACF">
        <w:tc>
          <w:tcPr>
            <w:tcW w:w="753" w:type="dxa"/>
          </w:tcPr>
          <w:p w14:paraId="424DBDCD" w14:textId="5A3F1222" w:rsidR="00147F00" w:rsidRPr="00147F00" w:rsidRDefault="00147F0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47F00">
              <w:rPr>
                <w:b/>
                <w:snapToGrid w:val="0"/>
                <w:sz w:val="22"/>
                <w:szCs w:val="22"/>
              </w:rPr>
              <w:t>§</w:t>
            </w:r>
            <w:r w:rsidR="00806D2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8D3761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596" w:type="dxa"/>
            <w:gridSpan w:val="2"/>
          </w:tcPr>
          <w:p w14:paraId="1EE3806D" w14:textId="77777777" w:rsidR="00147F00" w:rsidRDefault="00147F00" w:rsidP="0069143B">
            <w:pPr>
              <w:rPr>
                <w:b/>
                <w:sz w:val="22"/>
                <w:szCs w:val="22"/>
              </w:rPr>
            </w:pPr>
            <w:r w:rsidRPr="00147F00">
              <w:rPr>
                <w:b/>
                <w:sz w:val="22"/>
                <w:szCs w:val="22"/>
              </w:rPr>
              <w:t>Utnämningen av ny överdirektör vid Myndigheten för samhällsskydd och beredskap – G11</w:t>
            </w:r>
          </w:p>
          <w:p w14:paraId="7B1423EE" w14:textId="77777777" w:rsidR="00147F00" w:rsidRDefault="00147F00" w:rsidP="0069143B">
            <w:pPr>
              <w:rPr>
                <w:b/>
                <w:sz w:val="22"/>
                <w:szCs w:val="22"/>
              </w:rPr>
            </w:pPr>
          </w:p>
          <w:p w14:paraId="2E046D66" w14:textId="77777777" w:rsidR="000D7A7C" w:rsidRPr="00AF5EC3" w:rsidRDefault="000D7A7C" w:rsidP="000D7A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AE5A2B7" w14:textId="77777777" w:rsidR="000D7A7C" w:rsidRPr="00AF5EC3" w:rsidRDefault="000D7A7C" w:rsidP="000D7A7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6A03D51" w14:textId="77777777" w:rsidR="000D7A7C" w:rsidRDefault="000D7A7C" w:rsidP="000D7A7C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3B773B63" w14:textId="130502C6" w:rsidR="00147F00" w:rsidRPr="00147F00" w:rsidRDefault="00147F00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147F00" w:rsidRPr="00147F00" w14:paraId="37EF842E" w14:textId="77777777" w:rsidTr="00F86ACF">
        <w:tc>
          <w:tcPr>
            <w:tcW w:w="753" w:type="dxa"/>
          </w:tcPr>
          <w:p w14:paraId="71B50E15" w14:textId="7881855C" w:rsidR="00147F00" w:rsidRPr="00147F00" w:rsidRDefault="00147F0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0D7A7C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8D3761">
              <w:rPr>
                <w:b/>
                <w:snapToGrid w:val="0"/>
                <w:sz w:val="22"/>
                <w:szCs w:val="22"/>
              </w:rPr>
              <w:t>0</w:t>
            </w:r>
          </w:p>
        </w:tc>
        <w:tc>
          <w:tcPr>
            <w:tcW w:w="6596" w:type="dxa"/>
            <w:gridSpan w:val="2"/>
          </w:tcPr>
          <w:p w14:paraId="4555097A" w14:textId="77777777" w:rsidR="00147F00" w:rsidRDefault="00147F00" w:rsidP="006914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Ordförandebyte</w:t>
            </w:r>
          </w:p>
          <w:p w14:paraId="0397F8E8" w14:textId="77777777" w:rsidR="00147F00" w:rsidRDefault="00147F00" w:rsidP="0069143B">
            <w:pPr>
              <w:rPr>
                <w:b/>
                <w:sz w:val="22"/>
                <w:szCs w:val="22"/>
              </w:rPr>
            </w:pPr>
          </w:p>
          <w:p w14:paraId="1B5F9181" w14:textId="77777777" w:rsidR="000F0D8F" w:rsidRPr="000E313E" w:rsidRDefault="000F0D8F" w:rsidP="000F0D8F">
            <w:pPr>
              <w:rPr>
                <w:bCs/>
                <w:sz w:val="22"/>
                <w:szCs w:val="22"/>
              </w:rPr>
            </w:pPr>
            <w:r w:rsidRPr="000E313E">
              <w:rPr>
                <w:bCs/>
                <w:sz w:val="22"/>
                <w:szCs w:val="22"/>
              </w:rPr>
              <w:t>Ordföranden Jennie Nilsson lämnade sammanträdet och vice ordföranden Mats Green övertog ledningen av sammanträdet.</w:t>
            </w:r>
          </w:p>
          <w:p w14:paraId="49EA2DE5" w14:textId="2A918953" w:rsidR="00147F00" w:rsidRPr="00147F00" w:rsidRDefault="00147F00" w:rsidP="0069143B">
            <w:pPr>
              <w:rPr>
                <w:b/>
                <w:sz w:val="22"/>
                <w:szCs w:val="22"/>
              </w:rPr>
            </w:pPr>
          </w:p>
        </w:tc>
      </w:tr>
      <w:tr w:rsidR="00147F00" w:rsidRPr="00147F00" w14:paraId="3D150886" w14:textId="77777777" w:rsidTr="00F86ACF">
        <w:tc>
          <w:tcPr>
            <w:tcW w:w="753" w:type="dxa"/>
          </w:tcPr>
          <w:p w14:paraId="6E28BB3A" w14:textId="65C07C0F" w:rsidR="00147F00" w:rsidRPr="00147F00" w:rsidRDefault="00147F0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47F00">
              <w:rPr>
                <w:b/>
                <w:snapToGrid w:val="0"/>
                <w:sz w:val="22"/>
                <w:szCs w:val="22"/>
              </w:rPr>
              <w:t>§</w:t>
            </w:r>
            <w:r w:rsidR="000D7A7C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8D3761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596" w:type="dxa"/>
            <w:gridSpan w:val="2"/>
          </w:tcPr>
          <w:p w14:paraId="124844FD" w14:textId="77777777" w:rsidR="00147F00" w:rsidRDefault="00147F00" w:rsidP="0069143B">
            <w:pPr>
              <w:rPr>
                <w:b/>
                <w:sz w:val="22"/>
                <w:szCs w:val="22"/>
              </w:rPr>
            </w:pPr>
            <w:r w:rsidRPr="00147F00">
              <w:rPr>
                <w:b/>
                <w:bCs/>
                <w:sz w:val="22"/>
                <w:szCs w:val="22"/>
              </w:rPr>
              <w:t>Utlysning av tjänster vid Regeringskansliet</w:t>
            </w:r>
            <w:r w:rsidRPr="00147F00">
              <w:rPr>
                <w:b/>
                <w:sz w:val="22"/>
                <w:szCs w:val="22"/>
              </w:rPr>
              <w:t xml:space="preserve"> –</w:t>
            </w:r>
            <w:r>
              <w:rPr>
                <w:b/>
                <w:sz w:val="22"/>
                <w:szCs w:val="22"/>
              </w:rPr>
              <w:t xml:space="preserve"> G10</w:t>
            </w:r>
          </w:p>
          <w:p w14:paraId="7386F490" w14:textId="77777777" w:rsidR="00147F00" w:rsidRDefault="00147F00" w:rsidP="0069143B">
            <w:pPr>
              <w:rPr>
                <w:b/>
                <w:sz w:val="22"/>
                <w:szCs w:val="22"/>
              </w:rPr>
            </w:pPr>
          </w:p>
          <w:p w14:paraId="4EC8B421" w14:textId="77777777" w:rsidR="00F3227D" w:rsidRPr="00AF5EC3" w:rsidRDefault="00F3227D" w:rsidP="00F322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4B342CA" w14:textId="77777777" w:rsidR="00F3227D" w:rsidRPr="00AF5EC3" w:rsidRDefault="00F3227D" w:rsidP="00F322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C15E8F7" w14:textId="77777777" w:rsidR="00F3227D" w:rsidRDefault="00F3227D" w:rsidP="00F3227D">
            <w:pPr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</w:p>
          <w:p w14:paraId="2BA39197" w14:textId="0642BF12" w:rsidR="00147F00" w:rsidRPr="00147F00" w:rsidRDefault="00147F00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147F00" w14:paraId="2E47B6ED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4778741A" w14:textId="1B848A9F" w:rsidR="008273F4" w:rsidRPr="00147F00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47F00">
              <w:rPr>
                <w:sz w:val="22"/>
                <w:szCs w:val="22"/>
              </w:rPr>
              <w:t>Justera</w:t>
            </w:r>
            <w:r w:rsidR="00DE03D5">
              <w:rPr>
                <w:sz w:val="22"/>
                <w:szCs w:val="22"/>
              </w:rPr>
              <w:t>t 2026-05-05</w:t>
            </w:r>
          </w:p>
          <w:p w14:paraId="49B7E136" w14:textId="46C6C543" w:rsidR="00BC495C" w:rsidRPr="00147F00" w:rsidRDefault="00FD4374" w:rsidP="00DE03D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47F00">
              <w:rPr>
                <w:sz w:val="22"/>
                <w:szCs w:val="22"/>
              </w:rPr>
              <w:t>Jennie Nilsson</w:t>
            </w:r>
          </w:p>
        </w:tc>
      </w:tr>
    </w:tbl>
    <w:p w14:paraId="10416191" w14:textId="77777777" w:rsidR="005805B8" w:rsidRDefault="005805B8" w:rsidP="005805B8">
      <w:pPr>
        <w:widowControl/>
        <w:rPr>
          <w:sz w:val="22"/>
          <w:szCs w:val="22"/>
        </w:rPr>
      </w:pPr>
    </w:p>
    <w:p w14:paraId="3748A562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68C53184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D72CB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2E29DFEA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177FEBC0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</w:t>
            </w:r>
            <w:r w:rsidR="00D726E6">
              <w:rPr>
                <w:sz w:val="20"/>
              </w:rPr>
              <w:t xml:space="preserve">Kompletteringsval </w:t>
            </w:r>
            <w:r w:rsidR="00D726E6" w:rsidRPr="002A7E85">
              <w:rPr>
                <w:sz w:val="20"/>
              </w:rPr>
              <w:t>2026-0</w:t>
            </w:r>
            <w:r w:rsidR="00D726E6">
              <w:rPr>
                <w:sz w:val="20"/>
              </w:rPr>
              <w:t>2</w:t>
            </w:r>
            <w:r w:rsidR="00D726E6" w:rsidRPr="002A7E85">
              <w:rPr>
                <w:sz w:val="20"/>
              </w:rPr>
              <w:t>-</w:t>
            </w:r>
            <w:r w:rsidR="00B169F2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183F321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E12EC50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1700A32A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0E803D88" w14:textId="2165707F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147F00">
              <w:rPr>
                <w:sz w:val="20"/>
              </w:rPr>
              <w:t>45</w:t>
            </w:r>
          </w:p>
        </w:tc>
      </w:tr>
      <w:tr w:rsidR="005805B8" w14:paraId="2EC9BA8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8E1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BD5C" w14:textId="37959865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8D3761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4F8E" w14:textId="15862371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067C60">
              <w:rPr>
                <w:sz w:val="20"/>
              </w:rPr>
              <w:t xml:space="preserve"> </w:t>
            </w:r>
            <w:r w:rsidR="008D3761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6F253" w14:textId="65251835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8D3761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B17D1" w14:textId="3F7AC02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8D3761">
              <w:rPr>
                <w:sz w:val="20"/>
              </w:rPr>
              <w:t>7</w:t>
            </w:r>
            <w:r w:rsidR="00E6682B">
              <w:rPr>
                <w:sz w:val="20"/>
              </w:rPr>
              <w:t>–</w:t>
            </w:r>
            <w:r w:rsidR="008D3761">
              <w:rPr>
                <w:sz w:val="20"/>
              </w:rPr>
              <w:t>9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D9993" w14:textId="61E89B30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0D7A7C">
              <w:rPr>
                <w:sz w:val="20"/>
              </w:rPr>
              <w:t xml:space="preserve"> 1</w:t>
            </w:r>
            <w:r w:rsidR="008D3761">
              <w:rPr>
                <w:sz w:val="20"/>
              </w:rPr>
              <w:t>0</w:t>
            </w:r>
            <w:r w:rsidR="000D7A7C">
              <w:rPr>
                <w:sz w:val="20"/>
              </w:rPr>
              <w:t>–1</w:t>
            </w:r>
            <w:r w:rsidR="008D3761">
              <w:rPr>
                <w:sz w:val="20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95E9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DA30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744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69BF82C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6A45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684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8C26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7EBF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48C8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F94B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93ED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CC2C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A269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81D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A774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FF05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3D68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9D73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2B25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D7D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7FA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F026A5" w14:paraId="3B11EBA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A282C" w14:textId="77777777" w:rsidR="00F026A5" w:rsidRPr="00244936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0C2E" w14:textId="0E198D51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25A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D1C1" w14:textId="5F04AFB3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B66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51DD" w14:textId="4A1A1E90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759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B1EB" w14:textId="29163FFB" w:rsidR="00F026A5" w:rsidRPr="00003AB2" w:rsidRDefault="00032C47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72D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8BB9" w14:textId="3BACB814" w:rsidR="00F026A5" w:rsidRPr="00003AB2" w:rsidRDefault="000D7A7C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233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6A6A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4D4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B44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85F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53B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6ED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:rsidRPr="0044019C" w14:paraId="5CB39FF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A3791" w14:textId="77777777" w:rsidR="00F026A5" w:rsidRPr="006F54BA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7D9C" w14:textId="054F227D" w:rsidR="00F026A5" w:rsidRPr="006F54BA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8B88" w14:textId="77777777" w:rsidR="00F026A5" w:rsidRPr="006F54BA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D3A6" w14:textId="51D54316" w:rsidR="00F026A5" w:rsidRPr="006F54BA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48B7" w14:textId="77777777" w:rsidR="00F026A5" w:rsidRPr="006F54BA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8446" w14:textId="671353DA" w:rsidR="00F026A5" w:rsidRPr="006F54BA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4B92" w14:textId="77777777" w:rsidR="00F026A5" w:rsidRPr="006F54BA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E739" w14:textId="55A13861" w:rsidR="00F026A5" w:rsidRPr="006F54BA" w:rsidRDefault="00032C47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3E9C" w14:textId="77777777" w:rsidR="00F026A5" w:rsidRPr="006F54BA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CC2" w14:textId="2BD65489" w:rsidR="00F026A5" w:rsidRPr="006F54BA" w:rsidRDefault="000D7A7C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E282" w14:textId="77777777" w:rsidR="00F026A5" w:rsidRPr="006F54BA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5B82" w14:textId="77777777" w:rsidR="00F026A5" w:rsidRPr="006F54BA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729B" w14:textId="77777777" w:rsidR="00F026A5" w:rsidRPr="006F54BA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58D6" w14:textId="77777777" w:rsidR="00F026A5" w:rsidRPr="006F54BA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C9E2" w14:textId="77777777" w:rsidR="00F026A5" w:rsidRPr="006F54BA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A92A" w14:textId="77777777" w:rsidR="00F026A5" w:rsidRPr="006F54BA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5D5D" w14:textId="77777777" w:rsidR="00F026A5" w:rsidRPr="006F54BA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026A5" w14:paraId="1EBC6B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95C7" w14:textId="77777777" w:rsidR="00F026A5" w:rsidRPr="00244936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E555" w14:textId="47EAC284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D96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10FF" w14:textId="7D7B93C1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D289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D20C" w14:textId="6B84AE5B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EF0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A845" w14:textId="24FCC3EC" w:rsidR="00F026A5" w:rsidRPr="00003AB2" w:rsidRDefault="00032C47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2DA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C15B" w14:textId="74F58C7A" w:rsidR="00F026A5" w:rsidRPr="00003AB2" w:rsidRDefault="000D7A7C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776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99B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EAE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8FA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336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284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A79A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026A5" w14:paraId="5C255DF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764A" w14:textId="77777777" w:rsidR="00F026A5" w:rsidRPr="00244936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B94B" w14:textId="14352922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45D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2465" w14:textId="08E0617B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333A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E732" w14:textId="5C21C2EE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730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DC23" w14:textId="0FF4F0AE" w:rsidR="00F026A5" w:rsidRPr="00003AB2" w:rsidRDefault="00032C47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099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2499" w14:textId="0B1B27E6" w:rsidR="00F026A5" w:rsidRPr="00003AB2" w:rsidRDefault="000D7A7C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AD0A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3FF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9D5A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6F7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20E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CF2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DC9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026A5" w14:paraId="2F5E62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61A3" w14:textId="77777777" w:rsidR="00F026A5" w:rsidRPr="00244936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77B1" w14:textId="5677B566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941A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51E8" w14:textId="230863A8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0E6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073F" w14:textId="164017A1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D6B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708F" w14:textId="42C202AD" w:rsidR="00F026A5" w:rsidRPr="00003AB2" w:rsidRDefault="00032C47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0E7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CB05" w14:textId="43497AB7" w:rsidR="00F026A5" w:rsidRPr="00003AB2" w:rsidRDefault="000D7A7C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511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A3C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69D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926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4FA9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E2D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CAF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026A5" w14:paraId="167218E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73DE" w14:textId="77777777" w:rsidR="00F026A5" w:rsidRPr="00244936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F599" w14:textId="4976DECC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C24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F384" w14:textId="13E3F1CF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BAA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D515" w14:textId="2447121A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669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62AA" w14:textId="35805044" w:rsidR="00F026A5" w:rsidRPr="00003AB2" w:rsidRDefault="00032C47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CE2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8E92" w14:textId="22C038A3" w:rsidR="00F026A5" w:rsidRPr="00003AB2" w:rsidRDefault="000D7A7C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54E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D26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80A1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82F1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4B7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EDF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1A7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026A5" w14:paraId="19D946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5567" w14:textId="77777777" w:rsidR="00F026A5" w:rsidRPr="00244936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1C51" w14:textId="704E22A8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4FB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8507" w14:textId="2AC05A82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592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E219" w14:textId="623CDF60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AF3F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FFBE" w14:textId="27ED7AEB" w:rsidR="00F026A5" w:rsidRPr="00003AB2" w:rsidRDefault="00032C47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FF9A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A026" w14:textId="0731F63D" w:rsidR="00F026A5" w:rsidRPr="00003AB2" w:rsidRDefault="000D7A7C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862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6B4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5119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D88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0EC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C56F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DE5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026A5" w14:paraId="602AAF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5F30" w14:textId="77777777" w:rsidR="00F026A5" w:rsidRPr="00244936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7EB2" w14:textId="00946C1D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265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A45D" w14:textId="305CEB91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50E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EAC8" w14:textId="54523FA3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DE1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CD42" w14:textId="5C915B91" w:rsidR="00F026A5" w:rsidRPr="00003AB2" w:rsidRDefault="00032C47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199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B40A" w14:textId="343598C1" w:rsidR="00F026A5" w:rsidRPr="00003AB2" w:rsidRDefault="000D7A7C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929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669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0C6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42F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766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BB8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80B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026A5" w14:paraId="1E3DB0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912A" w14:textId="77777777" w:rsidR="00F026A5" w:rsidRPr="00244936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D0D3" w14:textId="5904495C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FCF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EF5D" w14:textId="77C5F84F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8AA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96D6" w14:textId="7260414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60B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1A10" w14:textId="4F72AD7B" w:rsidR="00F026A5" w:rsidRPr="00003AB2" w:rsidRDefault="00032C47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A4C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BB95" w14:textId="3D745D8C" w:rsidR="00F026A5" w:rsidRPr="00003AB2" w:rsidRDefault="000D7A7C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2EC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48F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D59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1CC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D6D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8439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516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14:paraId="698B772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232F" w14:textId="77777777" w:rsidR="00F026A5" w:rsidRPr="00244936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9313" w14:textId="399F5866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00F1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EA80" w14:textId="5A1FACAA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1F3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7958" w14:textId="71B544AA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0D6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A3CE" w14:textId="37A066F9" w:rsidR="00F026A5" w:rsidRPr="00003AB2" w:rsidRDefault="00032C47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D8D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D8F7" w14:textId="7FBAD46D" w:rsidR="00F026A5" w:rsidRPr="00003AB2" w:rsidRDefault="000D7A7C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4C0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842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FE6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2DB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110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340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AFE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026A5" w14:paraId="47BB6A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C4EC" w14:textId="77777777" w:rsidR="00F026A5" w:rsidRPr="00244936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5C96" w14:textId="6BF5D0F3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D1F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D02A" w14:textId="0C2FE9E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84E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04E9" w14:textId="521821F9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3ACF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DAB6" w14:textId="1F9B384C" w:rsidR="00F026A5" w:rsidRPr="00003AB2" w:rsidRDefault="00032C47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44D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EC4E" w14:textId="736EE101" w:rsidR="00F026A5" w:rsidRPr="00003AB2" w:rsidRDefault="000D7A7C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646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6A0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50E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D7F9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5E8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FAB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76C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026A5" w14:paraId="72606F0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62FC" w14:textId="77777777" w:rsidR="00F026A5" w:rsidRPr="00244936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500A" w14:textId="505DFA41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581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36A2" w14:textId="252CF054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BB3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23ED" w14:textId="02DC1CCF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EBE1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D3BA" w14:textId="20CB8D49" w:rsidR="00F026A5" w:rsidRPr="00003AB2" w:rsidRDefault="00032C47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813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8C2E" w14:textId="2D8F7456" w:rsidR="00F026A5" w:rsidRPr="00003AB2" w:rsidRDefault="000D7A7C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68B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5AE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ED5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F16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2C5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18F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60A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026A5" w14:paraId="19679D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BFB2" w14:textId="77777777" w:rsidR="00F026A5" w:rsidRPr="00244936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0860" w14:textId="405672BE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165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6AFC" w14:textId="480C7CD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108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C43F" w14:textId="5149F263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624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2863" w14:textId="3BF7DC8C" w:rsidR="00F026A5" w:rsidRPr="00003AB2" w:rsidRDefault="00032C47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307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F82E" w14:textId="42AE235D" w:rsidR="00F026A5" w:rsidRPr="00003AB2" w:rsidRDefault="000D7A7C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EA5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8EC1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4DB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49E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4C3A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20D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B4CA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14:paraId="3CF9D17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8599" w14:textId="77777777" w:rsidR="00F026A5" w:rsidRPr="00244936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16EC" w14:textId="722BE6C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3B7F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2FDC" w14:textId="1CF26EC9" w:rsidR="00F026A5" w:rsidRPr="00003AB2" w:rsidRDefault="003A537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D1A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DF7E" w14:textId="1CE49ADC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A6D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27B3" w14:textId="2ED4B516" w:rsidR="00F026A5" w:rsidRPr="00003AB2" w:rsidRDefault="00032C47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FFC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4C63" w14:textId="2C9747E7" w:rsidR="00F026A5" w:rsidRPr="00003AB2" w:rsidRDefault="000D7A7C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67E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DF0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449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22AA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8F3F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6CA1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54E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14:paraId="60FEF8F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DC16" w14:textId="77777777" w:rsidR="00F026A5" w:rsidRPr="00244936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27DC" w14:textId="012F4766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040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69F7" w14:textId="221E1208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186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E739" w14:textId="09159AB4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796F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5763" w14:textId="3133D8BF" w:rsidR="00F026A5" w:rsidRPr="00003AB2" w:rsidRDefault="00032C47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566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1E76" w14:textId="21C563ED" w:rsidR="00F026A5" w:rsidRPr="00003AB2" w:rsidRDefault="000D7A7C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7BA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310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A91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003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0E4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956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C2A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14:paraId="610CEDA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6748" w14:textId="77777777" w:rsidR="00F026A5" w:rsidRPr="00244936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094D" w14:textId="7C5EF709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A82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2667" w14:textId="44767A51" w:rsidR="00F026A5" w:rsidRPr="00F026A5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026A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EF2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35D7" w14:textId="1CDCA862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026A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3E4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8348" w14:textId="2D0EE35E" w:rsidR="00F026A5" w:rsidRPr="00003AB2" w:rsidRDefault="00032C47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2D3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321A" w14:textId="4F80F860" w:rsidR="00F026A5" w:rsidRPr="00003AB2" w:rsidRDefault="000D7A7C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065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B50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19C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60B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8D7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F14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5C4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14:paraId="354F7BD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3CC3" w14:textId="77777777" w:rsidR="00F026A5" w:rsidRPr="00244936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E7AC" w14:textId="69B66428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7B5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7C5F" w14:textId="6F67F543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1D5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1109" w14:textId="58348BE5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40D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39C7" w14:textId="2F3547AB" w:rsidR="00F026A5" w:rsidRPr="00003AB2" w:rsidRDefault="00032C47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327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5798" w14:textId="0E04215F" w:rsidR="00F026A5" w:rsidRPr="00003AB2" w:rsidRDefault="000D7A7C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38AF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82F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2AA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E6B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CE1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8A3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765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14:paraId="5C2A0D4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E9C3B" w14:textId="77777777" w:rsidR="00F026A5" w:rsidRPr="00244936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54F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067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8D0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D75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B23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D0C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9351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798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B1A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F33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4A9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52E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5B4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8EF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108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702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14:paraId="03AF8DD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AAAA" w14:textId="77777777" w:rsidR="00F026A5" w:rsidRPr="00244936" w:rsidRDefault="00F026A5" w:rsidP="00F026A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281A" w14:textId="152D394C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605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A213" w14:textId="0239113E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718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B5A4" w14:textId="72E7B74A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2DB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B1B5" w14:textId="2A0B3FA4" w:rsidR="00F026A5" w:rsidRPr="00003AB2" w:rsidRDefault="00032C47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44D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E9DD" w14:textId="7BD0A2D8" w:rsidR="00F026A5" w:rsidRPr="00003AB2" w:rsidRDefault="000D7A7C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AEB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27E9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BF4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ECE1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2989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56A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C4BF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14:paraId="6E2F741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F1EF" w14:textId="77777777" w:rsidR="00F026A5" w:rsidRPr="00244936" w:rsidRDefault="00F026A5" w:rsidP="00F026A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1139" w14:textId="5699F1C9" w:rsidR="00F026A5" w:rsidRPr="00003AB2" w:rsidRDefault="00032C47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A8C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9CE8" w14:textId="6ADD8602" w:rsidR="00F026A5" w:rsidRPr="00003AB2" w:rsidRDefault="00032C47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361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DB76" w14:textId="4F6ADA56" w:rsidR="00F026A5" w:rsidRPr="00003AB2" w:rsidRDefault="00032C47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316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4037" w14:textId="5146E664" w:rsidR="00F026A5" w:rsidRPr="00003AB2" w:rsidRDefault="00032C47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6B3A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6377" w14:textId="318FFC59" w:rsidR="00F026A5" w:rsidRPr="00003AB2" w:rsidRDefault="000D7A7C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AC71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273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63B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2B5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638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F67F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4D89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14:paraId="783DCFE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3860" w14:textId="77777777" w:rsidR="00F026A5" w:rsidRPr="00244936" w:rsidRDefault="00F026A5" w:rsidP="00F026A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805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255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E97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A3C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588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904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C2D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A42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0AF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726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EC79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B3C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A5C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21F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47A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0251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14:paraId="48C2FBED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32D3" w14:textId="77777777" w:rsidR="00F026A5" w:rsidRPr="00244936" w:rsidRDefault="00F026A5" w:rsidP="00F026A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BB5F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E29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5B5F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454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485A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67D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26A1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B691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CED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D2B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852F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44E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09D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5DB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C1B9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BA8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14:paraId="0A6682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8B23" w14:textId="77777777" w:rsidR="00F026A5" w:rsidRPr="00244936" w:rsidRDefault="00F026A5" w:rsidP="00F026A5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A7F8" w14:textId="02FBE3D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781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B72A" w14:textId="62571B6A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A8A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6204" w14:textId="3E6F8FB0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DD0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9B33" w14:textId="0C954C3A" w:rsidR="00F026A5" w:rsidRPr="00003AB2" w:rsidRDefault="00032C47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A2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5F18" w14:textId="4607BAA4" w:rsidR="00F026A5" w:rsidRPr="00003AB2" w:rsidRDefault="000D7A7C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184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24B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708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CD4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D55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2FF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249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14:paraId="012BD2F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4F20" w14:textId="77777777" w:rsidR="00F026A5" w:rsidRPr="00244936" w:rsidRDefault="00F026A5" w:rsidP="00F026A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368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797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7CD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021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4EB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DA8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55E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2A01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2CD9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5B6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08D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DCD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82F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F2F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930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F88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14:paraId="5D6D30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46F8" w14:textId="77777777" w:rsidR="00F026A5" w:rsidRPr="00244936" w:rsidRDefault="00F026A5" w:rsidP="00F02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Brunsberg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478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C431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928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E8F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F2E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D50A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D40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B98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579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3D1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1B5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921F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82B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271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3B9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97E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14:paraId="5F286F24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C307" w14:textId="77777777" w:rsidR="00F026A5" w:rsidRPr="00244936" w:rsidRDefault="00F026A5" w:rsidP="00F026A5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BEA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081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A0F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D1F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A70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920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535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C05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A8F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D48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A74A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ABE9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BDF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BE8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7A0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976F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14:paraId="2E76B6A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8E9F" w14:textId="77777777" w:rsidR="00F026A5" w:rsidRPr="00244936" w:rsidRDefault="00F026A5" w:rsidP="00F026A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3BB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6A3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E44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F85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1FAF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316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F21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521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F79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C8E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FB1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866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71A9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373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E6A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065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14:paraId="093B493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626D" w14:textId="77777777" w:rsidR="00F026A5" w:rsidRPr="00244936" w:rsidRDefault="00F026A5" w:rsidP="00F026A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B67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F02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8A8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3F59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1F2A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3C0A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24C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85C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94F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8D0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6D0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781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170A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C5E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197F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F56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14:paraId="76BE459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5976" w14:textId="77777777" w:rsidR="00F026A5" w:rsidRPr="00244936" w:rsidRDefault="00F026A5" w:rsidP="00F026A5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CA3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DC0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B56A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837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466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97C9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E6F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6FC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8A7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F66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F0C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FB8F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65E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322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E21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DFE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14:paraId="2CDE90E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780F" w14:textId="77777777" w:rsidR="00F026A5" w:rsidRPr="00244936" w:rsidRDefault="00F026A5" w:rsidP="00F026A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DF4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2639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3AB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487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AEE1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BE71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9A3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0D6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88C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278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866F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32D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CFE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A52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360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17AA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14:paraId="0E2A3B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A877" w14:textId="77777777" w:rsidR="00F026A5" w:rsidRPr="00244936" w:rsidRDefault="00F026A5" w:rsidP="00F026A5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CB4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1C5F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225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DF9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783A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10C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759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E14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211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F69F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235A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1B9F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7A21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15E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6D6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A3EA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14:paraId="5F2B06F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C7AB" w14:textId="77777777" w:rsidR="00F026A5" w:rsidRPr="00244936" w:rsidRDefault="00F026A5" w:rsidP="00F02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8E31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A19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71F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405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DA9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9BCA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7DA9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77D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41F9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DE6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D87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89D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FE89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B56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C58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6E3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14:paraId="6221675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B4F5" w14:textId="77777777" w:rsidR="00F026A5" w:rsidRPr="00244936" w:rsidRDefault="00F026A5" w:rsidP="00F02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C73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42E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5B0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F85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C35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16F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534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8CF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557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947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6C9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5C8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97E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CE2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F92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031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14:paraId="763862A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85D1" w14:textId="77777777" w:rsidR="00F026A5" w:rsidRPr="00244936" w:rsidRDefault="00F026A5" w:rsidP="00F026A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7D8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FB9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59A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ED7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706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038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F8E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A6B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95D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5CF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B0F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DF4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46F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623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0AA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977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14:paraId="59CFB31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D054" w14:textId="77777777" w:rsidR="00F026A5" w:rsidRPr="00244936" w:rsidRDefault="00F026A5" w:rsidP="00F02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10F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981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6E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4C49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4A1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F9DA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E65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FEF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B9B1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C07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CD1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2ED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C46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209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5EA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F4F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14:paraId="767D5C8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7423" w14:textId="77777777" w:rsidR="00F026A5" w:rsidRPr="00244936" w:rsidRDefault="00F026A5" w:rsidP="00F02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17D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64A1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3FF1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D70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A5D1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3C5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866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FAB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D0CA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D50F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8E11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187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460F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6E5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BE9F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AA6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14:paraId="00EB046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623D" w14:textId="77777777" w:rsidR="00F026A5" w:rsidRPr="00244936" w:rsidRDefault="00F026A5" w:rsidP="00F02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84D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2AC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00D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FFC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E81A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2ED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08F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705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3CFA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236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056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0CBA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0539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4AC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891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C2A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14:paraId="054FF86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79B7" w14:textId="77777777" w:rsidR="00F026A5" w:rsidRPr="00244936" w:rsidRDefault="00F026A5" w:rsidP="00F026A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4D1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D74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7E8F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FD8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C1F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C03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548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479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3A4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E93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CAC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3DFA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A74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AB4F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BEF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6F6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14:paraId="602F7D8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DC7B" w14:textId="77777777" w:rsidR="00F026A5" w:rsidRPr="00244936" w:rsidRDefault="00F026A5" w:rsidP="00F026A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57D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AD71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8A9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81B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58E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162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51E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B0D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B1E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7CB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FAA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BCC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C52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59F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33E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9A6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14:paraId="0B901BF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EC1B" w14:textId="77777777" w:rsidR="00F026A5" w:rsidRPr="00244936" w:rsidRDefault="00F026A5" w:rsidP="00F026A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7A89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B27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1B49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89FF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EA9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168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E0D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103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CB3A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4C7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FCE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AA19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5C0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FF7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608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1541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14:paraId="02D4E0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3CF5" w14:textId="77777777" w:rsidR="00F026A5" w:rsidRPr="00244936" w:rsidRDefault="00F026A5" w:rsidP="00F026A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5581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E8D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612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17F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90E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EC2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0A3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40A9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701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A38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54D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258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789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7DE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4941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09A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14:paraId="26C2D6E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B565" w14:textId="77777777" w:rsidR="00F026A5" w:rsidRPr="00244936" w:rsidRDefault="00F026A5" w:rsidP="00F026A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C6F9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22CA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5B4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851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5B5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D0A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9181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EA1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413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5C3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4D0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9F8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8AF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DA7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706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29D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14:paraId="5171A36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E4B8" w14:textId="77777777" w:rsidR="00F026A5" w:rsidRPr="00244936" w:rsidRDefault="00F026A5" w:rsidP="00F026A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172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D2E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61DA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A6AF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742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90DA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B3C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455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CEA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127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25F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6049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9049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0A1A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4929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68D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14:paraId="3FECE49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48BD" w14:textId="77777777" w:rsidR="00F026A5" w:rsidRPr="00244936" w:rsidRDefault="00F026A5" w:rsidP="00F026A5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357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79B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26A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2E3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6061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45FF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42E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1D5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62E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ED6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EFD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1B3A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320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D61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1BF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594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14:paraId="7FA1C8C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437B" w14:textId="77777777" w:rsidR="00F026A5" w:rsidRPr="00244936" w:rsidRDefault="00F026A5" w:rsidP="00F026A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CDD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198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3B6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106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AF5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679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9EB1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D00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93C1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2C9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FEF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EB0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2B5A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F90F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745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EB4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14:paraId="5E2AFAB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6CE3" w14:textId="77777777" w:rsidR="00F026A5" w:rsidRPr="00244936" w:rsidRDefault="00F026A5" w:rsidP="00F02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299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59B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0BAF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026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19D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BF81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5C4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F44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F6C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DF8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F59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3FC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BAE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918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98D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4D6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14:paraId="6D68F0C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B140" w14:textId="77777777" w:rsidR="00F026A5" w:rsidRPr="00244936" w:rsidRDefault="00F026A5" w:rsidP="00F02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AB8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6A1A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330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37C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1CF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038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2230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595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1B0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B80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DDBF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CAF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4D9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439F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FE7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A43A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14:paraId="1FDFDD6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F1FB" w14:textId="77777777" w:rsidR="00F026A5" w:rsidRPr="00244936" w:rsidRDefault="00F026A5" w:rsidP="00F026A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0A52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A111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C24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BAA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FCC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E21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9CB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D999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872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F5A9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2F7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F34C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893F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F93F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CB0B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20B7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14:paraId="3260D67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98D9" w14:textId="77777777" w:rsidR="00F026A5" w:rsidRPr="00244936" w:rsidRDefault="00F026A5" w:rsidP="00F02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B444" w14:textId="146070AC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8314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38BB" w14:textId="42C38B93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4D0E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D3DF" w14:textId="4E6A8985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FE4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130F" w14:textId="169415FA" w:rsidR="00F026A5" w:rsidRPr="00003AB2" w:rsidRDefault="00032C47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E68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150B" w14:textId="187B1CAC" w:rsidR="00F026A5" w:rsidRPr="00003AB2" w:rsidRDefault="000D7A7C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1EB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0708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BDF5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4A2D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88F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9BA3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6906" w14:textId="77777777" w:rsidR="00F026A5" w:rsidRPr="00003AB2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026A5" w14:paraId="3A26F2C9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111B94" w14:textId="77777777" w:rsidR="00F026A5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5BD003" w14:textId="77777777" w:rsidR="00F026A5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47D55D" w14:textId="77777777" w:rsidR="00F026A5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D11532" w14:textId="77777777" w:rsidR="00F026A5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F026A5" w14:paraId="5C45FDFE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3CD7C6" w14:textId="77777777" w:rsidR="00F026A5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02E76BC" w14:textId="77777777" w:rsidR="00F026A5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18DDFCB" w14:textId="77777777" w:rsidR="00F026A5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ACF42E4" w14:textId="77777777" w:rsidR="00F026A5" w:rsidRDefault="00F026A5" w:rsidP="00F026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042DD8F6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headerReference w:type="even" r:id="rId11"/>
      <w:headerReference w:type="default" r:id="rId12"/>
      <w:headerReference w:type="first" r:id="rId13"/>
      <w:pgSz w:w="11906" w:h="16838" w:code="9"/>
      <w:pgMar w:top="993" w:right="1134" w:bottom="567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41255" w14:textId="77777777" w:rsidR="00C61469" w:rsidRDefault="00C61469" w:rsidP="00310728">
      <w:r>
        <w:separator/>
      </w:r>
    </w:p>
  </w:endnote>
  <w:endnote w:type="continuationSeparator" w:id="0">
    <w:p w14:paraId="55C648CC" w14:textId="77777777" w:rsidR="00C61469" w:rsidRDefault="00C61469" w:rsidP="0031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2FB1E" w14:textId="77777777" w:rsidR="00C61469" w:rsidRDefault="00C61469" w:rsidP="00310728">
      <w:r>
        <w:separator/>
      </w:r>
    </w:p>
  </w:footnote>
  <w:footnote w:type="continuationSeparator" w:id="0">
    <w:p w14:paraId="28D2D307" w14:textId="77777777" w:rsidR="00C61469" w:rsidRDefault="00C61469" w:rsidP="0031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5F3DF" w14:textId="28FE2643" w:rsidR="00310728" w:rsidRDefault="0031072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00128" w14:textId="05EB252F" w:rsidR="00310728" w:rsidRDefault="0031072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382EA" w14:textId="0ACA1743" w:rsidR="00310728" w:rsidRDefault="003107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32743">
    <w:abstractNumId w:val="0"/>
  </w:num>
  <w:num w:numId="2" w16cid:durableId="2025857621">
    <w:abstractNumId w:val="7"/>
  </w:num>
  <w:num w:numId="3" w16cid:durableId="2110541026">
    <w:abstractNumId w:val="5"/>
  </w:num>
  <w:num w:numId="4" w16cid:durableId="1609854375">
    <w:abstractNumId w:val="6"/>
  </w:num>
  <w:num w:numId="5" w16cid:durableId="264727663">
    <w:abstractNumId w:val="2"/>
  </w:num>
  <w:num w:numId="6" w16cid:durableId="1413896379">
    <w:abstractNumId w:val="8"/>
  </w:num>
  <w:num w:numId="7" w16cid:durableId="882785947">
    <w:abstractNumId w:val="4"/>
  </w:num>
  <w:num w:numId="8" w16cid:durableId="2022318007">
    <w:abstractNumId w:val="3"/>
  </w:num>
  <w:num w:numId="9" w16cid:durableId="1480459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469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2C47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67C60"/>
    <w:rsid w:val="000700C4"/>
    <w:rsid w:val="0007401F"/>
    <w:rsid w:val="00084FFF"/>
    <w:rsid w:val="000A10F5"/>
    <w:rsid w:val="000A1D83"/>
    <w:rsid w:val="000A376F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D7A7C"/>
    <w:rsid w:val="000E10DC"/>
    <w:rsid w:val="000E2B7E"/>
    <w:rsid w:val="000E6D49"/>
    <w:rsid w:val="000E7C21"/>
    <w:rsid w:val="000F0D8F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47F00"/>
    <w:rsid w:val="00151E08"/>
    <w:rsid w:val="00152938"/>
    <w:rsid w:val="00154BD5"/>
    <w:rsid w:val="00161AA6"/>
    <w:rsid w:val="00164E3D"/>
    <w:rsid w:val="00165461"/>
    <w:rsid w:val="00166858"/>
    <w:rsid w:val="00166A61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A7E85"/>
    <w:rsid w:val="002B40DE"/>
    <w:rsid w:val="002B4EDC"/>
    <w:rsid w:val="002B51DB"/>
    <w:rsid w:val="002C7177"/>
    <w:rsid w:val="002D0E4D"/>
    <w:rsid w:val="002D2AB5"/>
    <w:rsid w:val="002D6725"/>
    <w:rsid w:val="002E0338"/>
    <w:rsid w:val="002E3221"/>
    <w:rsid w:val="002F284C"/>
    <w:rsid w:val="002F2F4E"/>
    <w:rsid w:val="002F53C2"/>
    <w:rsid w:val="003075B8"/>
    <w:rsid w:val="0031072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5375"/>
    <w:rsid w:val="003A729A"/>
    <w:rsid w:val="003B2561"/>
    <w:rsid w:val="003C206A"/>
    <w:rsid w:val="003C73F9"/>
    <w:rsid w:val="003D31E8"/>
    <w:rsid w:val="003D34BA"/>
    <w:rsid w:val="003E0092"/>
    <w:rsid w:val="003E1AE3"/>
    <w:rsid w:val="003E3027"/>
    <w:rsid w:val="003F2270"/>
    <w:rsid w:val="003F4DCF"/>
    <w:rsid w:val="003F7EB7"/>
    <w:rsid w:val="00401656"/>
    <w:rsid w:val="0041089F"/>
    <w:rsid w:val="00412359"/>
    <w:rsid w:val="004147F0"/>
    <w:rsid w:val="0041580F"/>
    <w:rsid w:val="004206DB"/>
    <w:rsid w:val="00432C24"/>
    <w:rsid w:val="00432D54"/>
    <w:rsid w:val="0044019C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50BF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4747"/>
    <w:rsid w:val="00545403"/>
    <w:rsid w:val="005502C5"/>
    <w:rsid w:val="005522EE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5FE2"/>
    <w:rsid w:val="00586400"/>
    <w:rsid w:val="005A2CE0"/>
    <w:rsid w:val="005A5300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0DF4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C0766"/>
    <w:rsid w:val="007D78AD"/>
    <w:rsid w:val="007E0A45"/>
    <w:rsid w:val="007F2B92"/>
    <w:rsid w:val="007F39BF"/>
    <w:rsid w:val="007F6B0D"/>
    <w:rsid w:val="007F7655"/>
    <w:rsid w:val="00800B4D"/>
    <w:rsid w:val="00803002"/>
    <w:rsid w:val="008038CC"/>
    <w:rsid w:val="008063DA"/>
    <w:rsid w:val="00806D2B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D3761"/>
    <w:rsid w:val="008D6704"/>
    <w:rsid w:val="008E1DE5"/>
    <w:rsid w:val="008E3B73"/>
    <w:rsid w:val="008E4795"/>
    <w:rsid w:val="008E4E18"/>
    <w:rsid w:val="008F4D68"/>
    <w:rsid w:val="00902D63"/>
    <w:rsid w:val="00902D69"/>
    <w:rsid w:val="009033B4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47AC5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96684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C769C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57325"/>
    <w:rsid w:val="00A63233"/>
    <w:rsid w:val="00A73649"/>
    <w:rsid w:val="00A744C3"/>
    <w:rsid w:val="00A74BBA"/>
    <w:rsid w:val="00A84016"/>
    <w:rsid w:val="00A84AF3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00416"/>
    <w:rsid w:val="00B11C9C"/>
    <w:rsid w:val="00B11DC3"/>
    <w:rsid w:val="00B15788"/>
    <w:rsid w:val="00B169F2"/>
    <w:rsid w:val="00B17845"/>
    <w:rsid w:val="00B54D41"/>
    <w:rsid w:val="00B56452"/>
    <w:rsid w:val="00B6245C"/>
    <w:rsid w:val="00B639E1"/>
    <w:rsid w:val="00B64A91"/>
    <w:rsid w:val="00B71674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C21A3"/>
    <w:rsid w:val="00BC495C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61469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4E3A"/>
    <w:rsid w:val="00D47BAF"/>
    <w:rsid w:val="00D52626"/>
    <w:rsid w:val="00D53C45"/>
    <w:rsid w:val="00D565FE"/>
    <w:rsid w:val="00D650C7"/>
    <w:rsid w:val="00D650CB"/>
    <w:rsid w:val="00D67826"/>
    <w:rsid w:val="00D67B7E"/>
    <w:rsid w:val="00D67FEC"/>
    <w:rsid w:val="00D726E6"/>
    <w:rsid w:val="00D75A71"/>
    <w:rsid w:val="00D76BC9"/>
    <w:rsid w:val="00D84771"/>
    <w:rsid w:val="00D91734"/>
    <w:rsid w:val="00D93637"/>
    <w:rsid w:val="00D93C2E"/>
    <w:rsid w:val="00D96F98"/>
    <w:rsid w:val="00DA12E0"/>
    <w:rsid w:val="00DA6C1B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3D5"/>
    <w:rsid w:val="00DE0553"/>
    <w:rsid w:val="00DE2A0A"/>
    <w:rsid w:val="00DF23EB"/>
    <w:rsid w:val="00E01933"/>
    <w:rsid w:val="00E03327"/>
    <w:rsid w:val="00E1233E"/>
    <w:rsid w:val="00E14E39"/>
    <w:rsid w:val="00E33857"/>
    <w:rsid w:val="00E3745E"/>
    <w:rsid w:val="00E444D0"/>
    <w:rsid w:val="00E45D77"/>
    <w:rsid w:val="00E572B1"/>
    <w:rsid w:val="00E63EE4"/>
    <w:rsid w:val="00E6682B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26A5"/>
    <w:rsid w:val="00F03690"/>
    <w:rsid w:val="00F04587"/>
    <w:rsid w:val="00F064EF"/>
    <w:rsid w:val="00F07228"/>
    <w:rsid w:val="00F101D7"/>
    <w:rsid w:val="00F16AFF"/>
    <w:rsid w:val="00F227F9"/>
    <w:rsid w:val="00F3227D"/>
    <w:rsid w:val="00F322BA"/>
    <w:rsid w:val="00F33C48"/>
    <w:rsid w:val="00F37387"/>
    <w:rsid w:val="00F454FD"/>
    <w:rsid w:val="00F47E0B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C53FD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191CE3"/>
  <w15:chartTrackingRefBased/>
  <w15:docId w15:val="{9C21FD18-40C5-4B35-BA02-B5550A003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Sidhuvud">
    <w:name w:val="header"/>
    <w:basedOn w:val="Normal"/>
    <w:link w:val="SidhuvudChar"/>
    <w:rsid w:val="0031072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1072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127</TotalTime>
  <Pages>3</Pages>
  <Words>532</Words>
  <Characters>2908</Characters>
  <Application>Microsoft Office Word</Application>
  <DocSecurity>0</DocSecurity>
  <Lines>981</Lines>
  <Paragraphs>236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31</cp:revision>
  <cp:lastPrinted>2026-05-04T07:39:00Z</cp:lastPrinted>
  <dcterms:created xsi:type="dcterms:W3CDTF">2026-04-27T13:26:00Z</dcterms:created>
  <dcterms:modified xsi:type="dcterms:W3CDTF">2026-05-06T11:40:00Z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