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6977967" w14:textId="77777777">
      <w:pPr>
        <w:pStyle w:val="Normalutanindragellerluft"/>
      </w:pPr>
      <w:bookmarkStart w:id="0" w:name="_Toc106800475"/>
      <w:bookmarkStart w:id="1" w:name="_Toc106801300"/>
    </w:p>
    <w:p w:rsidR="00AF30DD" w:rsidRPr="009B062B" w:rsidP="0078501D" w14:paraId="2C196166" w14:textId="77777777">
      <w:pPr>
        <w:pStyle w:val="RubrikFrslagTIllRiksdagsbeslut"/>
      </w:pPr>
      <w:sdt>
        <w:sdtPr>
          <w:alias w:val="CC_Boilerplate_4"/>
          <w:tag w:val="CC_Boilerplate_4"/>
          <w:id w:val="-1644581176"/>
          <w:lock w:val="sdtContentLocked"/>
          <w:placeholder>
            <w:docPart w:val="D7E00532C57D48ACB8C6FFFB54A27066"/>
          </w:placeholder>
          <w:text/>
        </w:sdtPr>
        <w:sdtContent>
          <w:r w:rsidRPr="009B062B">
            <w:t>Förslag till riksdagsbeslut</w:t>
          </w:r>
        </w:sdtContent>
      </w:sdt>
      <w:bookmarkEnd w:id="0"/>
      <w:bookmarkEnd w:id="1"/>
    </w:p>
    <w:sdt>
      <w:sdtPr>
        <w:alias w:val="Yrkande 1"/>
        <w:tag w:val="d3897049-40b3-4f6b-8c1e-a500aecbd5ec"/>
        <w:id w:val="1404482425"/>
        <w:lock w:val="sdtLocked"/>
        <w:richText/>
      </w:sdtPr>
      <w:sdtContent>
        <w:p>
          <w:pPr>
            <w:pStyle w:val="Frslagstext"/>
            <w:numPr>
              <w:ilvl w:val="0"/>
              <w:numId w:val="0"/>
            </w:numPr>
          </w:pPr>
          <w:r>
            <w:t>Riksdagen ställer sig bakom det som anförs i motionen om att överväga att införa en antikorruptionsmyndighet under riksdagen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0C077925A21436BAE50BB778C471B31"/>
        </w:placeholder>
        <w:text/>
      </w:sdtPr>
      <w:sdtContent>
        <w:p w:rsidR="006D79C9" w:rsidRPr="009B062B" w:rsidP="00333E95" w14:paraId="5CDB276A" w14:textId="77777777">
          <w:pPr>
            <w:pStyle w:val="Heading1"/>
          </w:pPr>
          <w:r>
            <w:t>Motivering</w:t>
          </w:r>
        </w:p>
      </w:sdtContent>
    </w:sdt>
    <w:bookmarkEnd w:id="3" w:displacedByCustomXml="prev"/>
    <w:bookmarkEnd w:id="4" w:displacedByCustomXml="prev"/>
    <w:p w:rsidR="00CD1805" w:rsidP="00CD1805" w14:paraId="1024CBE1" w14:textId="46B9D17E">
      <w:pPr>
        <w:pStyle w:val="Normalutanindragellerluft"/>
      </w:pPr>
      <w:r>
        <w:t>Sverige har, relativt andra länder, varit förskonat från sådant som man normalt förknippar med korruption, så som mutor, förskingring, otillbörliga upphandlingar och riggade val. I Sverige har vi dock länge haft en institutionaliserad korruption där pengar och resurser flödat från det offentliga till det statsbärande partiets meningsfränder. Nu ser vi dock att Sveriges problem med korruption blivit ett snabbt växande problem där den organiserade brottsligheten äter sig in i svenska institutioner och myndigheter.</w:t>
      </w:r>
    </w:p>
    <w:p w:rsidR="00CD1805" w:rsidP="00CD1805" w14:paraId="6EAE2B7C" w14:textId="77777777">
      <w:pPr>
        <w:pStyle w:val="Normalutanindragellerluft"/>
      </w:pPr>
    </w:p>
    <w:p w:rsidR="00422B9E" w:rsidRPr="00422B9E" w:rsidP="00CD1805" w14:paraId="5E83F1FC" w14:textId="2DAA51C6">
      <w:pPr>
        <w:pStyle w:val="Normalutanindragellerluft"/>
      </w:pPr>
      <w:r>
        <w:t>Vi</w:t>
      </w:r>
      <w:r w:rsidR="00CD1805">
        <w:t xml:space="preserve"> anser att detta behöver mötas med full kraft genom att upprätta en renodlad antikorruptionsmyndighet. En utredning föreslog under 2025 att Ekobrottsmyndigheten skulle inkorporeras i Polismyndigheten och därmed upphöra som egen myndighet. Regeringen valde att inte gå vidare med detta förslag. Vid införande av en antikorruptionsmyndighet skulle man kunna överväga att bygga upp den kring befintliga strukturer i Ekobrottsmyndigheten. Dock bör myndigheten, likt </w:t>
      </w:r>
      <w:r w:rsidR="00CD1805">
        <w:t>riksrevisionen, ligga under riksdagen och inte regeringen, just för att säkerställa dess oberoende.</w:t>
      </w:r>
    </w:p>
    <w:p w:rsidR="00BB6339" w:rsidP="008E0FE2" w14:paraId="06E740A5" w14:textId="77777777">
      <w:pPr>
        <w:pStyle w:val="Normalutanindragellerluft"/>
      </w:pPr>
    </w:p>
    <w:sdt>
      <w:sdtPr>
        <w:rPr>
          <w:i/>
          <w:noProof/>
        </w:rPr>
        <w:alias w:val="CC_Underskrifter"/>
        <w:tag w:val="CC_Underskrifter"/>
        <w:id w:val="583496634"/>
        <w:lock w:val="sdtContentLocked"/>
        <w:placeholder>
          <w:docPart w:val="F92F4E07A360452EA208A8B95298CC80"/>
        </w:placeholder>
        <w:richText/>
      </w:sdtPr>
      <w:sdtContent>
        <w:p w:rsidR="0078501D" w:rsidP="0078501D" w14:paraId="25D6A766" w14:textId="77777777"/>
        <w:p w:rsidR="0078501D" w:rsidP="0078501D" w14:paraId="567ED267" w14:textId="45FEE9F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Pontus Andersson Garpvall (SD)</w:t>
            </w:r>
          </w:p>
        </w:tc>
        <w:tc>
          <w:tcPr>
            <w:tcW w:w="50" w:type="pct"/>
            <w:vAlign w:val="bottom"/>
          </w:tcPr>
          <w:p>
            <w:pPr>
              <w:pStyle w:val="Underskrifter"/>
              <w:spacing w:after="0"/>
            </w:pPr>
            <w:r>
              <w:t>Tobias Andersson (SD)</w:t>
            </w:r>
          </w:p>
        </w:tc>
      </w:tr>
    </w:tbl>
    <w:p w:rsidR="004801AC" w:rsidRPr="008E0FE2" w:rsidP="00DF3554" w14:paraId="6A2DC5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4149CA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FF78B2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8501D" w:rsidP="0078501D" w14:paraId="19B4B2D6" w14:textId="21C954F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D46E476" w14:textId="0EEBF68A">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931F52C">
                          <w:pPr>
                            <w:jc w:val="right"/>
                          </w:pPr>
                          <w:sdt>
                            <w:sdtPr>
                              <w:alias w:val="CC_Noformat_Partikod"/>
                              <w:tag w:val="CC_Noformat_Partikod"/>
                              <w:id w:val="-53464382"/>
                              <w:placeholder>
                                <w:docPart w:val="558308EBD4DA49ADB5B7728FCB4FEF9B"/>
                              </w:placeholder>
                              <w:text/>
                            </w:sdtPr>
                            <w:sdtContent>
                              <w:r w:rsidR="00CD1805">
                                <w:t>SD</w:t>
                              </w:r>
                            </w:sdtContent>
                          </w:sdt>
                          <w:sdt>
                            <w:sdtPr>
                              <w:alias w:val="CC_Noformat_Partinummer"/>
                              <w:tag w:val="CC_Noformat_Partinummer"/>
                              <w:id w:val="-1709555926"/>
                              <w:placeholder>
                                <w:docPart w:val="0D660E14EC4A4B4E94D8FA62250D40F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68C7FE6" w14:textId="6931F52C">
                    <w:pPr>
                      <w:jc w:val="right"/>
                    </w:pPr>
                    <w:sdt>
                      <w:sdtPr>
                        <w:alias w:val="CC_Noformat_Partikod"/>
                        <w:tag w:val="CC_Noformat_Partikod"/>
                        <w:id w:val="553570760"/>
                        <w:placeholder>
                          <w:docPart w:val="558308EBD4DA49ADB5B7728FCB4FEF9B"/>
                        </w:placeholder>
                        <w:text/>
                      </w:sdtPr>
                      <w:sdtContent>
                        <w:r w:rsidR="00CD1805">
                          <w:t>SD</w:t>
                        </w:r>
                      </w:sdtContent>
                    </w:sdt>
                    <w:sdt>
                      <w:sdtPr>
                        <w:alias w:val="CC_Noformat_Partinummer"/>
                        <w:tag w:val="CC_Noformat_Partinummer"/>
                        <w:id w:val="183637021"/>
                        <w:placeholder>
                          <w:docPart w:val="0D660E14EC4A4B4E94D8FA62250D40FB"/>
                        </w:placeholder>
                        <w:showingPlcHdr/>
                        <w:text/>
                      </w:sdtPr>
                      <w:sdtContent>
                        <w:r>
                          <w:t xml:space="preserve"> </w:t>
                        </w:r>
                      </w:sdtContent>
                    </w:sdt>
                  </w:p>
                </w:txbxContent>
              </v:textbox>
            </v:shape>
          </w:pict>
        </mc:Fallback>
      </mc:AlternateContent>
    </w:r>
  </w:p>
  <w:p w:rsidR="00262EA3" w:rsidRPr="00293C4F" w:rsidP="00776B74" w14:paraId="23B77B4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7F433AD" w14:textId="79F3896C">
    <w:pPr>
      <w:jc w:val="right"/>
    </w:pPr>
  </w:p>
  <w:p w:rsidR="00262EA3" w:rsidP="00776B74" w14:paraId="2E6F424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3AD73C" w14:textId="3EA27872">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F5FE7C5" w14:textId="19D4D20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D180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4B5BA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F076BC8" w14:textId="493209D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:94</w:t>
        </w:r>
      </w:sdtContent>
    </w:sdt>
  </w:p>
  <w:p w:rsidR="00262EA3" w:rsidP="00E03A3D" w14:paraId="0ABEC342" w14:textId="6BDFF52A">
    <w:pPr>
      <w:pStyle w:val="Motionr"/>
    </w:pPr>
    <w:sdt>
      <w:sdtPr>
        <w:alias w:val="CC_Noformat_Avtext"/>
        <w:tag w:val="CC_Noformat_Avtext"/>
        <w:id w:val="-2020768203"/>
        <w:lock w:val="sdtContentLocked"/>
        <w:placeholder>
          <w:docPart w:val="558308EBD4DA49ADB5B7728FCB4FEF9B"/>
        </w:placeholder>
        <w:text/>
        <w15:appearance w15:val="hidden"/>
      </w:sdtPr>
      <w:sdtContent>
        <w:r>
          <w:t>av Josef Fransson m.fl. (SD)</w:t>
        </w:r>
      </w:sdtContent>
    </w:sdt>
  </w:p>
  <w:sdt>
    <w:sdtPr>
      <w:alias w:val="CC_Noformat_Rubtext"/>
      <w:tag w:val="CC_Noformat_Rubtext"/>
      <w:id w:val="-218060500"/>
      <w:lock w:val="sdtContentLocked"/>
      <w:placeholder>
        <w:docPart w:val="0D660E14EC4A4B4E94D8FA62250D40FB"/>
      </w:placeholder>
      <w:text/>
    </w:sdtPr>
    <w:sdtContent>
      <w:p w:rsidR="00262EA3" w:rsidP="00283E0F" w14:paraId="53556828" w14:textId="58CCDFCA">
        <w:pPr>
          <w:pStyle w:val="FSHRub2"/>
        </w:pPr>
        <w:r>
          <w:t>Antikorruptionsmyndighet under riksdagen</w:t>
        </w:r>
      </w:p>
    </w:sdtContent>
  </w:sdt>
  <w:sdt>
    <w:sdtPr>
      <w:alias w:val="CC_Boilerplate_3"/>
      <w:tag w:val="CC_Boilerplate_3"/>
      <w:id w:val="1606463544"/>
      <w:lock w:val="sdtContentLocked"/>
      <w:text w:multiLine="1"/>
      <w15:appearance w15:val="hidden"/>
    </w:sdtPr>
    <w:sdtContent>
      <w:p w:rsidR="00262EA3" w:rsidP="00283E0F" w14:paraId="0E89B4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805"/>
    <w:rsid w:val="000000E0"/>
    <w:rsid w:val="00000761"/>
    <w:rsid w:val="000011FC"/>
    <w:rsid w:val="000014AF"/>
    <w:rsid w:val="00002310"/>
    <w:rsid w:val="0000266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304"/>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2E3D"/>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0"/>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266"/>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CF3"/>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01D"/>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6AE"/>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3DA"/>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D3C"/>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B9B"/>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805"/>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1F7"/>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B62"/>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169"/>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476968A"/>
  <w15:chartTrackingRefBased/>
  <w15:docId w15:val="{05404E8A-830E-410C-B077-B3231AF6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7E00532C57D48ACB8C6FFFB54A27066"/>
        <w:category>
          <w:name w:val="Allmänt"/>
          <w:gallery w:val="placeholder"/>
        </w:category>
        <w:types>
          <w:type w:val="bbPlcHdr"/>
        </w:types>
        <w:behaviors>
          <w:behavior w:val="content"/>
        </w:behaviors>
        <w:guid w:val="{863D0326-D989-4661-89D9-39FCB8D5F373}"/>
      </w:docPartPr>
      <w:docPartBody>
        <w:p w:rsidR="00F20B62">
          <w:pPr>
            <w:pStyle w:val="D7E00532C57D48ACB8C6FFFB54A27066"/>
          </w:pPr>
          <w:r w:rsidRPr="005A0A93">
            <w:rPr>
              <w:rStyle w:val="PlaceholderText"/>
            </w:rPr>
            <w:t>Förslag till riksdagsbeslut</w:t>
          </w:r>
        </w:p>
      </w:docPartBody>
    </w:docPart>
    <w:docPart>
      <w:docPartPr>
        <w:name w:val="C0C077925A21436BAE50BB778C471B31"/>
        <w:category>
          <w:name w:val="Allmänt"/>
          <w:gallery w:val="placeholder"/>
        </w:category>
        <w:types>
          <w:type w:val="bbPlcHdr"/>
        </w:types>
        <w:behaviors>
          <w:behavior w:val="content"/>
        </w:behaviors>
        <w:guid w:val="{160D1EC8-B0A8-4968-A44E-574E8F95934B}"/>
      </w:docPartPr>
      <w:docPartBody>
        <w:p w:rsidR="00F20B62">
          <w:pPr>
            <w:pStyle w:val="C0C077925A21436BAE50BB778C471B31"/>
          </w:pPr>
          <w:r w:rsidRPr="005A0A93">
            <w:rPr>
              <w:rStyle w:val="PlaceholderText"/>
            </w:rPr>
            <w:t>Motivering</w:t>
          </w:r>
        </w:p>
      </w:docPartBody>
    </w:docPart>
    <w:docPart>
      <w:docPartPr>
        <w:name w:val="F92F4E07A360452EA208A8B95298CC80"/>
        <w:category>
          <w:name w:val="Allmänt"/>
          <w:gallery w:val="placeholder"/>
        </w:category>
        <w:types>
          <w:type w:val="bbPlcHdr"/>
        </w:types>
        <w:behaviors>
          <w:behavior w:val="content"/>
        </w:behaviors>
        <w:guid w:val="{38C98F89-9DC7-4EB4-9527-1F81DC6534C6}"/>
      </w:docPartPr>
      <w:docPartBody>
        <w:p w:rsidR="00F20B62">
          <w:pPr>
            <w:pStyle w:val="F92F4E07A360452EA208A8B95298CC80"/>
          </w:pPr>
          <w:r w:rsidRPr="009B077E">
            <w:rPr>
              <w:rStyle w:val="PlaceholderText"/>
            </w:rPr>
            <w:t>Namn på motionärer infogas/tas bort via panelen.</w:t>
          </w:r>
        </w:p>
      </w:docPartBody>
    </w:docPart>
    <w:docPart>
      <w:docPartPr>
        <w:name w:val="558308EBD4DA49ADB5B7728FCB4FEF9B"/>
        <w:category>
          <w:name w:val="Allmänt"/>
          <w:gallery w:val="placeholder"/>
        </w:category>
        <w:types>
          <w:type w:val="bbPlcHdr"/>
        </w:types>
        <w:behaviors>
          <w:behavior w:val="content"/>
        </w:behaviors>
        <w:guid w:val="{D43ED27B-E016-47A1-AAC0-10B7C0C119A9}"/>
      </w:docPartPr>
      <w:docPartBody>
        <w:p w:rsidR="00F20B62">
          <w:pPr>
            <w:pStyle w:val="558308EBD4DA49ADB5B7728FCB4FEF9B"/>
          </w:pPr>
          <w:r>
            <w:rPr>
              <w:rStyle w:val="PlaceholderText"/>
            </w:rPr>
            <w:t xml:space="preserve"> </w:t>
          </w:r>
        </w:p>
      </w:docPartBody>
    </w:docPart>
    <w:docPart>
      <w:docPartPr>
        <w:name w:val="0D660E14EC4A4B4E94D8FA62250D40FB"/>
        <w:category>
          <w:name w:val="Allmänt"/>
          <w:gallery w:val="placeholder"/>
        </w:category>
        <w:types>
          <w:type w:val="bbPlcHdr"/>
        </w:types>
        <w:behaviors>
          <w:behavior w:val="content"/>
        </w:behaviors>
        <w:guid w:val="{E52C04AF-69D6-480C-AE27-6545FBC53F5A}"/>
      </w:docPartPr>
      <w:docPartBody>
        <w:p w:rsidR="00F20B62">
          <w:pPr>
            <w:pStyle w:val="0D660E14EC4A4B4E94D8FA62250D40F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C74"/>
    <w:rsid w:val="00075E70"/>
    <w:rsid w:val="004102D8"/>
    <w:rsid w:val="004B785E"/>
    <w:rsid w:val="00673266"/>
    <w:rsid w:val="00810E94"/>
    <w:rsid w:val="00932C74"/>
    <w:rsid w:val="00A6223C"/>
    <w:rsid w:val="00EF61F7"/>
    <w:rsid w:val="00F14FC1"/>
    <w:rsid w:val="00F20B62"/>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7E00532C57D48ACB8C6FFFB54A27066">
    <w:name w:val="D7E00532C57D48ACB8C6FFFB54A27066"/>
  </w:style>
  <w:style w:type="paragraph" w:customStyle="1" w:styleId="44821E576C284FCC903781D0DB0728B6">
    <w:name w:val="44821E576C284FCC903781D0DB0728B6"/>
  </w:style>
  <w:style w:type="paragraph" w:customStyle="1" w:styleId="C0C077925A21436BAE50BB778C471B31">
    <w:name w:val="C0C077925A21436BAE50BB778C471B31"/>
  </w:style>
  <w:style w:type="paragraph" w:customStyle="1" w:styleId="F92F4E07A360452EA208A8B95298CC80">
    <w:name w:val="F92F4E07A360452EA208A8B95298CC80"/>
  </w:style>
  <w:style w:type="paragraph" w:customStyle="1" w:styleId="558308EBD4DA49ADB5B7728FCB4FEF9B">
    <w:name w:val="558308EBD4DA49ADB5B7728FCB4FEF9B"/>
  </w:style>
  <w:style w:type="paragraph" w:customStyle="1" w:styleId="0D660E14EC4A4B4E94D8FA62250D40FB">
    <w:name w:val="0D660E14EC4A4B4E94D8FA62250D40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71CBAF2-269F-4E1D-A7FF-C2B9B0A4AF7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187</Words>
  <Characters>1173</Characters>
  <Application>Microsoft Office Word</Application>
  <DocSecurity>0</DocSecurity>
  <Lines>27</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