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725D41" w:rsidRPr="00AA46EB" w14:paraId="642004E9" w14:textId="77777777" w:rsidTr="00381D02">
        <w:tc>
          <w:tcPr>
            <w:tcW w:w="9141" w:type="dxa"/>
          </w:tcPr>
          <w:p w14:paraId="0BF64FF0" w14:textId="2E940965" w:rsidR="00725D41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RIKSDAGEN</w:t>
            </w:r>
          </w:p>
          <w:p w14:paraId="036566A9" w14:textId="3527525B" w:rsidR="00725D41" w:rsidRPr="00AA46EB" w:rsidRDefault="00FB0AE9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KONSTITUTIONS</w:t>
            </w:r>
            <w:r w:rsidR="00725D41" w:rsidRPr="00AA46EB">
              <w:rPr>
                <w:sz w:val="22"/>
                <w:szCs w:val="22"/>
              </w:rPr>
              <w:t>UTSKOTTET</w:t>
            </w:r>
          </w:p>
        </w:tc>
      </w:tr>
    </w:tbl>
    <w:p w14:paraId="3B693C3B" w14:textId="77777777" w:rsidR="00725D41" w:rsidRPr="00AA46EB" w:rsidRDefault="00725D41" w:rsidP="00725D41">
      <w:pPr>
        <w:rPr>
          <w:sz w:val="22"/>
          <w:szCs w:val="22"/>
        </w:rPr>
      </w:pPr>
      <w:bookmarkStart w:id="0" w:name="_GoBack"/>
      <w:bookmarkEnd w:id="0"/>
    </w:p>
    <w:p w14:paraId="4F387840" w14:textId="77777777" w:rsidR="00725D41" w:rsidRPr="00AA46EB" w:rsidRDefault="00725D41" w:rsidP="00725D41">
      <w:pPr>
        <w:rPr>
          <w:sz w:val="22"/>
          <w:szCs w:val="22"/>
        </w:rPr>
      </w:pPr>
    </w:p>
    <w:tbl>
      <w:tblPr>
        <w:tblW w:w="8549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6565"/>
      </w:tblGrid>
      <w:tr w:rsidR="00725D41" w:rsidRPr="00AA46EB" w14:paraId="2FDF6062" w14:textId="77777777" w:rsidTr="00AA46EB">
        <w:trPr>
          <w:cantSplit/>
          <w:trHeight w:val="742"/>
        </w:trPr>
        <w:tc>
          <w:tcPr>
            <w:tcW w:w="1984" w:type="dxa"/>
          </w:tcPr>
          <w:p w14:paraId="446A20C4" w14:textId="77777777" w:rsidR="00725D41" w:rsidRPr="00AA46EB" w:rsidRDefault="00725D41" w:rsidP="00381D02">
            <w:pPr>
              <w:rPr>
                <w:b/>
                <w:sz w:val="22"/>
                <w:szCs w:val="22"/>
              </w:rPr>
            </w:pPr>
            <w:r w:rsidRPr="00AA46EB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565" w:type="dxa"/>
          </w:tcPr>
          <w:p w14:paraId="3677E029" w14:textId="3D234963" w:rsidR="00725D41" w:rsidRPr="00AA46EB" w:rsidRDefault="00725D41" w:rsidP="00381D02">
            <w:pPr>
              <w:rPr>
                <w:b/>
                <w:sz w:val="22"/>
                <w:szCs w:val="22"/>
              </w:rPr>
            </w:pPr>
            <w:r w:rsidRPr="00AA46EB">
              <w:rPr>
                <w:b/>
                <w:sz w:val="22"/>
                <w:szCs w:val="22"/>
              </w:rPr>
              <w:t>UTSKOTTSSAMMANTRÄDE 20</w:t>
            </w:r>
            <w:r w:rsidR="00F9138F">
              <w:rPr>
                <w:b/>
                <w:sz w:val="22"/>
                <w:szCs w:val="22"/>
              </w:rPr>
              <w:t>20</w:t>
            </w:r>
            <w:r w:rsidRPr="00AA46EB">
              <w:rPr>
                <w:b/>
                <w:sz w:val="22"/>
                <w:szCs w:val="22"/>
              </w:rPr>
              <w:t>/2</w:t>
            </w:r>
            <w:r w:rsidR="00F9138F">
              <w:rPr>
                <w:b/>
                <w:sz w:val="22"/>
                <w:szCs w:val="22"/>
              </w:rPr>
              <w:t>1</w:t>
            </w:r>
            <w:r w:rsidRPr="00AA46EB">
              <w:rPr>
                <w:b/>
                <w:sz w:val="22"/>
                <w:szCs w:val="22"/>
              </w:rPr>
              <w:t>:</w:t>
            </w:r>
            <w:r w:rsidR="00E902D9">
              <w:rPr>
                <w:b/>
                <w:sz w:val="22"/>
                <w:szCs w:val="22"/>
              </w:rPr>
              <w:t>35</w:t>
            </w:r>
          </w:p>
        </w:tc>
      </w:tr>
      <w:tr w:rsidR="00725D41" w:rsidRPr="00AA46EB" w14:paraId="750FD9BB" w14:textId="77777777" w:rsidTr="00AA46EB">
        <w:tc>
          <w:tcPr>
            <w:tcW w:w="1984" w:type="dxa"/>
          </w:tcPr>
          <w:p w14:paraId="27816120" w14:textId="77777777" w:rsidR="00725D41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DATUM</w:t>
            </w:r>
          </w:p>
        </w:tc>
        <w:tc>
          <w:tcPr>
            <w:tcW w:w="6565" w:type="dxa"/>
          </w:tcPr>
          <w:p w14:paraId="2977D414" w14:textId="313C9325" w:rsidR="00725D41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202</w:t>
            </w:r>
            <w:r w:rsidR="00602B01">
              <w:rPr>
                <w:sz w:val="22"/>
                <w:szCs w:val="22"/>
              </w:rPr>
              <w:t>1</w:t>
            </w:r>
            <w:r w:rsidRPr="00AA46EB">
              <w:rPr>
                <w:sz w:val="22"/>
                <w:szCs w:val="22"/>
              </w:rPr>
              <w:t>-</w:t>
            </w:r>
            <w:r w:rsidR="00952299">
              <w:rPr>
                <w:sz w:val="22"/>
                <w:szCs w:val="22"/>
              </w:rPr>
              <w:t>0</w:t>
            </w:r>
            <w:r w:rsidR="005F65FB">
              <w:rPr>
                <w:sz w:val="22"/>
                <w:szCs w:val="22"/>
              </w:rPr>
              <w:t>2</w:t>
            </w:r>
            <w:r w:rsidR="00A955FF" w:rsidRPr="00AA46EB">
              <w:rPr>
                <w:sz w:val="22"/>
                <w:szCs w:val="22"/>
              </w:rPr>
              <w:t>-</w:t>
            </w:r>
            <w:r w:rsidR="00E902D9">
              <w:rPr>
                <w:sz w:val="22"/>
                <w:szCs w:val="22"/>
              </w:rPr>
              <w:t>04</w:t>
            </w:r>
          </w:p>
        </w:tc>
      </w:tr>
      <w:tr w:rsidR="00725D41" w:rsidRPr="00AA46EB" w14:paraId="71136BF2" w14:textId="77777777" w:rsidTr="00AA46EB">
        <w:tc>
          <w:tcPr>
            <w:tcW w:w="1984" w:type="dxa"/>
          </w:tcPr>
          <w:p w14:paraId="7C20CC4C" w14:textId="77777777" w:rsidR="00725D41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TID</w:t>
            </w:r>
          </w:p>
        </w:tc>
        <w:tc>
          <w:tcPr>
            <w:tcW w:w="6565" w:type="dxa"/>
          </w:tcPr>
          <w:p w14:paraId="0D05C689" w14:textId="77777777" w:rsidR="00725D41" w:rsidRDefault="00506A4B" w:rsidP="006229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  <w:r w:rsidR="00725D41" w:rsidRPr="00AA46EB">
              <w:rPr>
                <w:sz w:val="22"/>
                <w:szCs w:val="22"/>
              </w:rPr>
              <w:t>.00–</w:t>
            </w:r>
            <w:r>
              <w:rPr>
                <w:sz w:val="22"/>
                <w:szCs w:val="22"/>
              </w:rPr>
              <w:t>10.03</w:t>
            </w:r>
          </w:p>
          <w:p w14:paraId="114A7912" w14:textId="7300FB6F" w:rsidR="00506A4B" w:rsidRPr="00AA46EB" w:rsidRDefault="00506A4B" w:rsidP="006229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10.10–10.10</w:t>
            </w:r>
          </w:p>
        </w:tc>
      </w:tr>
      <w:tr w:rsidR="00725D41" w:rsidRPr="00AA46EB" w14:paraId="573E5A5B" w14:textId="77777777" w:rsidTr="00AA46EB">
        <w:tc>
          <w:tcPr>
            <w:tcW w:w="1984" w:type="dxa"/>
          </w:tcPr>
          <w:p w14:paraId="11211CE7" w14:textId="12BF5432" w:rsidR="00CB5D85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NÄRVARANDE</w:t>
            </w:r>
          </w:p>
        </w:tc>
        <w:tc>
          <w:tcPr>
            <w:tcW w:w="6565" w:type="dxa"/>
          </w:tcPr>
          <w:p w14:paraId="4853F081" w14:textId="510DCF44" w:rsidR="00725D41" w:rsidRPr="00AA46EB" w:rsidRDefault="00725D41" w:rsidP="000F2853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Se bilaga 1</w:t>
            </w:r>
          </w:p>
        </w:tc>
      </w:tr>
    </w:tbl>
    <w:p w14:paraId="22A2F472" w14:textId="1DA80A90" w:rsidR="00AA46EB" w:rsidRPr="00AA46EB" w:rsidRDefault="00AA46EB">
      <w:pPr>
        <w:rPr>
          <w:sz w:val="22"/>
          <w:szCs w:val="22"/>
        </w:rPr>
      </w:pPr>
    </w:p>
    <w:p w14:paraId="6E72853A" w14:textId="52A9F8EC" w:rsidR="00AA46EB" w:rsidRPr="00AA46EB" w:rsidRDefault="00AA46EB">
      <w:pPr>
        <w:rPr>
          <w:sz w:val="22"/>
          <w:szCs w:val="22"/>
        </w:rPr>
      </w:pPr>
    </w:p>
    <w:p w14:paraId="5DBF61EE" w14:textId="77777777" w:rsidR="00AA46EB" w:rsidRPr="00AA46EB" w:rsidRDefault="00AA46EB">
      <w:pPr>
        <w:rPr>
          <w:sz w:val="22"/>
          <w:szCs w:val="22"/>
        </w:rPr>
      </w:pPr>
    </w:p>
    <w:tbl>
      <w:tblPr>
        <w:tblW w:w="7585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97"/>
        <w:gridCol w:w="7088"/>
      </w:tblGrid>
      <w:tr w:rsidR="00725D41" w:rsidRPr="00AA46EB" w14:paraId="1B2E1B6E" w14:textId="77777777" w:rsidTr="00AA46EB">
        <w:tc>
          <w:tcPr>
            <w:tcW w:w="497" w:type="dxa"/>
          </w:tcPr>
          <w:p w14:paraId="02694041" w14:textId="77777777" w:rsidR="00725D41" w:rsidRPr="00AA46EB" w:rsidRDefault="00725D41" w:rsidP="00381D0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A46EB"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7088" w:type="dxa"/>
          </w:tcPr>
          <w:p w14:paraId="4A86EFE9" w14:textId="77777777" w:rsidR="009A62AC" w:rsidRDefault="009A62AC" w:rsidP="009A62A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Medgivande att delta på distans </w:t>
            </w:r>
          </w:p>
          <w:p w14:paraId="35AE99F5" w14:textId="7BADF569" w:rsidR="009A62AC" w:rsidRDefault="009A62AC" w:rsidP="009A62A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5B33AF6" w14:textId="0EEF186A" w:rsidR="00AA46EB" w:rsidRPr="00AA46EB" w:rsidRDefault="009A62AC" w:rsidP="00AA46EB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Utskottet medgav deltagande på distans </w:t>
            </w:r>
            <w:r w:rsidRPr="005F6C6F">
              <w:rPr>
                <w:snapToGrid w:val="0"/>
                <w:sz w:val="22"/>
                <w:szCs w:val="22"/>
              </w:rPr>
              <w:t>f</w:t>
            </w:r>
            <w:r>
              <w:rPr>
                <w:snapToGrid w:val="0"/>
                <w:sz w:val="22"/>
                <w:szCs w:val="22"/>
              </w:rPr>
              <w:t xml:space="preserve">ör följande ordinarie </w:t>
            </w:r>
            <w:r w:rsidRPr="008B7327">
              <w:rPr>
                <w:snapToGrid w:val="0"/>
                <w:sz w:val="22"/>
                <w:szCs w:val="22"/>
              </w:rPr>
              <w:t>ledamöter och suppleanter</w:t>
            </w:r>
            <w:r>
              <w:rPr>
                <w:snapToGrid w:val="0"/>
                <w:sz w:val="22"/>
                <w:szCs w:val="22"/>
              </w:rPr>
              <w:t>:</w:t>
            </w:r>
            <w:r w:rsidR="00A44E36">
              <w:rPr>
                <w:snapToGrid w:val="0"/>
                <w:sz w:val="22"/>
                <w:szCs w:val="22"/>
              </w:rPr>
              <w:t xml:space="preserve"> </w:t>
            </w:r>
            <w:r w:rsidR="00AB242E" w:rsidRPr="00506A4B">
              <w:rPr>
                <w:sz w:val="22"/>
                <w:szCs w:val="22"/>
              </w:rPr>
              <w:t xml:space="preserve">Hans Ekström (S), </w:t>
            </w:r>
            <w:r w:rsidR="00AA46EB" w:rsidRPr="00506A4B">
              <w:rPr>
                <w:sz w:val="22"/>
                <w:szCs w:val="22"/>
              </w:rPr>
              <w:t>Ida Karkiainen (S), Marta Obminska (M), Matheus Enholm (SD), Per-Arne Håkansson (S), Linda Modig (C),</w:t>
            </w:r>
            <w:r w:rsidR="00951A97" w:rsidRPr="00506A4B">
              <w:rPr>
                <w:sz w:val="22"/>
                <w:szCs w:val="22"/>
              </w:rPr>
              <w:t xml:space="preserve"> Mia Sydow Mölleby (V), </w:t>
            </w:r>
            <w:r w:rsidRPr="00506A4B">
              <w:rPr>
                <w:sz w:val="22"/>
                <w:szCs w:val="22"/>
              </w:rPr>
              <w:t xml:space="preserve">Ida Drougge (M), </w:t>
            </w:r>
            <w:r w:rsidR="00AA46EB" w:rsidRPr="00506A4B">
              <w:rPr>
                <w:sz w:val="22"/>
                <w:szCs w:val="22"/>
              </w:rPr>
              <w:t xml:space="preserve">Fredrik Lindahl (SD), Laila Naraghi (S), Tuve Skånberg (KD), </w:t>
            </w:r>
            <w:r w:rsidRPr="00506A4B">
              <w:rPr>
                <w:sz w:val="22"/>
                <w:szCs w:val="22"/>
              </w:rPr>
              <w:t xml:space="preserve">Daniel Andersson (S), </w:t>
            </w:r>
            <w:r w:rsidR="00AA46EB" w:rsidRPr="00506A4B">
              <w:rPr>
                <w:sz w:val="22"/>
                <w:szCs w:val="22"/>
              </w:rPr>
              <w:t xml:space="preserve">Tina Acketoft (L), </w:t>
            </w:r>
            <w:r w:rsidR="00951A97" w:rsidRPr="00506A4B">
              <w:rPr>
                <w:sz w:val="22"/>
                <w:szCs w:val="22"/>
              </w:rPr>
              <w:t xml:space="preserve">Mikael Strandman (SD), </w:t>
            </w:r>
            <w:r w:rsidR="00AA46EB" w:rsidRPr="00506A4B">
              <w:rPr>
                <w:sz w:val="22"/>
                <w:szCs w:val="22"/>
              </w:rPr>
              <w:t xml:space="preserve">Camilla Hansén (MP), </w:t>
            </w:r>
            <w:r w:rsidR="00C10F16" w:rsidRPr="00506A4B">
              <w:rPr>
                <w:sz w:val="22"/>
                <w:szCs w:val="22"/>
              </w:rPr>
              <w:t xml:space="preserve">Erik Ottoson (M), </w:t>
            </w:r>
            <w:r w:rsidR="00AA46EB" w:rsidRPr="00506A4B">
              <w:rPr>
                <w:sz w:val="22"/>
                <w:szCs w:val="22"/>
              </w:rPr>
              <w:t xml:space="preserve">Erik Ezelius (S), </w:t>
            </w:r>
            <w:r w:rsidR="00AB242E" w:rsidRPr="00506A4B">
              <w:rPr>
                <w:sz w:val="22"/>
                <w:szCs w:val="22"/>
              </w:rPr>
              <w:t xml:space="preserve">Annicka Engblom (M), </w:t>
            </w:r>
            <w:r w:rsidR="00AA46EB" w:rsidRPr="00506A4B">
              <w:rPr>
                <w:sz w:val="22"/>
                <w:szCs w:val="22"/>
              </w:rPr>
              <w:t xml:space="preserve">Per Söderlund (SD), </w:t>
            </w:r>
            <w:r w:rsidR="00AB242E" w:rsidRPr="00506A4B">
              <w:rPr>
                <w:sz w:val="22"/>
                <w:szCs w:val="22"/>
              </w:rPr>
              <w:t xml:space="preserve">Jessica Wetterling (V) </w:t>
            </w:r>
            <w:r w:rsidR="005519D5" w:rsidRPr="00506A4B">
              <w:rPr>
                <w:sz w:val="22"/>
                <w:szCs w:val="22"/>
              </w:rPr>
              <w:t xml:space="preserve">och </w:t>
            </w:r>
            <w:r w:rsidR="00AA46EB" w:rsidRPr="00506A4B">
              <w:rPr>
                <w:sz w:val="22"/>
                <w:szCs w:val="22"/>
              </w:rPr>
              <w:t>Lars Jilmstad (M)</w:t>
            </w:r>
            <w:r w:rsidR="00C10F16" w:rsidRPr="00506A4B">
              <w:rPr>
                <w:sz w:val="22"/>
                <w:szCs w:val="22"/>
              </w:rPr>
              <w:t>.</w:t>
            </w:r>
          </w:p>
          <w:p w14:paraId="23269BA7" w14:textId="77777777" w:rsidR="00725D41" w:rsidRPr="00AA46EB" w:rsidRDefault="00725D41" w:rsidP="00381D02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 w:val="22"/>
                <w:szCs w:val="22"/>
              </w:rPr>
            </w:pPr>
          </w:p>
        </w:tc>
      </w:tr>
      <w:tr w:rsidR="005519D5" w:rsidRPr="00AA46EB" w14:paraId="6E00056B" w14:textId="77777777" w:rsidTr="00AA46EB">
        <w:tc>
          <w:tcPr>
            <w:tcW w:w="497" w:type="dxa"/>
          </w:tcPr>
          <w:p w14:paraId="4FF2D95E" w14:textId="1F39EE19" w:rsidR="005519D5" w:rsidRPr="00AA46EB" w:rsidRDefault="005A6975" w:rsidP="00381D0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7088" w:type="dxa"/>
          </w:tcPr>
          <w:p w14:paraId="6BB0C43E" w14:textId="77777777" w:rsidR="005A6975" w:rsidRPr="00667364" w:rsidRDefault="005A6975" w:rsidP="005A697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67364">
              <w:rPr>
                <w:b/>
                <w:snapToGrid w:val="0"/>
                <w:sz w:val="22"/>
                <w:szCs w:val="22"/>
              </w:rPr>
              <w:t>Medgivande att närvara</w:t>
            </w:r>
          </w:p>
          <w:p w14:paraId="7765646C" w14:textId="77777777" w:rsidR="005A6975" w:rsidRDefault="005A6975" w:rsidP="005A697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7CA84A4" w14:textId="638FCB89" w:rsidR="005A6975" w:rsidRPr="006D3093" w:rsidRDefault="005A6975" w:rsidP="005A697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D3093">
              <w:rPr>
                <w:snapToGrid w:val="0"/>
                <w:sz w:val="22"/>
                <w:szCs w:val="22"/>
              </w:rPr>
              <w:t xml:space="preserve">Utskottet medgav att </w:t>
            </w:r>
            <w:r>
              <w:rPr>
                <w:snapToGrid w:val="0"/>
                <w:sz w:val="22"/>
                <w:szCs w:val="22"/>
              </w:rPr>
              <w:t xml:space="preserve">EU-rådgivare Maria Sundin </w:t>
            </w:r>
            <w:r w:rsidRPr="0038004D">
              <w:rPr>
                <w:snapToGrid w:val="0"/>
                <w:sz w:val="22"/>
                <w:szCs w:val="22"/>
              </w:rPr>
              <w:t xml:space="preserve">från EU-samordningen </w:t>
            </w:r>
            <w:r w:rsidRPr="006D3093">
              <w:rPr>
                <w:snapToGrid w:val="0"/>
                <w:sz w:val="22"/>
                <w:szCs w:val="22"/>
              </w:rPr>
              <w:t xml:space="preserve">fick närvara under sammanträdet vid </w:t>
            </w:r>
            <w:r w:rsidRPr="002B0EE2">
              <w:rPr>
                <w:snapToGrid w:val="0"/>
                <w:sz w:val="22"/>
                <w:szCs w:val="22"/>
              </w:rPr>
              <w:t xml:space="preserve">punkten </w:t>
            </w:r>
            <w:r>
              <w:rPr>
                <w:snapToGrid w:val="0"/>
                <w:sz w:val="22"/>
                <w:szCs w:val="22"/>
              </w:rPr>
              <w:t>2</w:t>
            </w:r>
            <w:r w:rsidRPr="002B0EE2">
              <w:rPr>
                <w:snapToGrid w:val="0"/>
                <w:sz w:val="22"/>
                <w:szCs w:val="22"/>
              </w:rPr>
              <w:t xml:space="preserve"> på föredragningslistan.</w:t>
            </w:r>
          </w:p>
          <w:p w14:paraId="3289DD6A" w14:textId="38035DA8" w:rsidR="005519D5" w:rsidRDefault="005519D5" w:rsidP="009A62A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5519D5" w:rsidRPr="00AA46EB" w14:paraId="26EB6C86" w14:textId="77777777" w:rsidTr="00AA46EB">
        <w:tc>
          <w:tcPr>
            <w:tcW w:w="497" w:type="dxa"/>
          </w:tcPr>
          <w:p w14:paraId="5511CB98" w14:textId="1919A0CB" w:rsidR="005519D5" w:rsidRPr="00AA46EB" w:rsidRDefault="005A6975" w:rsidP="00381D0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3</w:t>
            </w:r>
          </w:p>
        </w:tc>
        <w:tc>
          <w:tcPr>
            <w:tcW w:w="7088" w:type="dxa"/>
          </w:tcPr>
          <w:p w14:paraId="079943B0" w14:textId="77777777" w:rsidR="005A6975" w:rsidRDefault="005A6975" w:rsidP="005A697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Information</w:t>
            </w:r>
          </w:p>
          <w:p w14:paraId="1DC65C7B" w14:textId="77777777" w:rsidR="005A6975" w:rsidRDefault="005A6975" w:rsidP="005A697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952326E" w14:textId="07AA7F21" w:rsidR="005A6975" w:rsidRDefault="005A6975" w:rsidP="005A697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Statssekreterare Helene Öberg, biträdd av</w:t>
            </w:r>
            <w:r w:rsidRPr="00502763">
              <w:rPr>
                <w:snapToGrid w:val="0"/>
                <w:sz w:val="22"/>
                <w:szCs w:val="22"/>
              </w:rPr>
              <w:t xml:space="preserve"> medarbetare</w:t>
            </w:r>
            <w:r>
              <w:rPr>
                <w:snapToGrid w:val="0"/>
                <w:sz w:val="22"/>
                <w:szCs w:val="22"/>
              </w:rPr>
              <w:t xml:space="preserve"> från</w:t>
            </w:r>
            <w:r w:rsidRPr="00502763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Kulturdepartementet, i</w:t>
            </w:r>
            <w:r w:rsidRPr="00502763">
              <w:rPr>
                <w:snapToGrid w:val="0"/>
                <w:sz w:val="22"/>
                <w:szCs w:val="22"/>
              </w:rPr>
              <w:t>nform</w:t>
            </w:r>
            <w:r>
              <w:rPr>
                <w:snapToGrid w:val="0"/>
                <w:sz w:val="22"/>
                <w:szCs w:val="22"/>
              </w:rPr>
              <w:t>erade om</w:t>
            </w:r>
            <w:r w:rsidRPr="00502763">
              <w:rPr>
                <w:snapToGrid w:val="0"/>
                <w:sz w:val="22"/>
                <w:szCs w:val="22"/>
              </w:rPr>
              <w:t xml:space="preserve"> </w:t>
            </w:r>
          </w:p>
          <w:p w14:paraId="2CA24DF9" w14:textId="56A1A38D" w:rsidR="00266D30" w:rsidRDefault="00266D30" w:rsidP="00266D30">
            <w:pPr>
              <w:pStyle w:val="Punktlistalinje"/>
              <w:numPr>
                <w:ilvl w:val="0"/>
                <w:numId w:val="24"/>
              </w:numPr>
              <w:tabs>
                <w:tab w:val="clear" w:pos="284"/>
              </w:tabs>
              <w:ind w:left="398" w:right="211"/>
            </w:pPr>
            <w:r>
              <w:t>ett utkast till rådsrekommendation om romers jämlikhet, inkludering och delaktighet</w:t>
            </w:r>
          </w:p>
          <w:p w14:paraId="6996191B" w14:textId="77777777" w:rsidR="00266D30" w:rsidRDefault="00266D30" w:rsidP="00266D30">
            <w:pPr>
              <w:pStyle w:val="Punktlistalinje"/>
              <w:numPr>
                <w:ilvl w:val="0"/>
                <w:numId w:val="24"/>
              </w:numPr>
              <w:tabs>
                <w:tab w:val="clear" w:pos="284"/>
              </w:tabs>
              <w:ind w:left="398" w:right="211"/>
            </w:pPr>
            <w:r>
              <w:t>kommissionens meddelande om EU:s handlingsplan för demokrati (</w:t>
            </w:r>
            <w:proofErr w:type="gramStart"/>
            <w:r>
              <w:t>COM(</w:t>
            </w:r>
            <w:proofErr w:type="gramEnd"/>
            <w:r>
              <w:t>2020) 790)</w:t>
            </w:r>
          </w:p>
          <w:p w14:paraId="756B3377" w14:textId="083F603F" w:rsidR="00266D30" w:rsidRPr="00266D30" w:rsidRDefault="00266D30" w:rsidP="00266D30">
            <w:pPr>
              <w:pStyle w:val="Punktlistalinje"/>
              <w:numPr>
                <w:ilvl w:val="0"/>
                <w:numId w:val="24"/>
              </w:numPr>
              <w:tabs>
                <w:tab w:val="clear" w:pos="284"/>
              </w:tabs>
              <w:ind w:left="398" w:right="211"/>
            </w:pPr>
            <w:r>
              <w:t>kommissionens meddelande om Europas medier i det digitala decenniet: En handlingsplan för att stödja återhämtning och omvandling (</w:t>
            </w:r>
            <w:proofErr w:type="gramStart"/>
            <w:r>
              <w:t>COM(</w:t>
            </w:r>
            <w:proofErr w:type="gramEnd"/>
            <w:r>
              <w:t>2020) 784).</w:t>
            </w:r>
          </w:p>
          <w:p w14:paraId="5DD68E3C" w14:textId="79C46FA6" w:rsidR="005A6975" w:rsidRDefault="005A6975" w:rsidP="005A697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A6975">
              <w:rPr>
                <w:snapToGrid w:val="0"/>
                <w:sz w:val="22"/>
                <w:szCs w:val="22"/>
              </w:rPr>
              <w:t>Statssekreterare</w:t>
            </w:r>
            <w:r>
              <w:rPr>
                <w:snapToGrid w:val="0"/>
                <w:sz w:val="22"/>
                <w:szCs w:val="22"/>
              </w:rPr>
              <w:t>n</w:t>
            </w:r>
            <w:r w:rsidRPr="00502763">
              <w:rPr>
                <w:snapToGrid w:val="0"/>
                <w:sz w:val="22"/>
                <w:szCs w:val="22"/>
              </w:rPr>
              <w:t xml:space="preserve"> deltog på distans.</w:t>
            </w:r>
          </w:p>
          <w:p w14:paraId="26BC7544" w14:textId="77777777" w:rsidR="005519D5" w:rsidRDefault="005519D5" w:rsidP="005519D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300FE0" w:rsidRPr="00AA46EB" w14:paraId="3AF0B46D" w14:textId="77777777" w:rsidTr="00AA46EB">
        <w:tc>
          <w:tcPr>
            <w:tcW w:w="497" w:type="dxa"/>
          </w:tcPr>
          <w:p w14:paraId="4024B397" w14:textId="23E246F1" w:rsidR="00300FE0" w:rsidRPr="00AA46EB" w:rsidRDefault="00300FE0" w:rsidP="00381D0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5519D5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7088" w:type="dxa"/>
          </w:tcPr>
          <w:p w14:paraId="0CFAB4AB" w14:textId="77777777" w:rsidR="00300FE0" w:rsidRDefault="00300FE0" w:rsidP="00300FE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08F1B3EE" w14:textId="77777777" w:rsidR="00300FE0" w:rsidRDefault="00300FE0" w:rsidP="00300FE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B906097" w14:textId="13B82AFA" w:rsidR="00300FE0" w:rsidRDefault="00300FE0" w:rsidP="00300FE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justerade protokoll 2020/21:</w:t>
            </w:r>
            <w:r w:rsidR="005F65FB">
              <w:rPr>
                <w:snapToGrid w:val="0"/>
                <w:sz w:val="22"/>
                <w:szCs w:val="22"/>
              </w:rPr>
              <w:t>3</w:t>
            </w:r>
            <w:r w:rsidR="008D1EBE">
              <w:rPr>
                <w:snapToGrid w:val="0"/>
                <w:sz w:val="22"/>
                <w:szCs w:val="22"/>
              </w:rPr>
              <w:t>3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5B0A7328" w14:textId="77777777" w:rsidR="00300FE0" w:rsidRDefault="00300FE0" w:rsidP="009A62A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C905BC" w:rsidRPr="00AA46EB" w14:paraId="46C0228C" w14:textId="77777777" w:rsidTr="00AA46EB">
        <w:tc>
          <w:tcPr>
            <w:tcW w:w="497" w:type="dxa"/>
          </w:tcPr>
          <w:p w14:paraId="52DF028F" w14:textId="1E94300F" w:rsidR="00C905BC" w:rsidRPr="00AA46EB" w:rsidRDefault="00C905BC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 w:rsidRPr="00AA46E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91759F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7088" w:type="dxa"/>
          </w:tcPr>
          <w:p w14:paraId="0757D27F" w14:textId="77777777" w:rsidR="00FF0714" w:rsidRPr="00A05B85" w:rsidRDefault="00FF0714" w:rsidP="00FF0714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napToGrid w:val="0"/>
                <w:sz w:val="22"/>
                <w:szCs w:val="22"/>
              </w:rPr>
            </w:pPr>
            <w:r w:rsidRPr="00A05B85">
              <w:rPr>
                <w:b/>
                <w:snapToGrid w:val="0"/>
                <w:sz w:val="22"/>
                <w:szCs w:val="22"/>
              </w:rPr>
              <w:t xml:space="preserve">Hänvisning av ärende </w:t>
            </w:r>
          </w:p>
          <w:p w14:paraId="4F32F6B3" w14:textId="77777777" w:rsidR="00FF0714" w:rsidRPr="00A05B85" w:rsidRDefault="00FF0714" w:rsidP="00FF0714">
            <w:pPr>
              <w:widowControl/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</w:p>
          <w:p w14:paraId="1E118BA4" w14:textId="1B4CAD67" w:rsidR="000168D3" w:rsidRDefault="00FF0714" w:rsidP="000168D3">
            <w:pPr>
              <w:widowControl/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  <w:r w:rsidRPr="00A05B85">
              <w:rPr>
                <w:snapToGrid w:val="0"/>
                <w:sz w:val="22"/>
                <w:szCs w:val="22"/>
              </w:rPr>
              <w:t>Kanslichefen anmälde att till konstitutionsutskottet har hänvisats</w:t>
            </w:r>
            <w:r w:rsidR="000168D3">
              <w:rPr>
                <w:snapToGrid w:val="0"/>
                <w:sz w:val="22"/>
                <w:szCs w:val="22"/>
              </w:rPr>
              <w:t xml:space="preserve"> följande r</w:t>
            </w:r>
            <w:r w:rsidR="000168D3" w:rsidRPr="000168D3">
              <w:rPr>
                <w:snapToGrid w:val="0"/>
                <w:sz w:val="22"/>
                <w:szCs w:val="22"/>
              </w:rPr>
              <w:t>edogörelse</w:t>
            </w:r>
            <w:r w:rsidR="000168D3">
              <w:rPr>
                <w:snapToGrid w:val="0"/>
                <w:sz w:val="22"/>
                <w:szCs w:val="22"/>
              </w:rPr>
              <w:t>r:</w:t>
            </w:r>
          </w:p>
          <w:p w14:paraId="06E5DA67" w14:textId="3000E6AB" w:rsidR="000168D3" w:rsidRPr="00D3783D" w:rsidRDefault="000168D3" w:rsidP="00D3783D">
            <w:pPr>
              <w:pStyle w:val="Punktlistalinje"/>
              <w:numPr>
                <w:ilvl w:val="0"/>
                <w:numId w:val="24"/>
              </w:numPr>
              <w:tabs>
                <w:tab w:val="clear" w:pos="284"/>
              </w:tabs>
              <w:ind w:left="398" w:right="211"/>
            </w:pPr>
            <w:r w:rsidRPr="00D3783D">
              <w:t>2020/</w:t>
            </w:r>
            <w:proofErr w:type="gramStart"/>
            <w:r w:rsidRPr="00D3783D">
              <w:t>21:RAN</w:t>
            </w:r>
            <w:proofErr w:type="gramEnd"/>
            <w:r w:rsidRPr="00D3783D">
              <w:t>1 Verksamhetsredogörelse för Riksdagens ansvarsnämnd 2020</w:t>
            </w:r>
          </w:p>
          <w:p w14:paraId="734F5D6D" w14:textId="063A35DF" w:rsidR="000168D3" w:rsidRPr="00B93308" w:rsidRDefault="000168D3" w:rsidP="00B93308">
            <w:pPr>
              <w:pStyle w:val="Punktlistalinje"/>
              <w:numPr>
                <w:ilvl w:val="0"/>
                <w:numId w:val="24"/>
              </w:numPr>
              <w:tabs>
                <w:tab w:val="clear" w:pos="284"/>
              </w:tabs>
              <w:ind w:left="398" w:right="211"/>
            </w:pPr>
            <w:r w:rsidRPr="00D3783D">
              <w:t>2020/21:SN1 Verksamhetsredogörelse för Statsrådsarvodesnämnden 2020.</w:t>
            </w:r>
          </w:p>
        </w:tc>
      </w:tr>
      <w:tr w:rsidR="00B21831" w:rsidRPr="00AA46EB" w14:paraId="00D29F3D" w14:textId="77777777" w:rsidTr="00AA46EB">
        <w:tc>
          <w:tcPr>
            <w:tcW w:w="497" w:type="dxa"/>
          </w:tcPr>
          <w:p w14:paraId="385A6BC1" w14:textId="36046C5E" w:rsidR="00B21831" w:rsidRPr="00AA46EB" w:rsidRDefault="00D3783D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br w:type="page"/>
            </w:r>
            <w:r w:rsidR="00FF0714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91759F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7088" w:type="dxa"/>
          </w:tcPr>
          <w:p w14:paraId="6AE09628" w14:textId="77777777" w:rsidR="00C806AC" w:rsidRPr="004F5DCB" w:rsidRDefault="00C806AC" w:rsidP="00C806A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F5DCB">
              <w:rPr>
                <w:b/>
                <w:snapToGrid w:val="0"/>
                <w:sz w:val="22"/>
                <w:szCs w:val="22"/>
              </w:rPr>
              <w:t>Kommittéer och utredningar</w:t>
            </w:r>
          </w:p>
          <w:p w14:paraId="44ED59D1" w14:textId="77777777" w:rsidR="00C806AC" w:rsidRDefault="00C806AC" w:rsidP="00C806AC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 w:val="22"/>
                <w:szCs w:val="22"/>
              </w:rPr>
            </w:pPr>
          </w:p>
          <w:p w14:paraId="05CDACBE" w14:textId="55158C05" w:rsidR="00FF0714" w:rsidRPr="00C806AC" w:rsidRDefault="00C806AC" w:rsidP="00C806A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Biträdande kanslichefen</w:t>
            </w:r>
            <w:r w:rsidRPr="004F5DCB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anmälde en utdelad</w:t>
            </w:r>
            <w:r w:rsidRPr="004F5DCB">
              <w:rPr>
                <w:snapToGrid w:val="0"/>
                <w:sz w:val="22"/>
                <w:szCs w:val="22"/>
              </w:rPr>
              <w:t xml:space="preserve"> promemoria om kommittéer och utredningar inom utskottets beredningsområde.</w:t>
            </w:r>
          </w:p>
          <w:p w14:paraId="7FE49FC7" w14:textId="36416508" w:rsidR="002D12F2" w:rsidRPr="002D12F2" w:rsidRDefault="002D12F2" w:rsidP="00FF0714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</w:tc>
      </w:tr>
      <w:tr w:rsidR="00413CBB" w:rsidRPr="00AA46EB" w14:paraId="7CCC2A39" w14:textId="77777777" w:rsidTr="00AA46EB">
        <w:tc>
          <w:tcPr>
            <w:tcW w:w="497" w:type="dxa"/>
          </w:tcPr>
          <w:p w14:paraId="52D877F5" w14:textId="62BE1F79" w:rsidR="00413CBB" w:rsidRPr="00AA46EB" w:rsidRDefault="00413CBB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 w:rsidRPr="00AA46EB">
              <w:rPr>
                <w:b/>
                <w:snapToGrid w:val="0"/>
                <w:sz w:val="22"/>
                <w:szCs w:val="22"/>
              </w:rPr>
              <w:lastRenderedPageBreak/>
              <w:t xml:space="preserve">§ </w:t>
            </w:r>
            <w:r w:rsidR="0091759F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7088" w:type="dxa"/>
          </w:tcPr>
          <w:p w14:paraId="4FE16D71" w14:textId="4A5D2B19" w:rsidR="00510BEA" w:rsidRPr="009D7B77" w:rsidRDefault="00510BEA" w:rsidP="00510BEA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D7B77">
              <w:rPr>
                <w:b/>
                <w:snapToGrid w:val="0"/>
                <w:sz w:val="22"/>
                <w:szCs w:val="22"/>
              </w:rPr>
              <w:t xml:space="preserve">Ärendeplan och sammanträdesplan för </w:t>
            </w:r>
            <w:r>
              <w:rPr>
                <w:b/>
                <w:snapToGrid w:val="0"/>
                <w:sz w:val="22"/>
                <w:szCs w:val="22"/>
              </w:rPr>
              <w:t>våren</w:t>
            </w:r>
            <w:r w:rsidRPr="009D7B77">
              <w:rPr>
                <w:b/>
                <w:snapToGrid w:val="0"/>
                <w:sz w:val="22"/>
                <w:szCs w:val="22"/>
              </w:rPr>
              <w:t xml:space="preserve"> 20</w:t>
            </w:r>
            <w:r>
              <w:rPr>
                <w:b/>
                <w:snapToGrid w:val="0"/>
                <w:sz w:val="22"/>
                <w:szCs w:val="22"/>
              </w:rPr>
              <w:t>21</w:t>
            </w:r>
          </w:p>
          <w:p w14:paraId="1630584D" w14:textId="77777777" w:rsidR="00510BEA" w:rsidRPr="009D7B77" w:rsidRDefault="00510BEA" w:rsidP="00510BE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7B84A0D" w14:textId="36F8B340" w:rsidR="00510BEA" w:rsidRDefault="00510BEA" w:rsidP="00510BE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Biträdande k</w:t>
            </w:r>
            <w:r w:rsidRPr="009D7B77">
              <w:rPr>
                <w:snapToGrid w:val="0"/>
                <w:sz w:val="22"/>
                <w:szCs w:val="22"/>
              </w:rPr>
              <w:t xml:space="preserve">anslichefen anmälde </w:t>
            </w:r>
            <w:r>
              <w:rPr>
                <w:snapToGrid w:val="0"/>
                <w:sz w:val="22"/>
                <w:szCs w:val="22"/>
              </w:rPr>
              <w:t xml:space="preserve">utdelade </w:t>
            </w:r>
            <w:r w:rsidRPr="009D7B77">
              <w:rPr>
                <w:snapToGrid w:val="0"/>
                <w:sz w:val="22"/>
                <w:szCs w:val="22"/>
              </w:rPr>
              <w:t xml:space="preserve">utkast till ärendeplan och sammanträdesplan för </w:t>
            </w:r>
            <w:r w:rsidRPr="00DA19B8">
              <w:rPr>
                <w:snapToGrid w:val="0"/>
                <w:sz w:val="22"/>
                <w:szCs w:val="22"/>
              </w:rPr>
              <w:t>våren 202</w:t>
            </w:r>
            <w:r>
              <w:rPr>
                <w:snapToGrid w:val="0"/>
                <w:sz w:val="22"/>
                <w:szCs w:val="22"/>
              </w:rPr>
              <w:t>1</w:t>
            </w:r>
            <w:r w:rsidRPr="009D7B77">
              <w:rPr>
                <w:snapToGrid w:val="0"/>
                <w:sz w:val="22"/>
                <w:szCs w:val="22"/>
              </w:rPr>
              <w:t>.</w:t>
            </w:r>
          </w:p>
          <w:p w14:paraId="557ECEB0" w14:textId="3E68976A" w:rsidR="002D12F2" w:rsidRPr="002D12F2" w:rsidRDefault="002D12F2" w:rsidP="00B21831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</w:tc>
      </w:tr>
      <w:tr w:rsidR="004A3519" w:rsidRPr="00AA46EB" w14:paraId="3BB7F254" w14:textId="77777777" w:rsidTr="00AA46EB">
        <w:tc>
          <w:tcPr>
            <w:tcW w:w="497" w:type="dxa"/>
          </w:tcPr>
          <w:p w14:paraId="3C916C3E" w14:textId="32CA502E" w:rsidR="004A3519" w:rsidRPr="00AA46EB" w:rsidRDefault="004A3519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91759F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7088" w:type="dxa"/>
          </w:tcPr>
          <w:p w14:paraId="659CD3CB" w14:textId="77777777" w:rsidR="004A3519" w:rsidRPr="001C4FCC" w:rsidRDefault="004A3519" w:rsidP="004A3519">
            <w:pPr>
              <w:widowControl/>
              <w:textAlignment w:val="center"/>
              <w:rPr>
                <w:b/>
                <w:sz w:val="22"/>
                <w:szCs w:val="22"/>
              </w:rPr>
            </w:pPr>
            <w:r w:rsidRPr="001C4FCC">
              <w:rPr>
                <w:b/>
                <w:sz w:val="22"/>
                <w:szCs w:val="22"/>
              </w:rPr>
              <w:t>EU-bevakning</w:t>
            </w:r>
          </w:p>
          <w:p w14:paraId="4C760B28" w14:textId="77777777" w:rsidR="004A3519" w:rsidRPr="001C4FCC" w:rsidRDefault="004A3519" w:rsidP="004A3519">
            <w:pPr>
              <w:widowControl/>
              <w:textAlignment w:val="center"/>
              <w:rPr>
                <w:b/>
                <w:sz w:val="22"/>
                <w:szCs w:val="22"/>
              </w:rPr>
            </w:pPr>
          </w:p>
          <w:p w14:paraId="6796D366" w14:textId="77777777" w:rsidR="004A3519" w:rsidRPr="001C4FCC" w:rsidRDefault="004A3519" w:rsidP="004A351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C4FCC">
              <w:rPr>
                <w:snapToGrid w:val="0"/>
                <w:sz w:val="22"/>
                <w:szCs w:val="22"/>
              </w:rPr>
              <w:t>Förteckning över inkomna EU-handlingar anmäldes.</w:t>
            </w:r>
          </w:p>
          <w:p w14:paraId="31F26921" w14:textId="75B96D23" w:rsidR="004A3519" w:rsidRPr="009D7B77" w:rsidRDefault="004A3519" w:rsidP="00510BEA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2D12F2" w:rsidRPr="00AA46EB" w14:paraId="0B424904" w14:textId="77777777" w:rsidTr="00AA46EB">
        <w:tc>
          <w:tcPr>
            <w:tcW w:w="497" w:type="dxa"/>
          </w:tcPr>
          <w:p w14:paraId="4D06E69D" w14:textId="1672CBC8" w:rsidR="002D12F2" w:rsidRDefault="002D12F2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91759F">
              <w:rPr>
                <w:b/>
                <w:snapToGrid w:val="0"/>
                <w:sz w:val="22"/>
                <w:szCs w:val="22"/>
              </w:rPr>
              <w:t>9</w:t>
            </w:r>
          </w:p>
        </w:tc>
        <w:tc>
          <w:tcPr>
            <w:tcW w:w="7088" w:type="dxa"/>
          </w:tcPr>
          <w:p w14:paraId="460E6F46" w14:textId="77777777" w:rsidR="002D12F2" w:rsidRPr="001136BE" w:rsidRDefault="002D12F2" w:rsidP="002D12F2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Trossamfund och begravningsfrågor</w:t>
            </w:r>
            <w:r w:rsidRPr="001136BE">
              <w:rPr>
                <w:b/>
                <w:sz w:val="22"/>
                <w:szCs w:val="22"/>
              </w:rPr>
              <w:t xml:space="preserve"> (KU1</w:t>
            </w:r>
            <w:r>
              <w:rPr>
                <w:b/>
                <w:sz w:val="22"/>
                <w:szCs w:val="22"/>
              </w:rPr>
              <w:t>8</w:t>
            </w:r>
            <w:r w:rsidRPr="001136BE">
              <w:rPr>
                <w:b/>
                <w:sz w:val="22"/>
                <w:szCs w:val="22"/>
              </w:rPr>
              <w:t>)</w:t>
            </w:r>
          </w:p>
          <w:p w14:paraId="32CFA83F" w14:textId="77777777" w:rsidR="002D12F2" w:rsidRPr="001136BE" w:rsidRDefault="002D12F2" w:rsidP="002D12F2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63764E3A" w14:textId="77777777" w:rsidR="002D12F2" w:rsidRPr="001136BE" w:rsidRDefault="002D12F2" w:rsidP="002D12F2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1136BE">
              <w:rPr>
                <w:sz w:val="22"/>
                <w:szCs w:val="22"/>
              </w:rPr>
              <w:t xml:space="preserve">Utskottet </w:t>
            </w:r>
            <w:r w:rsidRPr="00C452F1">
              <w:rPr>
                <w:sz w:val="22"/>
                <w:szCs w:val="22"/>
              </w:rPr>
              <w:t xml:space="preserve">fortsatte behandlingen av </w:t>
            </w:r>
            <w:r w:rsidRPr="001136BE">
              <w:rPr>
                <w:sz w:val="22"/>
                <w:szCs w:val="22"/>
              </w:rPr>
              <w:t>motioner.</w:t>
            </w:r>
          </w:p>
          <w:p w14:paraId="4CA40300" w14:textId="77777777" w:rsidR="002D12F2" w:rsidRPr="001136BE" w:rsidRDefault="002D12F2" w:rsidP="002D12F2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53FFAC20" w14:textId="127B29C9" w:rsidR="00C806AC" w:rsidRDefault="00C806AC" w:rsidP="00C806A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A50CA">
              <w:rPr>
                <w:snapToGrid w:val="0"/>
                <w:sz w:val="22"/>
                <w:szCs w:val="22"/>
              </w:rPr>
              <w:t>Utskottet justerade betänkande 2020/</w:t>
            </w:r>
            <w:proofErr w:type="gramStart"/>
            <w:r w:rsidRPr="003A50CA">
              <w:rPr>
                <w:snapToGrid w:val="0"/>
                <w:sz w:val="22"/>
                <w:szCs w:val="22"/>
              </w:rPr>
              <w:t>21:KU</w:t>
            </w:r>
            <w:proofErr w:type="gramEnd"/>
            <w:r w:rsidRPr="003A50CA">
              <w:rPr>
                <w:snapToGrid w:val="0"/>
                <w:sz w:val="22"/>
                <w:szCs w:val="22"/>
              </w:rPr>
              <w:t>1</w:t>
            </w:r>
            <w:r>
              <w:rPr>
                <w:snapToGrid w:val="0"/>
                <w:sz w:val="22"/>
                <w:szCs w:val="22"/>
              </w:rPr>
              <w:t>8.</w:t>
            </w:r>
          </w:p>
          <w:p w14:paraId="1CC9F82B" w14:textId="05C4346A" w:rsidR="002D12F2" w:rsidRPr="00A05B85" w:rsidRDefault="002D12F2" w:rsidP="00A215DF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</w:tc>
      </w:tr>
      <w:tr w:rsidR="005F65FB" w:rsidRPr="00AA46EB" w14:paraId="065630D2" w14:textId="77777777" w:rsidTr="00AA46EB">
        <w:tc>
          <w:tcPr>
            <w:tcW w:w="497" w:type="dxa"/>
          </w:tcPr>
          <w:p w14:paraId="7C7F7317" w14:textId="247C84A1" w:rsidR="005F65FB" w:rsidRDefault="002D12F2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91759F">
              <w:rPr>
                <w:b/>
                <w:snapToGrid w:val="0"/>
                <w:sz w:val="22"/>
                <w:szCs w:val="22"/>
              </w:rPr>
              <w:t>10</w:t>
            </w:r>
          </w:p>
        </w:tc>
        <w:tc>
          <w:tcPr>
            <w:tcW w:w="7088" w:type="dxa"/>
          </w:tcPr>
          <w:p w14:paraId="62E68E7F" w14:textId="77777777" w:rsidR="002D12F2" w:rsidRDefault="002D12F2" w:rsidP="002D12F2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Allmänna helgdagar m.m. (KU15)</w:t>
            </w:r>
          </w:p>
          <w:p w14:paraId="41F576DA" w14:textId="77777777" w:rsidR="002D12F2" w:rsidRDefault="002D12F2" w:rsidP="002D12F2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00DD6570" w14:textId="77777777" w:rsidR="002D12F2" w:rsidRPr="001136BE" w:rsidRDefault="002D12F2" w:rsidP="002D12F2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1136BE">
              <w:rPr>
                <w:sz w:val="22"/>
                <w:szCs w:val="22"/>
              </w:rPr>
              <w:t xml:space="preserve">Utskottet </w:t>
            </w:r>
            <w:r w:rsidRPr="00C452F1">
              <w:rPr>
                <w:sz w:val="22"/>
                <w:szCs w:val="22"/>
              </w:rPr>
              <w:t xml:space="preserve">fortsatte behandlingen av </w:t>
            </w:r>
            <w:r>
              <w:rPr>
                <w:sz w:val="22"/>
                <w:szCs w:val="22"/>
              </w:rPr>
              <w:t>motioner</w:t>
            </w:r>
            <w:r w:rsidRPr="001136BE">
              <w:rPr>
                <w:sz w:val="22"/>
                <w:szCs w:val="22"/>
              </w:rPr>
              <w:t>.</w:t>
            </w:r>
          </w:p>
          <w:p w14:paraId="48891DCE" w14:textId="77777777" w:rsidR="002D12F2" w:rsidRPr="001136BE" w:rsidRDefault="002D12F2" w:rsidP="002D12F2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19FEB58D" w14:textId="1C51334F" w:rsidR="00C806AC" w:rsidRDefault="00C806AC" w:rsidP="00C806A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A50CA">
              <w:rPr>
                <w:snapToGrid w:val="0"/>
                <w:sz w:val="22"/>
                <w:szCs w:val="22"/>
              </w:rPr>
              <w:t>Utskottet justerade betänkande 2020/</w:t>
            </w:r>
            <w:proofErr w:type="gramStart"/>
            <w:r w:rsidRPr="003A50CA">
              <w:rPr>
                <w:snapToGrid w:val="0"/>
                <w:sz w:val="22"/>
                <w:szCs w:val="22"/>
              </w:rPr>
              <w:t>21:KU</w:t>
            </w:r>
            <w:proofErr w:type="gramEnd"/>
            <w:r w:rsidRPr="003A50CA">
              <w:rPr>
                <w:snapToGrid w:val="0"/>
                <w:sz w:val="22"/>
                <w:szCs w:val="22"/>
              </w:rPr>
              <w:t>1</w:t>
            </w:r>
            <w:r>
              <w:rPr>
                <w:snapToGrid w:val="0"/>
                <w:sz w:val="22"/>
                <w:szCs w:val="22"/>
              </w:rPr>
              <w:t>5.</w:t>
            </w:r>
          </w:p>
          <w:p w14:paraId="722A11B2" w14:textId="52F5DC1D" w:rsidR="00987A34" w:rsidRDefault="00987A34" w:rsidP="00C806A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D0A2784" w14:textId="26AE6223" w:rsidR="00987A34" w:rsidRDefault="00987A34" w:rsidP="00C806A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987A34">
              <w:rPr>
                <w:snapToGrid w:val="0"/>
                <w:sz w:val="22"/>
                <w:szCs w:val="22"/>
              </w:rPr>
              <w:t>SD-ledamöterna anmälde ett särskilt yttrande.</w:t>
            </w:r>
          </w:p>
          <w:p w14:paraId="406F3BCE" w14:textId="5F5D3324" w:rsidR="002D12F2" w:rsidRPr="001C4FCC" w:rsidRDefault="002D12F2" w:rsidP="002D12F2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 w:val="22"/>
                <w:szCs w:val="22"/>
              </w:rPr>
            </w:pPr>
          </w:p>
        </w:tc>
      </w:tr>
      <w:tr w:rsidR="00970FC3" w:rsidRPr="00AA46EB" w14:paraId="52BA792B" w14:textId="77777777" w:rsidTr="00AA46EB">
        <w:tc>
          <w:tcPr>
            <w:tcW w:w="497" w:type="dxa"/>
          </w:tcPr>
          <w:p w14:paraId="14CA4BEF" w14:textId="623D7022" w:rsidR="00970FC3" w:rsidRDefault="00970FC3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121B59">
              <w:rPr>
                <w:b/>
                <w:snapToGrid w:val="0"/>
                <w:sz w:val="22"/>
                <w:szCs w:val="22"/>
              </w:rPr>
              <w:t>11</w:t>
            </w:r>
          </w:p>
        </w:tc>
        <w:tc>
          <w:tcPr>
            <w:tcW w:w="7088" w:type="dxa"/>
          </w:tcPr>
          <w:p w14:paraId="13A63B5C" w14:textId="6CF4DB89" w:rsidR="00970FC3" w:rsidRDefault="008A5437" w:rsidP="002D12F2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 w:val="22"/>
                <w:szCs w:val="22"/>
              </w:rPr>
            </w:pPr>
            <w:r w:rsidRPr="008A5437">
              <w:rPr>
                <w:b/>
                <w:sz w:val="22"/>
                <w:szCs w:val="22"/>
              </w:rPr>
              <w:t xml:space="preserve">Sveriges tillträde till Europarådets konvention om </w:t>
            </w:r>
            <w:proofErr w:type="spellStart"/>
            <w:r w:rsidRPr="008A5437">
              <w:rPr>
                <w:b/>
                <w:sz w:val="22"/>
                <w:szCs w:val="22"/>
              </w:rPr>
              <w:t>it-relaterad</w:t>
            </w:r>
            <w:proofErr w:type="spellEnd"/>
            <w:r w:rsidRPr="008A5437">
              <w:rPr>
                <w:b/>
                <w:sz w:val="22"/>
                <w:szCs w:val="22"/>
              </w:rPr>
              <w:t xml:space="preserve"> brottslighet</w:t>
            </w:r>
          </w:p>
          <w:p w14:paraId="103AF1DB" w14:textId="77777777" w:rsidR="008A5437" w:rsidRDefault="008A5437" w:rsidP="002D12F2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4D0074B3" w14:textId="6D3EA922" w:rsidR="0063137F" w:rsidRDefault="0063137F" w:rsidP="0063137F">
            <w:pPr>
              <w:tabs>
                <w:tab w:val="left" w:pos="1701"/>
              </w:tabs>
              <w:rPr>
                <w:bCs/>
                <w:color w:val="000000"/>
                <w:sz w:val="22"/>
                <w:szCs w:val="22"/>
              </w:rPr>
            </w:pPr>
            <w:r w:rsidRPr="009278FD">
              <w:rPr>
                <w:snapToGrid w:val="0"/>
                <w:sz w:val="22"/>
                <w:szCs w:val="22"/>
              </w:rPr>
              <w:t xml:space="preserve">Utskottet behandlade frågan om yttrande till </w:t>
            </w:r>
            <w:r>
              <w:rPr>
                <w:bCs/>
                <w:color w:val="000000"/>
                <w:sz w:val="22"/>
                <w:szCs w:val="22"/>
              </w:rPr>
              <w:t>justitieutskottet</w:t>
            </w:r>
            <w:r w:rsidRPr="009278FD">
              <w:rPr>
                <w:snapToGrid w:val="0"/>
                <w:sz w:val="22"/>
                <w:szCs w:val="22"/>
              </w:rPr>
              <w:t xml:space="preserve"> över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bCs/>
                <w:color w:val="000000"/>
                <w:sz w:val="22"/>
                <w:szCs w:val="22"/>
              </w:rPr>
              <w:t>p</w:t>
            </w:r>
            <w:r w:rsidRPr="00227A4D">
              <w:rPr>
                <w:bCs/>
                <w:color w:val="000000"/>
                <w:sz w:val="22"/>
                <w:szCs w:val="22"/>
              </w:rPr>
              <w:t>rop</w:t>
            </w:r>
            <w:r>
              <w:rPr>
                <w:bCs/>
                <w:color w:val="000000"/>
                <w:sz w:val="22"/>
                <w:szCs w:val="22"/>
              </w:rPr>
              <w:t>osition</w:t>
            </w:r>
            <w:r w:rsidRPr="00227A4D">
              <w:rPr>
                <w:bCs/>
                <w:color w:val="000000"/>
                <w:sz w:val="22"/>
                <w:szCs w:val="22"/>
              </w:rPr>
              <w:t xml:space="preserve"> 2020/21:</w:t>
            </w:r>
            <w:r>
              <w:rPr>
                <w:bCs/>
                <w:color w:val="000000"/>
                <w:sz w:val="22"/>
                <w:szCs w:val="22"/>
              </w:rPr>
              <w:t>72</w:t>
            </w:r>
            <w:r w:rsidRPr="00227A4D">
              <w:rPr>
                <w:bCs/>
                <w:color w:val="000000"/>
                <w:sz w:val="22"/>
                <w:szCs w:val="22"/>
              </w:rPr>
              <w:t xml:space="preserve"> och motion</w:t>
            </w:r>
            <w:r>
              <w:rPr>
                <w:bCs/>
                <w:color w:val="000000"/>
                <w:sz w:val="22"/>
                <w:szCs w:val="22"/>
              </w:rPr>
              <w:t>.</w:t>
            </w:r>
          </w:p>
          <w:p w14:paraId="2589C70D" w14:textId="77777777" w:rsidR="0063137F" w:rsidRDefault="0063137F" w:rsidP="0063137F">
            <w:pPr>
              <w:tabs>
                <w:tab w:val="left" w:pos="1701"/>
              </w:tabs>
              <w:rPr>
                <w:bCs/>
                <w:color w:val="000000"/>
                <w:sz w:val="22"/>
                <w:szCs w:val="22"/>
              </w:rPr>
            </w:pPr>
          </w:p>
          <w:p w14:paraId="31A61743" w14:textId="77777777" w:rsidR="0063137F" w:rsidRPr="00455537" w:rsidRDefault="0063137F" w:rsidP="0063137F">
            <w:pPr>
              <w:tabs>
                <w:tab w:val="left" w:pos="1701"/>
              </w:tabs>
              <w:rPr>
                <w:bCs/>
                <w:color w:val="000000"/>
                <w:sz w:val="22"/>
                <w:szCs w:val="22"/>
              </w:rPr>
            </w:pPr>
            <w:r w:rsidRPr="00455537">
              <w:rPr>
                <w:bCs/>
                <w:color w:val="000000"/>
                <w:sz w:val="22"/>
                <w:szCs w:val="22"/>
              </w:rPr>
              <w:t>Ärendet bordlades.</w:t>
            </w:r>
          </w:p>
          <w:p w14:paraId="2FCFD210" w14:textId="6B3FF8DC" w:rsidR="008A5437" w:rsidRPr="008A5437" w:rsidRDefault="008A5437" w:rsidP="002D12F2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</w:tc>
      </w:tr>
      <w:tr w:rsidR="00970FC3" w:rsidRPr="00AA46EB" w14:paraId="1CB9D7C1" w14:textId="77777777" w:rsidTr="00AA46EB">
        <w:tc>
          <w:tcPr>
            <w:tcW w:w="497" w:type="dxa"/>
          </w:tcPr>
          <w:p w14:paraId="2534C0C3" w14:textId="5C8E3003" w:rsidR="00970FC3" w:rsidRDefault="00970FC3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121B59">
              <w:rPr>
                <w:b/>
                <w:snapToGrid w:val="0"/>
                <w:sz w:val="22"/>
                <w:szCs w:val="22"/>
              </w:rPr>
              <w:t>12</w:t>
            </w:r>
          </w:p>
        </w:tc>
        <w:tc>
          <w:tcPr>
            <w:tcW w:w="7088" w:type="dxa"/>
          </w:tcPr>
          <w:p w14:paraId="3928F386" w14:textId="27BB7509" w:rsidR="008A5437" w:rsidRPr="0063137F" w:rsidRDefault="008A5437" w:rsidP="002D12F2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 w:val="22"/>
                <w:szCs w:val="22"/>
              </w:rPr>
            </w:pPr>
            <w:r w:rsidRPr="008A5437">
              <w:rPr>
                <w:b/>
                <w:sz w:val="22"/>
                <w:szCs w:val="22"/>
              </w:rPr>
              <w:t>Forskning, frihet, framtid – kunskap och innovation för Sverige</w:t>
            </w:r>
          </w:p>
          <w:p w14:paraId="3F97C7EA" w14:textId="77777777" w:rsidR="0063137F" w:rsidRDefault="0063137F" w:rsidP="002D12F2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217EFEBD" w14:textId="5C5B9CA0" w:rsidR="0063137F" w:rsidRDefault="0063137F" w:rsidP="0063137F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63137F">
              <w:rPr>
                <w:sz w:val="22"/>
                <w:szCs w:val="22"/>
              </w:rPr>
              <w:t xml:space="preserve">Utskottet behandlade frågan om yttrande till </w:t>
            </w:r>
            <w:r w:rsidR="00EA4F4A">
              <w:rPr>
                <w:sz w:val="22"/>
                <w:szCs w:val="22"/>
              </w:rPr>
              <w:t>utbildnings</w:t>
            </w:r>
            <w:r w:rsidRPr="0063137F">
              <w:rPr>
                <w:sz w:val="22"/>
                <w:szCs w:val="22"/>
              </w:rPr>
              <w:t>utskottet över</w:t>
            </w:r>
            <w:r>
              <w:rPr>
                <w:sz w:val="22"/>
                <w:szCs w:val="22"/>
              </w:rPr>
              <w:t xml:space="preserve"> </w:t>
            </w:r>
            <w:r w:rsidRPr="0063137F">
              <w:rPr>
                <w:sz w:val="22"/>
                <w:szCs w:val="22"/>
              </w:rPr>
              <w:t>proposition 2020/21:</w:t>
            </w:r>
            <w:r>
              <w:rPr>
                <w:sz w:val="22"/>
                <w:szCs w:val="22"/>
              </w:rPr>
              <w:t>60</w:t>
            </w:r>
            <w:r w:rsidRPr="0063137F">
              <w:rPr>
                <w:sz w:val="22"/>
                <w:szCs w:val="22"/>
              </w:rPr>
              <w:t>.</w:t>
            </w:r>
          </w:p>
          <w:p w14:paraId="07412DA4" w14:textId="77777777" w:rsidR="0063137F" w:rsidRDefault="0063137F" w:rsidP="0063137F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40534697" w14:textId="77777777" w:rsidR="0063137F" w:rsidRDefault="0063137F" w:rsidP="0063137F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63137F">
              <w:rPr>
                <w:sz w:val="22"/>
                <w:szCs w:val="22"/>
              </w:rPr>
              <w:t>Ärendet bordlades.</w:t>
            </w:r>
          </w:p>
          <w:p w14:paraId="73D3BB00" w14:textId="15E2FEBD" w:rsidR="0063137F" w:rsidRPr="008A5437" w:rsidRDefault="0063137F" w:rsidP="0063137F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</w:tc>
      </w:tr>
      <w:tr w:rsidR="002D12F2" w:rsidRPr="00AA46EB" w14:paraId="66F5EBCA" w14:textId="77777777" w:rsidTr="00AA46EB">
        <w:tc>
          <w:tcPr>
            <w:tcW w:w="497" w:type="dxa"/>
          </w:tcPr>
          <w:p w14:paraId="6A87E579" w14:textId="21D00793" w:rsidR="002D12F2" w:rsidRDefault="002D12F2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91759F">
              <w:rPr>
                <w:b/>
                <w:snapToGrid w:val="0"/>
                <w:sz w:val="22"/>
                <w:szCs w:val="22"/>
              </w:rPr>
              <w:t xml:space="preserve"> 1</w:t>
            </w:r>
            <w:r w:rsidR="00970FC3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7088" w:type="dxa"/>
          </w:tcPr>
          <w:p w14:paraId="5843A1D1" w14:textId="649EB1D2" w:rsidR="002D12F2" w:rsidRDefault="002D12F2" w:rsidP="002D12F2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Överlämnande av motion</w:t>
            </w:r>
          </w:p>
          <w:p w14:paraId="2B4E7ADA" w14:textId="77777777" w:rsidR="002519E1" w:rsidRDefault="002519E1" w:rsidP="002519E1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DDDE197" w14:textId="66F1F4B5" w:rsidR="002519E1" w:rsidRPr="00A14BF8" w:rsidRDefault="002519E1" w:rsidP="002519E1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Utskottet överlämnade motion</w:t>
            </w:r>
            <w:r w:rsidRPr="00A14BF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20</w:t>
            </w:r>
            <w:r w:rsidR="006A0FA5">
              <w:rPr>
                <w:sz w:val="22"/>
                <w:szCs w:val="22"/>
              </w:rPr>
              <w:t>19</w:t>
            </w:r>
            <w:r>
              <w:rPr>
                <w:sz w:val="22"/>
                <w:szCs w:val="22"/>
              </w:rPr>
              <w:t>/2</w:t>
            </w:r>
            <w:r w:rsidR="006A0FA5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 xml:space="preserve">:2010 </w:t>
            </w:r>
            <w:r w:rsidR="00D95B17">
              <w:rPr>
                <w:sz w:val="22"/>
                <w:szCs w:val="22"/>
              </w:rPr>
              <w:t>a</w:t>
            </w:r>
            <w:r w:rsidR="00D95B17" w:rsidRPr="00D95B17">
              <w:rPr>
                <w:sz w:val="22"/>
                <w:szCs w:val="22"/>
              </w:rPr>
              <w:t>v Roger Hedlund och Runar Filper (båda SD)</w:t>
            </w:r>
            <w:r w:rsidR="00D95B17">
              <w:rPr>
                <w:sz w:val="22"/>
                <w:szCs w:val="22"/>
              </w:rPr>
              <w:t xml:space="preserve"> </w:t>
            </w:r>
            <w:r w:rsidRPr="00A14BF8">
              <w:rPr>
                <w:sz w:val="22"/>
                <w:szCs w:val="22"/>
              </w:rPr>
              <w:t xml:space="preserve">till </w:t>
            </w:r>
            <w:r>
              <w:rPr>
                <w:sz w:val="22"/>
                <w:szCs w:val="22"/>
              </w:rPr>
              <w:t>justitie</w:t>
            </w:r>
            <w:r w:rsidRPr="00A14BF8">
              <w:rPr>
                <w:sz w:val="22"/>
                <w:szCs w:val="22"/>
              </w:rPr>
              <w:t>utskottet under förutsättning att det mottagande utskottet tar emot yrkande</w:t>
            </w:r>
            <w:r w:rsidR="006A0FA5">
              <w:rPr>
                <w:sz w:val="22"/>
                <w:szCs w:val="22"/>
              </w:rPr>
              <w:t>t</w:t>
            </w:r>
            <w:r w:rsidRPr="00A14BF8">
              <w:rPr>
                <w:sz w:val="22"/>
                <w:szCs w:val="22"/>
              </w:rPr>
              <w:t>.</w:t>
            </w:r>
          </w:p>
          <w:p w14:paraId="54243BD1" w14:textId="77777777" w:rsidR="002519E1" w:rsidRDefault="002519E1" w:rsidP="002519E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D17923A" w14:textId="77777777" w:rsidR="002519E1" w:rsidRDefault="002519E1" w:rsidP="002519E1">
            <w:pPr>
              <w:rPr>
                <w:sz w:val="22"/>
                <w:szCs w:val="22"/>
              </w:rPr>
            </w:pPr>
            <w:r w:rsidRPr="005E7DD7">
              <w:rPr>
                <w:sz w:val="22"/>
                <w:szCs w:val="22"/>
              </w:rPr>
              <w:t>Denna paragraf förklarades omedelbart justerad.</w:t>
            </w:r>
          </w:p>
          <w:p w14:paraId="7A7B4AEA" w14:textId="3718B861" w:rsidR="002D12F2" w:rsidRPr="002D12F2" w:rsidRDefault="002D12F2" w:rsidP="002D12F2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</w:tc>
      </w:tr>
      <w:tr w:rsidR="00280855" w:rsidRPr="00AA46EB" w14:paraId="3464A906" w14:textId="77777777" w:rsidTr="00AA46EB">
        <w:tc>
          <w:tcPr>
            <w:tcW w:w="497" w:type="dxa"/>
          </w:tcPr>
          <w:p w14:paraId="2AC0EDF7" w14:textId="48CF4441" w:rsidR="00280855" w:rsidRDefault="00280855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14</w:t>
            </w:r>
          </w:p>
        </w:tc>
        <w:tc>
          <w:tcPr>
            <w:tcW w:w="7088" w:type="dxa"/>
          </w:tcPr>
          <w:p w14:paraId="14B52C11" w14:textId="77777777" w:rsidR="00280855" w:rsidRDefault="00280855" w:rsidP="0028085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Ajournering</w:t>
            </w:r>
          </w:p>
          <w:p w14:paraId="05683656" w14:textId="77777777" w:rsidR="00280855" w:rsidRDefault="00280855" w:rsidP="00280855">
            <w:pPr>
              <w:widowControl/>
              <w:autoSpaceDE w:val="0"/>
              <w:autoSpaceDN w:val="0"/>
              <w:adjustRightInd w:val="0"/>
              <w:textAlignment w:val="center"/>
              <w:rPr>
                <w:bCs/>
                <w:color w:val="000000"/>
                <w:sz w:val="22"/>
                <w:szCs w:val="22"/>
              </w:rPr>
            </w:pPr>
          </w:p>
          <w:p w14:paraId="09F93087" w14:textId="77777777" w:rsidR="00280855" w:rsidRDefault="00280855" w:rsidP="0028085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95D94">
              <w:rPr>
                <w:snapToGrid w:val="0"/>
                <w:sz w:val="22"/>
                <w:szCs w:val="22"/>
              </w:rPr>
              <w:t>Utskottet beslutade att ajournera sammanträdet.</w:t>
            </w:r>
          </w:p>
          <w:p w14:paraId="4675E87C" w14:textId="77777777" w:rsidR="00280855" w:rsidRDefault="00280855" w:rsidP="002D12F2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 w:val="22"/>
                <w:szCs w:val="22"/>
              </w:rPr>
            </w:pPr>
          </w:p>
        </w:tc>
      </w:tr>
      <w:tr w:rsidR="00B21831" w:rsidRPr="00AA46EB" w14:paraId="36B10667" w14:textId="77777777" w:rsidTr="00AA46EB">
        <w:tc>
          <w:tcPr>
            <w:tcW w:w="497" w:type="dxa"/>
          </w:tcPr>
          <w:p w14:paraId="31D7AFDC" w14:textId="370CA591" w:rsidR="00B21831" w:rsidRPr="00AA46EB" w:rsidRDefault="00300FE0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91759F">
              <w:rPr>
                <w:b/>
                <w:snapToGrid w:val="0"/>
                <w:sz w:val="22"/>
                <w:szCs w:val="22"/>
              </w:rPr>
              <w:t>1</w:t>
            </w:r>
            <w:r w:rsidR="00280855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7088" w:type="dxa"/>
          </w:tcPr>
          <w:p w14:paraId="341C03A3" w14:textId="77777777" w:rsidR="00300FE0" w:rsidRPr="00477C9F" w:rsidRDefault="00300FE0" w:rsidP="00300FE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31C46240" w14:textId="77777777" w:rsidR="00300FE0" w:rsidRPr="00477C9F" w:rsidRDefault="00300FE0" w:rsidP="00300FE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A826031" w14:textId="7B3874CD" w:rsidR="00B21831" w:rsidRPr="00280855" w:rsidRDefault="00300FE0" w:rsidP="00300FE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77C9F">
              <w:rPr>
                <w:snapToGrid w:val="0"/>
                <w:sz w:val="22"/>
                <w:szCs w:val="22"/>
              </w:rPr>
              <w:t>Se särskilt protokoll 20</w:t>
            </w:r>
            <w:r>
              <w:rPr>
                <w:snapToGrid w:val="0"/>
                <w:sz w:val="22"/>
                <w:szCs w:val="22"/>
              </w:rPr>
              <w:t>20</w:t>
            </w:r>
            <w:r w:rsidRPr="00477C9F">
              <w:rPr>
                <w:snapToGrid w:val="0"/>
                <w:sz w:val="22"/>
                <w:szCs w:val="22"/>
              </w:rPr>
              <w:t>/</w:t>
            </w:r>
            <w:r>
              <w:rPr>
                <w:snapToGrid w:val="0"/>
                <w:sz w:val="22"/>
                <w:szCs w:val="22"/>
              </w:rPr>
              <w:t>21</w:t>
            </w:r>
            <w:r w:rsidRPr="00477C9F">
              <w:rPr>
                <w:snapToGrid w:val="0"/>
                <w:sz w:val="22"/>
                <w:szCs w:val="22"/>
              </w:rPr>
              <w:t>:</w:t>
            </w:r>
            <w:r w:rsidR="002C5236">
              <w:rPr>
                <w:snapToGrid w:val="0"/>
                <w:sz w:val="22"/>
                <w:szCs w:val="22"/>
              </w:rPr>
              <w:t>3</w:t>
            </w:r>
            <w:r w:rsidR="00A215DF">
              <w:rPr>
                <w:snapToGrid w:val="0"/>
                <w:sz w:val="22"/>
                <w:szCs w:val="22"/>
              </w:rPr>
              <w:t>1</w:t>
            </w:r>
            <w:r w:rsidRPr="00477C9F">
              <w:rPr>
                <w:snapToGrid w:val="0"/>
                <w:sz w:val="22"/>
                <w:szCs w:val="22"/>
              </w:rPr>
              <w:t>.</w:t>
            </w:r>
          </w:p>
        </w:tc>
      </w:tr>
      <w:tr w:rsidR="00C74C63" w:rsidRPr="00AA46EB" w14:paraId="590C7DBA" w14:textId="77777777" w:rsidTr="00AA46EB">
        <w:tc>
          <w:tcPr>
            <w:tcW w:w="7585" w:type="dxa"/>
            <w:gridSpan w:val="2"/>
          </w:tcPr>
          <w:p w14:paraId="5C9164F8" w14:textId="3FE5E777" w:rsidR="00C905BC" w:rsidRPr="00AA46EB" w:rsidRDefault="00D91534" w:rsidP="00C74C63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br w:type="page"/>
            </w:r>
          </w:p>
          <w:p w14:paraId="6BCCD9F2" w14:textId="77777777" w:rsidR="00CF1BB7" w:rsidRPr="00AA46EB" w:rsidRDefault="00CF1BB7" w:rsidP="00CF1BB7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lastRenderedPageBreak/>
              <w:t>Vid protokollet</w:t>
            </w:r>
          </w:p>
          <w:p w14:paraId="2CD21B24" w14:textId="77777777" w:rsidR="00CF1BB7" w:rsidRPr="00BA1232" w:rsidRDefault="00CF1BB7" w:rsidP="00CF1BB7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Justera</w:t>
            </w:r>
            <w:r>
              <w:rPr>
                <w:sz w:val="22"/>
                <w:szCs w:val="22"/>
              </w:rPr>
              <w:t>t 2021-02-11</w:t>
            </w:r>
            <w:r w:rsidRPr="00BA1232">
              <w:rPr>
                <w:sz w:val="22"/>
                <w:szCs w:val="22"/>
              </w:rPr>
              <w:t xml:space="preserve"> </w:t>
            </w:r>
          </w:p>
          <w:p w14:paraId="160DC1EA" w14:textId="4F81E460" w:rsidR="00920F2C" w:rsidRPr="00BA1232" w:rsidRDefault="00CF1BB7" w:rsidP="00C74C63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A1232">
              <w:rPr>
                <w:sz w:val="22"/>
                <w:szCs w:val="22"/>
              </w:rPr>
              <w:t>Hans Ekström</w:t>
            </w:r>
          </w:p>
          <w:p w14:paraId="5664187E" w14:textId="77777777" w:rsidR="00865055" w:rsidRPr="00AA46EB" w:rsidRDefault="00865055" w:rsidP="00C74C6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</w:tc>
      </w:tr>
    </w:tbl>
    <w:p w14:paraId="2FF6614C" w14:textId="4BBC464D" w:rsidR="00FB0AE9" w:rsidRDefault="00FB0AE9" w:rsidP="000F2853">
      <w:pPr>
        <w:widowControl/>
        <w:spacing w:after="160" w:line="259" w:lineRule="auto"/>
      </w:pPr>
      <w:r>
        <w:lastRenderedPageBreak/>
        <w:br w:type="page"/>
      </w:r>
    </w:p>
    <w:tbl>
      <w:tblPr>
        <w:tblW w:w="849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"/>
        <w:gridCol w:w="3490"/>
        <w:gridCol w:w="364"/>
        <w:gridCol w:w="356"/>
        <w:gridCol w:w="356"/>
        <w:gridCol w:w="356"/>
        <w:gridCol w:w="356"/>
        <w:gridCol w:w="356"/>
        <w:gridCol w:w="356"/>
        <w:gridCol w:w="356"/>
        <w:gridCol w:w="356"/>
        <w:gridCol w:w="287"/>
        <w:gridCol w:w="69"/>
        <w:gridCol w:w="356"/>
        <w:gridCol w:w="356"/>
        <w:gridCol w:w="356"/>
        <w:gridCol w:w="348"/>
        <w:gridCol w:w="8"/>
      </w:tblGrid>
      <w:tr w:rsidR="00F9138F" w14:paraId="1413D5E7" w14:textId="77777777" w:rsidTr="00C304DD">
        <w:trPr>
          <w:gridAfter w:val="1"/>
          <w:wAfter w:w="8" w:type="dxa"/>
        </w:trPr>
        <w:tc>
          <w:tcPr>
            <w:tcW w:w="34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7F17E5" w14:textId="77777777" w:rsidR="00F9138F" w:rsidRDefault="00F9138F" w:rsidP="00C304DD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CC479BE" w14:textId="77777777" w:rsidR="00F9138F" w:rsidRDefault="00F9138F" w:rsidP="00C304DD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87F47C9" w14:textId="29B7F6BA" w:rsidR="00F9138F" w:rsidRDefault="00F9138F" w:rsidP="00C304DD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F00B43">
              <w:rPr>
                <w:sz w:val="20"/>
              </w:rPr>
              <w:t>1</w:t>
            </w:r>
            <w:r>
              <w:rPr>
                <w:sz w:val="20"/>
              </w:rPr>
              <w:t>-</w:t>
            </w:r>
            <w:r w:rsidR="00F00B43">
              <w:rPr>
                <w:sz w:val="20"/>
              </w:rPr>
              <w:t>0</w:t>
            </w:r>
            <w:r w:rsidR="004C69A7">
              <w:rPr>
                <w:sz w:val="20"/>
              </w:rPr>
              <w:t>2</w:t>
            </w:r>
            <w:r w:rsidR="00F00B43">
              <w:rPr>
                <w:sz w:val="20"/>
              </w:rPr>
              <w:t>-</w:t>
            </w:r>
            <w:r w:rsidR="004C69A7">
              <w:rPr>
                <w:sz w:val="20"/>
              </w:rPr>
              <w:t>01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45F1DB16" w14:textId="77777777" w:rsidR="00F9138F" w:rsidRDefault="00F9138F" w:rsidP="00C304DD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A6EB893" w14:textId="77777777" w:rsidR="00F9138F" w:rsidRDefault="00F9138F" w:rsidP="00C304D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 1</w:t>
            </w:r>
          </w:p>
          <w:p w14:paraId="34ABDA96" w14:textId="77777777" w:rsidR="00F9138F" w:rsidRDefault="00F9138F" w:rsidP="00C304DD">
            <w:pPr>
              <w:tabs>
                <w:tab w:val="left" w:pos="170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till protokoll</w:t>
            </w:r>
          </w:p>
          <w:p w14:paraId="3FED77A5" w14:textId="202473CF" w:rsidR="00F9138F" w:rsidRDefault="00F9138F" w:rsidP="00C304DD">
            <w:pPr>
              <w:tabs>
                <w:tab w:val="left" w:pos="1701"/>
              </w:tabs>
            </w:pPr>
            <w:r>
              <w:rPr>
                <w:sz w:val="16"/>
                <w:szCs w:val="16"/>
              </w:rPr>
              <w:t>2020/21:</w:t>
            </w:r>
            <w:r w:rsidR="005519D5">
              <w:rPr>
                <w:sz w:val="16"/>
                <w:szCs w:val="16"/>
              </w:rPr>
              <w:t>35</w:t>
            </w:r>
          </w:p>
        </w:tc>
      </w:tr>
      <w:tr w:rsidR="00F9138F" w14:paraId="11063DB4" w14:textId="77777777" w:rsidTr="00C304DD">
        <w:trPr>
          <w:gridBefore w:val="1"/>
          <w:wBefore w:w="8" w:type="dxa"/>
          <w:cantSplit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1B40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64DB8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 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4648C5" w14:textId="06613DE3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 2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628408" w14:textId="3F8C67EB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2D12F2">
              <w:rPr>
                <w:sz w:val="20"/>
              </w:rPr>
              <w:t>3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701846" w14:textId="79909305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proofErr w:type="gramStart"/>
            <w:r w:rsidR="002D12F2">
              <w:rPr>
                <w:sz w:val="20"/>
              </w:rPr>
              <w:t>4-</w:t>
            </w:r>
            <w:r w:rsidR="00562CDB">
              <w:rPr>
                <w:sz w:val="20"/>
              </w:rPr>
              <w:t>8</w:t>
            </w:r>
            <w:proofErr w:type="gramEnd"/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600887" w14:textId="568831B3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  <w:r w:rsidR="00562CDB">
              <w:rPr>
                <w:sz w:val="20"/>
              </w:rPr>
              <w:t xml:space="preserve"> 9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33E760" w14:textId="2B2337B9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  <w:r w:rsidR="00562CDB">
              <w:rPr>
                <w:sz w:val="20"/>
              </w:rPr>
              <w:t xml:space="preserve"> 10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4040E4" w14:textId="42EBF9D5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  <w:proofErr w:type="gramStart"/>
            <w:r w:rsidR="00562CDB">
              <w:rPr>
                <w:sz w:val="20"/>
              </w:rPr>
              <w:t>11-1</w:t>
            </w:r>
            <w:r w:rsidR="00280855">
              <w:rPr>
                <w:sz w:val="20"/>
              </w:rPr>
              <w:t>5</w:t>
            </w:r>
            <w:proofErr w:type="gramEnd"/>
          </w:p>
        </w:tc>
      </w:tr>
      <w:tr w:rsidR="00F9138F" w14:paraId="363CE91C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79D1D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733E4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2A081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84EDF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AACD2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8D9E53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FF965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38612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F4CAB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10F63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C276D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57092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06E33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47FB8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89C44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7B3432" w14:paraId="2DB7119A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C7ABEA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Karin Enström (M)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1B1A8E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69EAB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1BADF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AD20E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94324" w14:textId="481CD04E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1B72F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D70B2" w14:textId="02232048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948B6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7451D" w14:textId="2665AF04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31898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33565" w14:textId="76C035CF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423AF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9A8B3" w14:textId="2238719B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9A760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B3432" w14:paraId="5B4B4463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2B0102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Hans Ekström (S)</w:t>
            </w:r>
            <w:r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28F2F" w14:textId="262B4B80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218F0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BAF4D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103C7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AA4DD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7545" w14:textId="14700C1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6C0BF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D095A" w14:textId="189A10BF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C6A62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9FD49" w14:textId="25F7EB2C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68F2B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F408F" w14:textId="46DD4D72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C8E62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F16AC" w14:textId="6A6B11B6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5B2DA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B3432" w14:paraId="4CBD9791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8B7915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Ida Karkiainen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102C8" w14:textId="10AE2C29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F914F5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478B7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7D7F4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46C74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17C8D" w14:textId="298C9A56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401F8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C4B47" w14:textId="698137C5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0C7E0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09120" w14:textId="3305ABBC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C4DAA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C792E" w14:textId="32F0E302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1AE75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E82B0" w14:textId="28935B1F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87F04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7B3432" w14:paraId="59133C30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6C6AB9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Marta Obminska (M)</w:t>
            </w:r>
            <w:r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6F4E6" w14:textId="04E0E05D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F914F5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E1684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7C46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67DB8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1D217" w14:textId="12098FC4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57274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4AB87" w14:textId="1D455CE1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1649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4C9DC" w14:textId="7B9A2056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0C082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0EEB" w14:textId="5E41A056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74973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9B931" w14:textId="381B6C3C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23C62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7B3432" w14:paraId="02387576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F8ED4E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4AA71" w14:textId="420BFD7E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F914F5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B9A7A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20399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softHyphen/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0F725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63C3A" w14:textId="13DD005D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softHyphen/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16B97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956B3" w14:textId="0908F530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softHyphen/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FD882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1D802" w14:textId="62D789A9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softHyphen/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883F7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B8042" w14:textId="16B0F091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softHyphen/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44289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96472" w14:textId="0F140793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softHyphen/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F7215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7B3432" w14:paraId="2CD7F64C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FEDD93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7229A" w14:textId="61089CF8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F914F5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74265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AC500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4868F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B1C01" w14:textId="20639F11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E162C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57E96" w14:textId="37B2F6EC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609DA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49D01" w14:textId="011D75C6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7FAAB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83AA7" w14:textId="623BDDEE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EEBEA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D4248" w14:textId="0E735AB6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48890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7B3432" w14:paraId="13C6298A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10905B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Modig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EEF97" w14:textId="227AB9E6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F914F5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A4980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27E94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ECDC2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844BA" w14:textId="28DA1A41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13E5B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1F808" w14:textId="67B79652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535FB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4A750" w14:textId="35D60A39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38CB1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93A0A" w14:textId="6F52FADB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4865F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3C45B" w14:textId="7A6BB674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0825E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7B3432" w14:paraId="3527F398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34615C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Mia Sydow Mölleby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7D22C" w14:textId="73661D2C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5218F0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6D453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C5509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70EDD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10E6" w14:textId="522E099A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F0E83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C91F4" w14:textId="090EB8C9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19BA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FD77A" w14:textId="2DBDEBB9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A342A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02F16" w14:textId="6A08EB9A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B3455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39CD0" w14:textId="11438524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39BAB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7B3432" w14:paraId="2C355AD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B8ED74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(M)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7A4FCF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49BC7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90A7D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45E83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A03B" w14:textId="4B33388E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1CCB4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6E3FE" w14:textId="14D3A734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54F82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7E599" w14:textId="738E75A5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00157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02984" w14:textId="06E541F6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58EA8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BDD7" w14:textId="66577970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AFC8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B3432" w14:paraId="74804099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EB5D2D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62441E" w14:textId="70E69AF9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642B6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BF24A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ACDFC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D1E5E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2C7D4" w14:textId="070D70BD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8D507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12C2E" w14:textId="16C22180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8DB39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ECC95" w14:textId="3B443698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B56C8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D0AA6" w14:textId="242034AA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E73E6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1001F" w14:textId="44DAA2D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E5643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7B3432" w14:paraId="1C9CC949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3B1BE0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Laila Naraghi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A9489A" w14:textId="3FA3986B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642B6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308E6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927EF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DE77E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6CDBA" w14:textId="29AAAB46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F2345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911F1" w14:textId="308BFA6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21867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EF6B0" w14:textId="42EF2C0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C4E3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FF130" w14:textId="02911D60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4852C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5AE71" w14:textId="12A5F431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20D81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7B3432" w14:paraId="79716AE4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E2AA92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Tuve Skånberg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B66D98" w14:textId="62784555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642B6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72FCB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154D7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08AA1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32A1E" w14:textId="13796124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37C77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CA95" w14:textId="0511FF2A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A7871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B5760" w14:textId="6C78D4F8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3CCEE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96BC6" w14:textId="1420A785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8764D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F4CFB" w14:textId="0395A65D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8E6F7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7B3432" w14:paraId="3C8C13A8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1EB2E1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Daniel Andersson (S)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C11391" w14:textId="5B164CF8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642B6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87380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3B677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BB937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D3F7C" w14:textId="32906B36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93CFC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54738" w14:textId="1E769526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A079C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2C476" w14:textId="728F126C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7C613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68D42" w14:textId="43C76346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60C52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37CA2" w14:textId="1F1BF7DB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11A56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B3432" w14:paraId="05F3870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DAF9A2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Tina Acketoft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A7ACD8" w14:textId="1720A8DD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642B6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EB103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99210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53EB7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3B039" w14:textId="696DB4E1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C47F5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16641" w14:textId="464490B2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CCD51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D6016" w14:textId="75C29B76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C06A9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82CA1" w14:textId="5338499F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4EEE8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E32FE" w14:textId="0F005DA2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705B9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B3432" w14:paraId="1013AD30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9055C9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Mikael Strandman </w:t>
            </w:r>
            <w:r>
              <w:rPr>
                <w:sz w:val="22"/>
                <w:szCs w:val="22"/>
              </w:rPr>
              <w:t>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37E0FA" w14:textId="634A86A0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218F0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EB250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B5239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E2029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4A6DE" w14:textId="30C119C5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245E6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06BAF" w14:textId="4F6FD7DA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FFE54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CA9C4" w14:textId="45D3032A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9A875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06BB2" w14:textId="316D46C2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04150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67600" w14:textId="1C14D7DC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9B2F9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B3432" w14:paraId="39E722E6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E7BCCA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Hansén (MP)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 </w:instrTex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426D9F" w14:textId="64C0CBFA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642B6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4373D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80E22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2E247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F92E9" w14:textId="7B0661F8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3DBAB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F25F6" w14:textId="10B8A236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00523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20774" w14:textId="4B2D417E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AACE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98D7B" w14:textId="48404CD4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5A724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9C282" w14:textId="66A9DBC0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7B212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B3432" w14:paraId="08A8D221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329A88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5F5075" w14:textId="7E5EE58C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E9EDA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0DEE5" w14:textId="6260171F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3DEE4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AB9A8" w14:textId="19DF79A9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119ED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C8645" w14:textId="1633A732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7D191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F92FA" w14:textId="22365372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6387F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2120A" w14:textId="65D03E60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AE26C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2C71" w14:textId="1D6043DF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EB169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B3432" w14:paraId="54118053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91EC51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3BF56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00CE6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BB868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E5A81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2CFD8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C6829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4CCCD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1C17E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8E3A1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15DB2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45711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D2C79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FFD30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11577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7B3432" w14:paraId="7BC347FC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74C100" w14:textId="77777777" w:rsidR="007B3432" w:rsidRDefault="007B3432" w:rsidP="007B343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CF677" w14:textId="6D253BC1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8086D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53B" w14:textId="317B958E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D74CA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62061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50F84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1279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E656D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5ECA6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490BD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1AD5B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437ED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25DF5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B5833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B3432" w14:paraId="067678EA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AD75E0" w14:textId="77777777" w:rsidR="007B3432" w:rsidRDefault="007B3432" w:rsidP="007B343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FD86F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EEDCB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56BED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A1B38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30F0E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57DFA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EBD41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F53DB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0F251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CEDB5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82242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6E7DD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9D15E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1D2F3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B3432" w14:paraId="74CEA7C7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096B2C" w14:textId="77777777" w:rsidR="007B3432" w:rsidRDefault="007B3432" w:rsidP="007B343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GB"/>
              </w:rPr>
              <w:t>Erik Ezelius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61395F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2C8CD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E51C3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39842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4DD77" w14:textId="2D4AFABF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0EEA1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F6C82" w14:textId="6F6805C4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27EC8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6AA68" w14:textId="738B074F" w:rsidR="007B3432" w:rsidRDefault="0046755D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4130C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BA732" w14:textId="74851561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A2279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58B8" w14:textId="30921623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D5FBD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B3432" w14:paraId="30A97EBF" w14:textId="77777777" w:rsidTr="00C304DD">
        <w:trPr>
          <w:gridBefore w:val="1"/>
          <w:wBefore w:w="8" w:type="dxa"/>
          <w:trHeight w:val="226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07807E" w14:textId="77777777" w:rsidR="007B3432" w:rsidRDefault="007B3432" w:rsidP="007B34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D93DB6" w14:textId="0BBAC186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14415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DD916" w14:textId="03C217AD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DD357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1B335" w14:textId="087B89C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4C2D0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24EC5" w14:textId="04B2343B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4D805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02CC9" w14:textId="438A7102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2BCE4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52E34" w14:textId="311E2EB2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A4B11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EC4A2" w14:textId="6DF23BC0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A65A0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B3432" w14:paraId="0F0C622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703422" w14:textId="77777777" w:rsidR="007B3432" w:rsidRDefault="007B3432" w:rsidP="007B343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8CF8E1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4CBBE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9298B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B7417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171D8" w14:textId="30824DA0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93CFD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5A7B9" w14:textId="7FC73CC9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0611D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A6782" w14:textId="04851019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1B521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E70BA" w14:textId="5A302840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7832F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08667" w14:textId="00EB33D5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0FFA6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B3432" w14:paraId="1C10ED05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1EBD72" w14:textId="77777777" w:rsidR="007B3432" w:rsidRDefault="007B3432" w:rsidP="007B343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Ingela Nylund </w:t>
            </w:r>
            <w:proofErr w:type="spellStart"/>
            <w:r>
              <w:rPr>
                <w:sz w:val="22"/>
                <w:szCs w:val="22"/>
              </w:rPr>
              <w:t>Watz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6B699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7F2E9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E9AA1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EDEFE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D7B35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C7E4B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5B527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34B98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7E96C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2C0F5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13FFB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7D3D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16D12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21232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B3432" w14:paraId="62DE47F4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619F06" w14:textId="77777777" w:rsidR="007B3432" w:rsidRDefault="007B3432" w:rsidP="007B34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 Hedin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E8A96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77B6D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6E3C1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C572E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94121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4320F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11D39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B0140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BE3AB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9F4DB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35851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DE56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16AF2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0C0B9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B3432" w14:paraId="06F3A29B" w14:textId="77777777" w:rsidTr="00C304DD">
        <w:trPr>
          <w:gridBefore w:val="1"/>
          <w:wBefore w:w="8" w:type="dxa"/>
          <w:trHeight w:val="221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7B582D" w14:textId="77777777" w:rsidR="007B3432" w:rsidRDefault="007B3432" w:rsidP="007B34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2657B" w14:textId="7DB42A2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00B43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BDCD4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36CE1" w14:textId="4A3AF13C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4F8F6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FCDB6" w14:textId="11E8BD9B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37884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318AC" w14:textId="1973E395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66B94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9F897" w14:textId="7343532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27AF1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35155" w14:textId="78D9E1B2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4054B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BD8CC" w14:textId="160AC3B0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000B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B3432" w14:paraId="3F00B458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B1CA7B" w14:textId="77777777" w:rsidR="007B3432" w:rsidRDefault="007B3432" w:rsidP="007B34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Jilmstad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B1B708" w14:textId="4A62BFC3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F1D71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7B2C2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171E7" w14:textId="1CB06046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B71F5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F6F9C" w14:textId="28BEABEA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9A8EF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2BD01" w14:textId="0DEE88A6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9A394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56B43" w14:textId="12FD00A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0C4FB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8A47" w14:textId="0F0ED0ED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2AF5E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E805D" w14:textId="4671C7CC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F5A1C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B3432" w14:paraId="0DABE52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137B73" w14:textId="77777777" w:rsidR="007B3432" w:rsidRDefault="007B3432" w:rsidP="007B34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39856" w14:textId="56495BA1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7DF81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61D8D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85ADA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2329E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C8D92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00064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BDAD1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63947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18DC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6F03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D9DAF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70304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B6C06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B3432" w14:paraId="76ADB7C8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8364EF" w14:textId="77777777" w:rsidR="007B3432" w:rsidRDefault="007B3432" w:rsidP="007B34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3F526" w14:textId="63F85D43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081DA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27A3D" w14:textId="48724CC8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83B52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8855F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1330D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053A3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56CDB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DE2D4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3AD9E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84EA2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D5439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4F177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02525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B3432" w14:paraId="29C4D22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706E78" w14:textId="77777777" w:rsidR="007B3432" w:rsidRDefault="007B3432" w:rsidP="007B34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A99FB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2085A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745A8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7F328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8170D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93F8A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767AD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129D1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E2C31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2118B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7CEC0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370A6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3C10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E0EA6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B3432" w14:paraId="557FF4DE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BF899E" w14:textId="77777777" w:rsidR="007B3432" w:rsidRDefault="007B3432" w:rsidP="007B34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Maria Strömkvist (S)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F75FA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DA9CD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7D6DF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AE1BC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2B007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7E85D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A203D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37FBB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7EBEB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27F0B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0CB4C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3F7A8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0A1B9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9312B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B3432" w14:paraId="0EDF2F53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E1D5F8" w14:textId="77777777" w:rsidR="007B3432" w:rsidRDefault="007B3432" w:rsidP="007B34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Bengt Eliasson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A6574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31598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024D7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1FD8F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92C4A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50ED0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62C09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43361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3EF79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6C9A0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1E2B3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2FC97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10799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D2AC8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B3432" w14:paraId="2496BDA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272F83" w14:textId="77777777" w:rsidR="007B3432" w:rsidRDefault="007B3432" w:rsidP="007B34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67C73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102AB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0517C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2C315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2EFF2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BF64B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4A438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CAD51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1E65F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FC491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4EAD6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1C679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7C24F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62CF1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B3432" w14:paraId="32380B4A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F711BA" w14:textId="77777777" w:rsidR="007B3432" w:rsidRDefault="007B3432" w:rsidP="007B34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FE6C9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57B2C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30BC5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754AB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7DE44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6AEBE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A9945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6DBA4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4C172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2C54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74AEF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2AA68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05416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6B704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B3432" w14:paraId="36FB9BD6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15F305" w14:textId="77777777" w:rsidR="007B3432" w:rsidRDefault="007B3432" w:rsidP="007B34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Alm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8D831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A8D51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C3B23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577F7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83F29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BC842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E66F1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F2A8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CFF55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C33B9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923DC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19F16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10BF9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52866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B3432" w14:paraId="54352D22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961EDB" w14:textId="77777777" w:rsidR="007B3432" w:rsidRDefault="007B3432" w:rsidP="007B34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Monika Lövgren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AA7A7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E8152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3DD7C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4CED1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EE991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317A6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F0914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C32EF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ADF87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E1CAE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F027E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A052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65011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A73B1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B3432" w14:paraId="752EBFF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115768" w14:textId="77777777" w:rsidR="007B3432" w:rsidRDefault="007B3432" w:rsidP="007B34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2F365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02F85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C0C9C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C89EC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406FE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CF319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6E218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C8EA8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9800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91117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17812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826C7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46AC5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0F689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B3432" w14:paraId="63278535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87F4B3" w14:textId="77777777" w:rsidR="007B3432" w:rsidRDefault="007B3432" w:rsidP="007B34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33BE4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D4A87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11FCC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D873C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9F67D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2169D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A72E2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60684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4DB8E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7BC1D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88318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A1267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0B56F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D501F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B3432" w14:paraId="4416B0F1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2E3B2F" w14:textId="77777777" w:rsidR="007B3432" w:rsidRDefault="007B3432" w:rsidP="007B34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180B8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3FC6B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76C16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A7251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05DAD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67DEE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9E343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045F9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949FC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80AEF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84A1F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02BD4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E3011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6E407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B3432" w14:paraId="1A1F0258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8EE392" w14:textId="77777777" w:rsidR="007B3432" w:rsidRDefault="007B3432" w:rsidP="007B34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D1F98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1F5F8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5E636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D8B86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E485B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A9922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19189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8E2A0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AF442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9638B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C7DA0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2A76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5A159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B9AD0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B3432" w14:paraId="49628AB8" w14:textId="77777777" w:rsidTr="005519D5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A9A949" w14:textId="77777777" w:rsidR="007B3432" w:rsidRDefault="007B3432" w:rsidP="007B34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Schöldberg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01BA7" w14:textId="15F4EEBD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1B01C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DDEDC" w14:textId="4A1EAD8E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BA311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BBAD5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B80A8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6980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31D60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AEFD4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F468D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23AFA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D8C06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177C2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BFC16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B3432" w14:paraId="3E8A29AD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708D8F" w14:textId="77777777" w:rsidR="007B3432" w:rsidRDefault="007B3432" w:rsidP="007B34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3832F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C92EB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D09FA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49609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CA56C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2E505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8C0EA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DB183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FECFF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3B698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0DBC1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B62BE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7CE84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A8056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B3432" w14:paraId="1BD321B7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6DA1CC" w14:textId="77777777" w:rsidR="007B3432" w:rsidRDefault="007B3432" w:rsidP="007B34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4E1AE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2B07F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9BB46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23CAD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EA74C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4B80C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568FF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9C0CD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63ADC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CE138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8C5E9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D47B3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45F85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11B5A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B3432" w14:paraId="11A0799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C1310A" w14:textId="77777777" w:rsidR="007B3432" w:rsidRDefault="007B3432" w:rsidP="007B34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Mikael Oscarsson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31204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704F0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52ABA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4FC9D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BBAC0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81592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02FE5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A4453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BFFB8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DE7F9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902CA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CD639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3368E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0A400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B3432" w14:paraId="5C4E62D9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65EE79" w14:textId="77777777" w:rsidR="007B3432" w:rsidRDefault="007B3432" w:rsidP="007B34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Björn Wiechel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A7684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188A3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39128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4915C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4A92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E75D7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B98C9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15581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9DA5A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A9A25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8430D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119BF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58DEE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29942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B3432" w14:paraId="44F3F727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3311EC" w14:textId="77777777" w:rsidR="007B3432" w:rsidRDefault="007B3432" w:rsidP="007B34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36493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62D14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0B4A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A0A79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08FB6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60518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E4A9B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0CA76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40CDF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EB887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F3FF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27F7D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1B001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A0F26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B3432" w14:paraId="7C56F027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D5E8B" w14:textId="77777777" w:rsidR="007B3432" w:rsidRDefault="007B3432" w:rsidP="007B34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Amanda Palmstierna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0F05C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1C88C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77582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3BD1E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AE6E9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96FA2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C5E6A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EC3B3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696E7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7CC78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C0C68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4D271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9F8AA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573C4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B3432" w14:paraId="0DCD2893" w14:textId="77777777" w:rsidTr="00C304DD">
        <w:trPr>
          <w:gridBefore w:val="1"/>
          <w:wBefore w:w="8" w:type="dxa"/>
          <w:trHeight w:val="263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481316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1E1103D8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</w:tr>
      <w:tr w:rsidR="007B3432" w14:paraId="6A248750" w14:textId="77777777" w:rsidTr="00C304DD">
        <w:trPr>
          <w:gridBefore w:val="1"/>
          <w:wBefore w:w="8" w:type="dxa"/>
          <w:trHeight w:val="262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9A3E3C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= Votering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42524B6E" w14:textId="77777777" w:rsidR="007B3432" w:rsidRDefault="007B3432" w:rsidP="007B34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14:paraId="069B946B" w14:textId="77777777" w:rsidR="00865055" w:rsidRDefault="00865055" w:rsidP="00220710"/>
    <w:sectPr w:rsidR="00865055" w:rsidSect="00131C6A">
      <w:pgSz w:w="11906" w:h="16838"/>
      <w:pgMar w:top="851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Sans Pro for Riksdagen Md">
    <w:panose1 w:val="020B05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695EC5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0E72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A086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95613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C618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E8D7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46D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59CB4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32E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8E24BD6"/>
    <w:multiLevelType w:val="hybridMultilevel"/>
    <w:tmpl w:val="7C8681DE"/>
    <w:lvl w:ilvl="0" w:tplc="75E2D5A8">
      <w:start w:val="1"/>
      <w:numFmt w:val="bullet"/>
      <w:lvlText w:val=""/>
      <w:lvlJc w:val="left"/>
      <w:pPr>
        <w:ind w:left="341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413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85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57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629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701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73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45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9174" w:hanging="360"/>
      </w:pPr>
      <w:rPr>
        <w:rFonts w:ascii="Wingdings" w:hAnsi="Wingdings" w:hint="default"/>
      </w:rPr>
    </w:lvl>
  </w:abstractNum>
  <w:abstractNum w:abstractNumId="11" w15:restartNumberingAfterBreak="0">
    <w:nsid w:val="26D32F5B"/>
    <w:multiLevelType w:val="hybridMultilevel"/>
    <w:tmpl w:val="2530FC4E"/>
    <w:lvl w:ilvl="0" w:tplc="75E2D5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7C6F7C"/>
    <w:multiLevelType w:val="hybridMultilevel"/>
    <w:tmpl w:val="11BA8B0E"/>
    <w:lvl w:ilvl="0" w:tplc="40E60F0E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3D4712D"/>
    <w:multiLevelType w:val="hybridMultilevel"/>
    <w:tmpl w:val="61E8927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E30118"/>
    <w:multiLevelType w:val="hybridMultilevel"/>
    <w:tmpl w:val="676E7FD8"/>
    <w:lvl w:ilvl="0" w:tplc="75E2D5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AC2F9E"/>
    <w:multiLevelType w:val="hybridMultilevel"/>
    <w:tmpl w:val="157A6CAA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DE0192"/>
    <w:multiLevelType w:val="hybridMultilevel"/>
    <w:tmpl w:val="F900FB80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5069D2"/>
    <w:multiLevelType w:val="hybridMultilevel"/>
    <w:tmpl w:val="2E7A662A"/>
    <w:lvl w:ilvl="0" w:tplc="B12C9CBA">
      <w:start w:val="1"/>
      <w:numFmt w:val="decimal"/>
      <w:lvlText w:val="%1."/>
      <w:lvlJc w:val="left"/>
      <w:pPr>
        <w:ind w:left="2771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1D0019" w:tentative="1">
      <w:start w:val="1"/>
      <w:numFmt w:val="lowerLetter"/>
      <w:lvlText w:val="%2."/>
      <w:lvlJc w:val="left"/>
      <w:pPr>
        <w:ind w:left="3490" w:hanging="360"/>
      </w:pPr>
    </w:lvl>
    <w:lvl w:ilvl="2" w:tplc="041D001B" w:tentative="1">
      <w:start w:val="1"/>
      <w:numFmt w:val="lowerRoman"/>
      <w:lvlText w:val="%3."/>
      <w:lvlJc w:val="right"/>
      <w:pPr>
        <w:ind w:left="4210" w:hanging="180"/>
      </w:pPr>
    </w:lvl>
    <w:lvl w:ilvl="3" w:tplc="041D000F" w:tentative="1">
      <w:start w:val="1"/>
      <w:numFmt w:val="decimal"/>
      <w:lvlText w:val="%4."/>
      <w:lvlJc w:val="left"/>
      <w:pPr>
        <w:ind w:left="4930" w:hanging="360"/>
      </w:pPr>
    </w:lvl>
    <w:lvl w:ilvl="4" w:tplc="041D0019" w:tentative="1">
      <w:start w:val="1"/>
      <w:numFmt w:val="lowerLetter"/>
      <w:lvlText w:val="%5."/>
      <w:lvlJc w:val="left"/>
      <w:pPr>
        <w:ind w:left="5650" w:hanging="360"/>
      </w:pPr>
    </w:lvl>
    <w:lvl w:ilvl="5" w:tplc="041D001B" w:tentative="1">
      <w:start w:val="1"/>
      <w:numFmt w:val="lowerRoman"/>
      <w:lvlText w:val="%6."/>
      <w:lvlJc w:val="right"/>
      <w:pPr>
        <w:ind w:left="6370" w:hanging="180"/>
      </w:pPr>
    </w:lvl>
    <w:lvl w:ilvl="6" w:tplc="041D000F" w:tentative="1">
      <w:start w:val="1"/>
      <w:numFmt w:val="decimal"/>
      <w:lvlText w:val="%7."/>
      <w:lvlJc w:val="left"/>
      <w:pPr>
        <w:ind w:left="7090" w:hanging="360"/>
      </w:pPr>
    </w:lvl>
    <w:lvl w:ilvl="7" w:tplc="041D0019" w:tentative="1">
      <w:start w:val="1"/>
      <w:numFmt w:val="lowerLetter"/>
      <w:lvlText w:val="%8."/>
      <w:lvlJc w:val="left"/>
      <w:pPr>
        <w:ind w:left="7810" w:hanging="360"/>
      </w:pPr>
    </w:lvl>
    <w:lvl w:ilvl="8" w:tplc="041D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18" w15:restartNumberingAfterBreak="0">
    <w:nsid w:val="673D4ED2"/>
    <w:multiLevelType w:val="hybridMultilevel"/>
    <w:tmpl w:val="DB6C57B2"/>
    <w:lvl w:ilvl="0" w:tplc="DAEE9328">
      <w:start w:val="10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C93AE9"/>
    <w:multiLevelType w:val="hybridMultilevel"/>
    <w:tmpl w:val="FA1CB91E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063595"/>
    <w:multiLevelType w:val="hybridMultilevel"/>
    <w:tmpl w:val="8BE0AA8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3B79EC"/>
    <w:multiLevelType w:val="hybridMultilevel"/>
    <w:tmpl w:val="F0C8ABF6"/>
    <w:lvl w:ilvl="0" w:tplc="ECE6B4FE">
      <w:start w:val="10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6D69E2"/>
    <w:multiLevelType w:val="hybridMultilevel"/>
    <w:tmpl w:val="7BEA5602"/>
    <w:name w:val="RubrikNr722222"/>
    <w:lvl w:ilvl="0" w:tplc="AACE29C0">
      <w:start w:val="1"/>
      <w:numFmt w:val="bullet"/>
      <w:pStyle w:val="Punktlistalinje"/>
      <w:lvlText w:val="–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16"/>
  </w:num>
  <w:num w:numId="13">
    <w:abstractNumId w:val="15"/>
  </w:num>
  <w:num w:numId="14">
    <w:abstractNumId w:val="11"/>
  </w:num>
  <w:num w:numId="15">
    <w:abstractNumId w:val="10"/>
  </w:num>
  <w:num w:numId="16">
    <w:abstractNumId w:val="14"/>
  </w:num>
  <w:num w:numId="17">
    <w:abstractNumId w:val="17"/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</w:num>
  <w:num w:numId="20">
    <w:abstractNumId w:val="20"/>
  </w:num>
  <w:num w:numId="21">
    <w:abstractNumId w:val="18"/>
  </w:num>
  <w:num w:numId="22">
    <w:abstractNumId w:val="21"/>
  </w:num>
  <w:num w:numId="23">
    <w:abstractNumId w:val="22"/>
  </w:num>
  <w:num w:numId="24">
    <w:abstractNumId w:val="12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D41"/>
    <w:rsid w:val="00010A55"/>
    <w:rsid w:val="000144BE"/>
    <w:rsid w:val="000168D3"/>
    <w:rsid w:val="000263F9"/>
    <w:rsid w:val="0006043F"/>
    <w:rsid w:val="00072429"/>
    <w:rsid w:val="00072835"/>
    <w:rsid w:val="00094A50"/>
    <w:rsid w:val="000A56C4"/>
    <w:rsid w:val="000C5482"/>
    <w:rsid w:val="000F2853"/>
    <w:rsid w:val="000F5776"/>
    <w:rsid w:val="00107412"/>
    <w:rsid w:val="001150B1"/>
    <w:rsid w:val="00121B59"/>
    <w:rsid w:val="00131C6A"/>
    <w:rsid w:val="00136DBE"/>
    <w:rsid w:val="0014124C"/>
    <w:rsid w:val="00147CC0"/>
    <w:rsid w:val="001738B7"/>
    <w:rsid w:val="00175973"/>
    <w:rsid w:val="00182EF0"/>
    <w:rsid w:val="001A6F90"/>
    <w:rsid w:val="001D6F36"/>
    <w:rsid w:val="001F750B"/>
    <w:rsid w:val="00220710"/>
    <w:rsid w:val="002519E1"/>
    <w:rsid w:val="00266D30"/>
    <w:rsid w:val="0026777C"/>
    <w:rsid w:val="0028015F"/>
    <w:rsid w:val="00280855"/>
    <w:rsid w:val="00280BC7"/>
    <w:rsid w:val="00282A12"/>
    <w:rsid w:val="002B7046"/>
    <w:rsid w:val="002C00A0"/>
    <w:rsid w:val="002C1744"/>
    <w:rsid w:val="002C5236"/>
    <w:rsid w:val="002D12F2"/>
    <w:rsid w:val="00300FE0"/>
    <w:rsid w:val="003155B1"/>
    <w:rsid w:val="00321CAF"/>
    <w:rsid w:val="00323E43"/>
    <w:rsid w:val="00325519"/>
    <w:rsid w:val="003750A3"/>
    <w:rsid w:val="00375A1E"/>
    <w:rsid w:val="00386CC5"/>
    <w:rsid w:val="003972E5"/>
    <w:rsid w:val="003A6FCA"/>
    <w:rsid w:val="003B0F58"/>
    <w:rsid w:val="003B25C0"/>
    <w:rsid w:val="003B5A24"/>
    <w:rsid w:val="003B68E1"/>
    <w:rsid w:val="003D1C45"/>
    <w:rsid w:val="003D7E7B"/>
    <w:rsid w:val="003E5814"/>
    <w:rsid w:val="003E7097"/>
    <w:rsid w:val="003F38F6"/>
    <w:rsid w:val="004055FE"/>
    <w:rsid w:val="004118CB"/>
    <w:rsid w:val="00413CBB"/>
    <w:rsid w:val="00430B29"/>
    <w:rsid w:val="00435AD7"/>
    <w:rsid w:val="00435E54"/>
    <w:rsid w:val="00454B9F"/>
    <w:rsid w:val="0046755D"/>
    <w:rsid w:val="00473B85"/>
    <w:rsid w:val="004941EE"/>
    <w:rsid w:val="004A3519"/>
    <w:rsid w:val="004A64CA"/>
    <w:rsid w:val="004A6B49"/>
    <w:rsid w:val="004C69A7"/>
    <w:rsid w:val="004D19CC"/>
    <w:rsid w:val="004F5341"/>
    <w:rsid w:val="00500093"/>
    <w:rsid w:val="00506A4B"/>
    <w:rsid w:val="00506AFB"/>
    <w:rsid w:val="00510BEA"/>
    <w:rsid w:val="005218F0"/>
    <w:rsid w:val="005232A0"/>
    <w:rsid w:val="00527B22"/>
    <w:rsid w:val="005315D0"/>
    <w:rsid w:val="0054539E"/>
    <w:rsid w:val="005519D5"/>
    <w:rsid w:val="00562CDB"/>
    <w:rsid w:val="005807FF"/>
    <w:rsid w:val="00585C22"/>
    <w:rsid w:val="005955A8"/>
    <w:rsid w:val="005A06A0"/>
    <w:rsid w:val="005A6975"/>
    <w:rsid w:val="005B4221"/>
    <w:rsid w:val="005F4CC7"/>
    <w:rsid w:val="005F51E5"/>
    <w:rsid w:val="005F65FB"/>
    <w:rsid w:val="00602B01"/>
    <w:rsid w:val="0062295E"/>
    <w:rsid w:val="0063137F"/>
    <w:rsid w:val="00643703"/>
    <w:rsid w:val="00655861"/>
    <w:rsid w:val="006605FF"/>
    <w:rsid w:val="00674C4D"/>
    <w:rsid w:val="00685881"/>
    <w:rsid w:val="006A0FA5"/>
    <w:rsid w:val="006C7DC9"/>
    <w:rsid w:val="006D1877"/>
    <w:rsid w:val="006D3AF9"/>
    <w:rsid w:val="00712851"/>
    <w:rsid w:val="007149F6"/>
    <w:rsid w:val="007210B8"/>
    <w:rsid w:val="00725D41"/>
    <w:rsid w:val="007317ED"/>
    <w:rsid w:val="007377B2"/>
    <w:rsid w:val="00737FB2"/>
    <w:rsid w:val="007758D6"/>
    <w:rsid w:val="007772D7"/>
    <w:rsid w:val="00790A46"/>
    <w:rsid w:val="007B3432"/>
    <w:rsid w:val="007B4DDB"/>
    <w:rsid w:val="007B6A85"/>
    <w:rsid w:val="007C2C20"/>
    <w:rsid w:val="00820D6E"/>
    <w:rsid w:val="00826215"/>
    <w:rsid w:val="008337D2"/>
    <w:rsid w:val="00860F11"/>
    <w:rsid w:val="00865055"/>
    <w:rsid w:val="0087112D"/>
    <w:rsid w:val="00874A67"/>
    <w:rsid w:val="00876357"/>
    <w:rsid w:val="00877E30"/>
    <w:rsid w:val="008A5437"/>
    <w:rsid w:val="008D1EBE"/>
    <w:rsid w:val="008D3BE8"/>
    <w:rsid w:val="008F5C48"/>
    <w:rsid w:val="008F5E64"/>
    <w:rsid w:val="0091759F"/>
    <w:rsid w:val="00920F2C"/>
    <w:rsid w:val="00925EF5"/>
    <w:rsid w:val="00934651"/>
    <w:rsid w:val="00951A97"/>
    <w:rsid w:val="00952299"/>
    <w:rsid w:val="00966DA6"/>
    <w:rsid w:val="00970FC3"/>
    <w:rsid w:val="00971BA3"/>
    <w:rsid w:val="00977A26"/>
    <w:rsid w:val="00980BA4"/>
    <w:rsid w:val="009855B9"/>
    <w:rsid w:val="00987A34"/>
    <w:rsid w:val="0099322A"/>
    <w:rsid w:val="009A62AC"/>
    <w:rsid w:val="009E3885"/>
    <w:rsid w:val="009F0B3F"/>
    <w:rsid w:val="009F3280"/>
    <w:rsid w:val="00A11339"/>
    <w:rsid w:val="00A148DE"/>
    <w:rsid w:val="00A215DF"/>
    <w:rsid w:val="00A2412F"/>
    <w:rsid w:val="00A27F07"/>
    <w:rsid w:val="00A318A0"/>
    <w:rsid w:val="00A37376"/>
    <w:rsid w:val="00A44E36"/>
    <w:rsid w:val="00A506F6"/>
    <w:rsid w:val="00A9524D"/>
    <w:rsid w:val="00A955FF"/>
    <w:rsid w:val="00AA46EB"/>
    <w:rsid w:val="00AB22B8"/>
    <w:rsid w:val="00AB242E"/>
    <w:rsid w:val="00AD561F"/>
    <w:rsid w:val="00AF6851"/>
    <w:rsid w:val="00B026D0"/>
    <w:rsid w:val="00B21831"/>
    <w:rsid w:val="00B31F82"/>
    <w:rsid w:val="00B33D71"/>
    <w:rsid w:val="00B430CC"/>
    <w:rsid w:val="00B45F50"/>
    <w:rsid w:val="00B52181"/>
    <w:rsid w:val="00B63581"/>
    <w:rsid w:val="00B7187A"/>
    <w:rsid w:val="00B71B68"/>
    <w:rsid w:val="00B87ECA"/>
    <w:rsid w:val="00B93308"/>
    <w:rsid w:val="00BA1232"/>
    <w:rsid w:val="00BB3810"/>
    <w:rsid w:val="00BC7ED8"/>
    <w:rsid w:val="00BD7A57"/>
    <w:rsid w:val="00C04BEE"/>
    <w:rsid w:val="00C10F16"/>
    <w:rsid w:val="00C5500B"/>
    <w:rsid w:val="00C74C63"/>
    <w:rsid w:val="00C754DE"/>
    <w:rsid w:val="00C806AC"/>
    <w:rsid w:val="00C905BC"/>
    <w:rsid w:val="00C91D61"/>
    <w:rsid w:val="00C92F8A"/>
    <w:rsid w:val="00CA08EE"/>
    <w:rsid w:val="00CA7261"/>
    <w:rsid w:val="00CB1CB4"/>
    <w:rsid w:val="00CB5D85"/>
    <w:rsid w:val="00CC08C4"/>
    <w:rsid w:val="00CD78FC"/>
    <w:rsid w:val="00CF1BB7"/>
    <w:rsid w:val="00D10CCE"/>
    <w:rsid w:val="00D15AC8"/>
    <w:rsid w:val="00D21AD5"/>
    <w:rsid w:val="00D3783D"/>
    <w:rsid w:val="00D66118"/>
    <w:rsid w:val="00D6635B"/>
    <w:rsid w:val="00D8468E"/>
    <w:rsid w:val="00D91534"/>
    <w:rsid w:val="00D95B17"/>
    <w:rsid w:val="00DA3C74"/>
    <w:rsid w:val="00DB5CF8"/>
    <w:rsid w:val="00DB6C3D"/>
    <w:rsid w:val="00DC044B"/>
    <w:rsid w:val="00DE3D8E"/>
    <w:rsid w:val="00DE593B"/>
    <w:rsid w:val="00E51E4F"/>
    <w:rsid w:val="00E7376D"/>
    <w:rsid w:val="00E902D9"/>
    <w:rsid w:val="00EA4F4A"/>
    <w:rsid w:val="00EB23A9"/>
    <w:rsid w:val="00ED054E"/>
    <w:rsid w:val="00F00B43"/>
    <w:rsid w:val="00F0167C"/>
    <w:rsid w:val="00F063C4"/>
    <w:rsid w:val="00F12699"/>
    <w:rsid w:val="00F36225"/>
    <w:rsid w:val="00F573DC"/>
    <w:rsid w:val="00F66346"/>
    <w:rsid w:val="00F66E5F"/>
    <w:rsid w:val="00F9138F"/>
    <w:rsid w:val="00F96383"/>
    <w:rsid w:val="00FB0AE9"/>
    <w:rsid w:val="00FB3EE7"/>
    <w:rsid w:val="00FD292C"/>
    <w:rsid w:val="00FE7BDF"/>
    <w:rsid w:val="00FF0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C0C86"/>
  <w15:chartTrackingRefBased/>
  <w15:docId w15:val="{49998CDF-EAB1-4641-99ED-C18CB2EA9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2071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90A46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90A46"/>
    <w:rPr>
      <w:rFonts w:ascii="Segoe UI" w:eastAsia="Times New Roman" w:hAnsi="Segoe UI" w:cs="Segoe UI"/>
      <w:sz w:val="18"/>
      <w:szCs w:val="18"/>
      <w:lang w:val="sv-SE" w:eastAsia="sv-SE"/>
    </w:rPr>
  </w:style>
  <w:style w:type="character" w:styleId="Hyperlnk">
    <w:name w:val="Hyperlink"/>
    <w:basedOn w:val="Standardstycketeckensnitt"/>
    <w:uiPriority w:val="99"/>
    <w:unhideWhenUsed/>
    <w:rsid w:val="00B45F50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B45F50"/>
    <w:rPr>
      <w:color w:val="605E5C"/>
      <w:shd w:val="clear" w:color="auto" w:fill="E1DFDD"/>
    </w:rPr>
  </w:style>
  <w:style w:type="paragraph" w:customStyle="1" w:styleId="Punktlistalinje">
    <w:name w:val="Punktlista linje"/>
    <w:basedOn w:val="Normal"/>
    <w:uiPriority w:val="49"/>
    <w:qFormat/>
    <w:rsid w:val="00266D30"/>
    <w:pPr>
      <w:widowControl/>
      <w:numPr>
        <w:numId w:val="23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Normalwebb">
    <w:name w:val="Normal (Web)"/>
    <w:basedOn w:val="Normal"/>
    <w:uiPriority w:val="99"/>
    <w:unhideWhenUsed/>
    <w:rsid w:val="002519E1"/>
    <w:pPr>
      <w:widowControl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43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a0523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018EEE5BBB8A9489045DE69698F25A7" ma:contentTypeVersion="0" ma:contentTypeDescription="Skapa ett nytt dokument." ma:contentTypeScope="" ma:versionID="d0ed3663c1381290a7b94f1c8943709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1e9e1ecdd3e1d6d94bcbbb35bc0804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3D41FA-7AC6-487F-AB73-DE9EC2078C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7F39FBA-395B-47D7-A99D-27196D75ED88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DFAA639-A5FA-4E94-A34C-A89D75D687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Riksdagen.dotx</Template>
  <TotalTime>0</TotalTime>
  <Pages>4</Pages>
  <Words>832</Words>
  <Characters>4465</Characters>
  <Application>Microsoft Office Word</Application>
  <DocSecurity>4</DocSecurity>
  <Lines>1116</Lines>
  <Paragraphs>378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Palm</dc:creator>
  <cp:keywords/>
  <dc:description/>
  <cp:lastModifiedBy>Anna Bolmström</cp:lastModifiedBy>
  <cp:revision>2</cp:revision>
  <cp:lastPrinted>2021-02-25T12:23:00Z</cp:lastPrinted>
  <dcterms:created xsi:type="dcterms:W3CDTF">2021-03-09T15:44:00Z</dcterms:created>
  <dcterms:modified xsi:type="dcterms:W3CDTF">2021-03-09T15:44:00Z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0x010100E018EEE5BBB8A9489045DE69698F25A7</vt:lpwstr>
  </property>
</Properties>
</file>