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0C94F2FB39D546EBA92BBD781F4DA090"/>
        </w:placeholder>
        <w:text/>
      </w:sdtPr>
      <w:sdtEndPr/>
      <w:sdtContent>
        <w:p w:rsidRPr="009B062B" w:rsidR="00AF30DD" w:rsidP="00DA28CE" w:rsidRDefault="00AF30DD" w14:paraId="604F9D59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aeb9829e-80c3-4db2-96ee-ed70169b4596"/>
        <w:id w:val="-1317804338"/>
        <w:lock w:val="sdtLocked"/>
      </w:sdtPr>
      <w:sdtEndPr/>
      <w:sdtContent>
        <w:p w:rsidR="00D741B5" w:rsidRDefault="00ED5CC7" w14:paraId="76849E4E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möjligheten för polisen att använda kroppsskanner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566B0BE3CC21428B9B76935EE899C8B1"/>
        </w:placeholder>
        <w:text/>
      </w:sdtPr>
      <w:sdtEndPr/>
      <w:sdtContent>
        <w:p w:rsidRPr="009B062B" w:rsidR="006D79C9" w:rsidP="00333E95" w:rsidRDefault="006D79C9" w14:paraId="5EC342EC" w14:textId="77777777">
          <w:pPr>
            <w:pStyle w:val="Rubrik1"/>
          </w:pPr>
          <w:r>
            <w:t>Motivering</w:t>
          </w:r>
        </w:p>
      </w:sdtContent>
    </w:sdt>
    <w:p w:rsidR="00BE4673" w:rsidP="00736FC1" w:rsidRDefault="00BE4673" w14:paraId="03EB4608" w14:textId="7C187A12">
      <w:pPr>
        <w:pStyle w:val="Normalutanindragellerluft"/>
      </w:pPr>
      <w:r>
        <w:t>Sedan en tid tillbaka har svenska flygplatser möjligheten att använda sig av kropps</w:t>
      </w:r>
      <w:r w:rsidR="00736FC1">
        <w:softHyphen/>
      </w:r>
      <w:r>
        <w:t>skanner istället för kroppsvisitation när de vill undersöka vad passagerare har på sig för typ av objekt. Denna nya teknik har möjligheten att öka effektiviteten i arbetet samtidigt som det leder till bättre säkerhet.</w:t>
      </w:r>
    </w:p>
    <w:p w:rsidR="00BE4673" w:rsidP="00736FC1" w:rsidRDefault="00BE4673" w14:paraId="73EA62C4" w14:textId="3DC9CF4A">
      <w:r w:rsidRPr="00BE4673">
        <w:t>Även polisen skulle kunna dra nytta av detta sätt att arbeta. Svensk polis kroppsvisit</w:t>
      </w:r>
      <w:r w:rsidR="00736FC1">
        <w:softHyphen/>
      </w:r>
      <w:r w:rsidRPr="00BE4673">
        <w:t xml:space="preserve">erar ett stort antal personer i sitt arbete vilket kan ta mycket tid i anspråk. Om polisen fick möjlighet att använda kroppsskanner för att göra detta så skulle man öka säkerheten </w:t>
      </w:r>
      <w:r w:rsidRPr="00BE4673" w:rsidR="00196586">
        <w:t xml:space="preserve">både </w:t>
      </w:r>
      <w:r w:rsidRPr="00BE4673">
        <w:t>för de poliser som ska visiteras och för de poliser som utför visitationen. Regering</w:t>
      </w:r>
      <w:r w:rsidR="00736FC1">
        <w:softHyphen/>
      </w:r>
      <w:bookmarkStart w:name="_GoBack" w:id="1"/>
      <w:bookmarkEnd w:id="1"/>
      <w:r w:rsidRPr="00BE4673">
        <w:t>en bör därför överväga att införa en möjlighet för poliser att använda kroppsskanner.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0CD11D7EB4E641C29BDEC5B1E1D44742"/>
        </w:placeholder>
      </w:sdtPr>
      <w:sdtEndPr>
        <w:rPr>
          <w:i w:val="0"/>
          <w:noProof w:val="0"/>
        </w:rPr>
      </w:sdtEndPr>
      <w:sdtContent>
        <w:p w:rsidR="002442B7" w:rsidP="002442B7" w:rsidRDefault="002442B7" w14:paraId="77A19937" w14:textId="77777777"/>
        <w:p w:rsidRPr="008E0FE2" w:rsidR="004801AC" w:rsidP="002442B7" w:rsidRDefault="00736FC1" w14:paraId="56A03257" w14:textId="30858DC8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Lotta Olsson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8A76FC" w:rsidRDefault="008A76FC" w14:paraId="7A9E37A1" w14:textId="77777777"/>
    <w:sectPr w:rsidR="008A76F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804F3E" w14:textId="77777777" w:rsidR="009649BF" w:rsidRDefault="009649BF" w:rsidP="000C1CAD">
      <w:pPr>
        <w:spacing w:line="240" w:lineRule="auto"/>
      </w:pPr>
      <w:r>
        <w:separator/>
      </w:r>
    </w:p>
  </w:endnote>
  <w:endnote w:type="continuationSeparator" w:id="0">
    <w:p w14:paraId="1FA994D8" w14:textId="77777777" w:rsidR="009649BF" w:rsidRDefault="009649BF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FE9F51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793AD2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4E41DC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C1AFCC" w14:textId="26356C37" w:rsidR="00262EA3" w:rsidRPr="002442B7" w:rsidRDefault="00262EA3" w:rsidP="002442B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39F54D" w14:textId="77777777" w:rsidR="009649BF" w:rsidRDefault="009649BF" w:rsidP="000C1CAD">
      <w:pPr>
        <w:spacing w:line="240" w:lineRule="auto"/>
      </w:pPr>
      <w:r>
        <w:separator/>
      </w:r>
    </w:p>
  </w:footnote>
  <w:footnote w:type="continuationSeparator" w:id="0">
    <w:p w14:paraId="15A33FA6" w14:textId="77777777" w:rsidR="009649BF" w:rsidRDefault="009649BF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2A3C9704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0CFBA35D" wp14:anchorId="7B1C6FD8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736FC1" w14:paraId="44BA3D3B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F4F8C343EB774E2B9D9073F0F5A0DDEE"/>
                              </w:placeholder>
                              <w:text/>
                            </w:sdtPr>
                            <w:sdtEndPr/>
                            <w:sdtContent>
                              <w:r w:rsidR="00BE4673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CFA4930C86294F258477BF23C7ABDFFC"/>
                              </w:placeholder>
                              <w:text/>
                            </w:sdtPr>
                            <w:sdtEndPr/>
                            <w:sdtContent>
                              <w:r w:rsidR="00BE4673">
                                <w:t>1959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7B1C6FD8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736FC1" w14:paraId="44BA3D3B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F4F8C343EB774E2B9D9073F0F5A0DDEE"/>
                        </w:placeholder>
                        <w:text/>
                      </w:sdtPr>
                      <w:sdtEndPr/>
                      <w:sdtContent>
                        <w:r w:rsidR="00BE4673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CFA4930C86294F258477BF23C7ABDFFC"/>
                        </w:placeholder>
                        <w:text/>
                      </w:sdtPr>
                      <w:sdtEndPr/>
                      <w:sdtContent>
                        <w:r w:rsidR="00BE4673">
                          <w:t>1959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717A3809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2BED8B4F" w14:textId="77777777">
    <w:pPr>
      <w:jc w:val="right"/>
    </w:pPr>
  </w:p>
  <w:p w:rsidR="00262EA3" w:rsidP="00776B74" w:rsidRDefault="00262EA3" w14:paraId="53062ECA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736FC1" w14:paraId="067D1EF6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7E6A07CD" wp14:anchorId="2CB6DDDC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736FC1" w14:paraId="091988E8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BE4673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BE4673">
          <w:t>1959</w:t>
        </w:r>
      </w:sdtContent>
    </w:sdt>
  </w:p>
  <w:p w:rsidRPr="008227B3" w:rsidR="00262EA3" w:rsidP="008227B3" w:rsidRDefault="00736FC1" w14:paraId="33A5CEF9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736FC1" w14:paraId="7B02041D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:1484</w:t>
        </w:r>
      </w:sdtContent>
    </w:sdt>
  </w:p>
  <w:p w:rsidR="00262EA3" w:rsidP="00E03A3D" w:rsidRDefault="00736FC1" w14:paraId="1764CEB0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Lotta Olsson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BE4673" w14:paraId="1159FD0C" w14:textId="77777777">
        <w:pPr>
          <w:pStyle w:val="FSHRub2"/>
        </w:pPr>
        <w:r>
          <w:t>Rätt för polisen att använda kroppsskanner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444D774C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BE4673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586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2B7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4DF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1D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6FC1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66E0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326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6FC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49BF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4673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2CA9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1B5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5CC7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7B042067"/>
  <w15:chartTrackingRefBased/>
  <w15:docId w15:val="{8AF70F81-491C-4EB0-83DC-0A315E9EF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0C94F2FB39D546EBA92BBD781F4DA09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D6420C6-C88D-44B5-A8B2-73DDA7543C94}"/>
      </w:docPartPr>
      <w:docPartBody>
        <w:p w:rsidR="00F710D8" w:rsidRDefault="002D659E">
          <w:pPr>
            <w:pStyle w:val="0C94F2FB39D546EBA92BBD781F4DA090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566B0BE3CC21428B9B76935EE899C8B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0FB7CFF-DA1E-4BB0-B62F-1F0E23DB8049}"/>
      </w:docPartPr>
      <w:docPartBody>
        <w:p w:rsidR="00F710D8" w:rsidRDefault="002D659E">
          <w:pPr>
            <w:pStyle w:val="566B0BE3CC21428B9B76935EE899C8B1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F4F8C343EB774E2B9D9073F0F5A0DDE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7863515-5A50-48D2-8DA1-7FDC42AE88C0}"/>
      </w:docPartPr>
      <w:docPartBody>
        <w:p w:rsidR="00F710D8" w:rsidRDefault="002D659E">
          <w:pPr>
            <w:pStyle w:val="F4F8C343EB774E2B9D9073F0F5A0DDE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FA4930C86294F258477BF23C7ABDFF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99FFE15-CC7C-4877-8CC6-54E84AC2F7A1}"/>
      </w:docPartPr>
      <w:docPartBody>
        <w:p w:rsidR="00F710D8" w:rsidRDefault="002D659E">
          <w:pPr>
            <w:pStyle w:val="CFA4930C86294F258477BF23C7ABDFFC"/>
          </w:pPr>
          <w:r>
            <w:t xml:space="preserve"> </w:t>
          </w:r>
        </w:p>
      </w:docPartBody>
    </w:docPart>
    <w:docPart>
      <w:docPartPr>
        <w:name w:val="0CD11D7EB4E641C29BDEC5B1E1D4474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DC2CBA6-9A3B-45C1-8A8F-EE8C10F96791}"/>
      </w:docPartPr>
      <w:docPartBody>
        <w:p w:rsidR="00EE3395" w:rsidRDefault="00EE3395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659E"/>
    <w:rsid w:val="002D659E"/>
    <w:rsid w:val="00EE3395"/>
    <w:rsid w:val="00F71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0C94F2FB39D546EBA92BBD781F4DA090">
    <w:name w:val="0C94F2FB39D546EBA92BBD781F4DA090"/>
  </w:style>
  <w:style w:type="paragraph" w:customStyle="1" w:styleId="14A821BB5B5A411199E752CEEEDBFE98">
    <w:name w:val="14A821BB5B5A411199E752CEEEDBFE98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2BBF8301BB5547B885B6FE640A08A055">
    <w:name w:val="2BBF8301BB5547B885B6FE640A08A055"/>
  </w:style>
  <w:style w:type="paragraph" w:customStyle="1" w:styleId="566B0BE3CC21428B9B76935EE899C8B1">
    <w:name w:val="566B0BE3CC21428B9B76935EE899C8B1"/>
  </w:style>
  <w:style w:type="paragraph" w:customStyle="1" w:styleId="5F5C66402BFE4241B091442045F5327C">
    <w:name w:val="5F5C66402BFE4241B091442045F5327C"/>
  </w:style>
  <w:style w:type="paragraph" w:customStyle="1" w:styleId="23D3E81CF0D6405A983EC68EFC1ECC07">
    <w:name w:val="23D3E81CF0D6405A983EC68EFC1ECC07"/>
  </w:style>
  <w:style w:type="paragraph" w:customStyle="1" w:styleId="F4F8C343EB774E2B9D9073F0F5A0DDEE">
    <w:name w:val="F4F8C343EB774E2B9D9073F0F5A0DDEE"/>
  </w:style>
  <w:style w:type="paragraph" w:customStyle="1" w:styleId="CFA4930C86294F258477BF23C7ABDFFC">
    <w:name w:val="CFA4930C86294F258477BF23C7ABDFF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2B90956-6FDB-4F99-9453-0689BFB88780}"/>
</file>

<file path=customXml/itemProps2.xml><?xml version="1.0" encoding="utf-8"?>
<ds:datastoreItem xmlns:ds="http://schemas.openxmlformats.org/officeDocument/2006/customXml" ds:itemID="{2A9657BE-8878-4746-AFFA-C3F905466FA3}"/>
</file>

<file path=customXml/itemProps3.xml><?xml version="1.0" encoding="utf-8"?>
<ds:datastoreItem xmlns:ds="http://schemas.openxmlformats.org/officeDocument/2006/customXml" ds:itemID="{2B5D14DB-DF6F-4C63-AC31-4848F5DED1F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149</Words>
  <Characters>824</Characters>
  <Application>Microsoft Office Word</Application>
  <DocSecurity>0</DocSecurity>
  <Lines>19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M1959 Rätt för polisen att använda kroppsskanner</vt:lpstr>
      <vt:lpstr>
      </vt:lpstr>
    </vt:vector>
  </TitlesOfParts>
  <Company>Sveriges riksdag</Company>
  <LinksUpToDate>false</LinksUpToDate>
  <CharactersWithSpaces>966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