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64C1B" w:rsidRPr="00BB563A" w:rsidTr="00B64C1B">
        <w:trPr>
          <w:trHeight w:val="1361"/>
        </w:trPr>
        <w:tc>
          <w:tcPr>
            <w:tcW w:w="5471" w:type="dxa"/>
          </w:tcPr>
          <w:p w:rsidR="00B64C1B" w:rsidRPr="00BB563A" w:rsidRDefault="00B64C1B" w:rsidP="00B64C1B">
            <w:pPr>
              <w:pStyle w:val="RSKRbeteckning"/>
              <w:spacing w:before="240"/>
            </w:pPr>
            <w:r w:rsidRPr="00BB563A">
              <w:t>Riksdagsskrivelse</w:t>
            </w:r>
          </w:p>
          <w:p w:rsidR="00B64C1B" w:rsidRPr="00BB563A" w:rsidRDefault="00B64C1B" w:rsidP="00B64C1B">
            <w:pPr>
              <w:pStyle w:val="RSKRbeteckning"/>
            </w:pPr>
            <w:r w:rsidRPr="00BB563A">
              <w:t>2016/17:297</w:t>
            </w:r>
          </w:p>
        </w:tc>
        <w:tc>
          <w:tcPr>
            <w:tcW w:w="2551" w:type="dxa"/>
          </w:tcPr>
          <w:p w:rsidR="00B64C1B" w:rsidRPr="00BB563A" w:rsidRDefault="00B64C1B" w:rsidP="00B64C1B">
            <w:pPr>
              <w:spacing w:before="300"/>
            </w:pPr>
            <w:r w:rsidRPr="00BB563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64C1B" w:rsidRPr="00BB563A" w:rsidRDefault="00B64C1B" w:rsidP="009E6885"/>
          <w:p w:rsidR="00B64C1B" w:rsidRPr="00BB563A" w:rsidRDefault="00B64C1B" w:rsidP="00B64C1B">
            <w:pPr>
              <w:jc w:val="right"/>
            </w:pPr>
          </w:p>
        </w:tc>
      </w:tr>
      <w:tr w:rsidR="00B64C1B" w:rsidRPr="00BB563A" w:rsidTr="00B64C1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64C1B" w:rsidRPr="00BB563A" w:rsidRDefault="00B64C1B" w:rsidP="00B64C1B">
            <w:pPr>
              <w:rPr>
                <w:sz w:val="10"/>
              </w:rPr>
            </w:pPr>
          </w:p>
        </w:tc>
      </w:tr>
    </w:tbl>
    <w:p w:rsidR="00CE5B19" w:rsidRPr="00BB563A" w:rsidRDefault="00CE5B19" w:rsidP="00B64C1B"/>
    <w:p w:rsidR="00B64C1B" w:rsidRPr="00BB563A" w:rsidRDefault="00B64C1B" w:rsidP="00B64C1B">
      <w:pPr>
        <w:pStyle w:val="Mottagare1"/>
      </w:pPr>
      <w:r w:rsidRPr="00BB563A">
        <w:t>Regeringen</w:t>
      </w:r>
    </w:p>
    <w:p w:rsidR="00B64C1B" w:rsidRPr="00BB563A" w:rsidRDefault="00B64C1B" w:rsidP="00B64C1B">
      <w:pPr>
        <w:pStyle w:val="Mottagare2"/>
      </w:pPr>
      <w:r w:rsidRPr="00BB563A">
        <w:t>Kulturdepartementet</w:t>
      </w:r>
    </w:p>
    <w:p w:rsidR="00B64C1B" w:rsidRPr="00BB563A" w:rsidRDefault="00B64C1B" w:rsidP="00B64C1B">
      <w:r w:rsidRPr="00BB563A">
        <w:t>Med överlämnande av konstitutionsutskottets betänkande 2016/17:KU28 Vissa frågor om kommersiell radio får jag anmäla att riksdagen denna dag bifallit utskottets förslag till riksdagsbeslut.</w:t>
      </w:r>
    </w:p>
    <w:p w:rsidR="00B64C1B" w:rsidRPr="00BB563A" w:rsidRDefault="00B64C1B" w:rsidP="00B64C1B">
      <w:pPr>
        <w:pStyle w:val="Stockholm"/>
      </w:pPr>
      <w:r w:rsidRPr="00BB563A">
        <w:t>Stockholm den 7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64C1B" w:rsidRPr="00BB563A" w:rsidTr="00B64C1B">
        <w:tc>
          <w:tcPr>
            <w:tcW w:w="3628" w:type="dxa"/>
          </w:tcPr>
          <w:p w:rsidR="00B64C1B" w:rsidRPr="00BB563A" w:rsidRDefault="00B64C1B" w:rsidP="00B64C1B">
            <w:pPr>
              <w:pStyle w:val="AvsTalman"/>
            </w:pPr>
            <w:r w:rsidRPr="00BB563A">
              <w:t>Urban Ahlin</w:t>
            </w:r>
          </w:p>
        </w:tc>
        <w:tc>
          <w:tcPr>
            <w:tcW w:w="3628" w:type="dxa"/>
          </w:tcPr>
          <w:p w:rsidR="00B64C1B" w:rsidRPr="00BB563A" w:rsidRDefault="00B64C1B" w:rsidP="00B64C1B">
            <w:pPr>
              <w:pStyle w:val="AvsTjnsteman"/>
            </w:pPr>
            <w:r w:rsidRPr="00BB563A">
              <w:t>Claes Mårtensson</w:t>
            </w:r>
          </w:p>
        </w:tc>
      </w:tr>
    </w:tbl>
    <w:p w:rsidR="00B64C1B" w:rsidRPr="00BB563A" w:rsidRDefault="00B64C1B" w:rsidP="00B64C1B"/>
    <w:sectPr w:rsidR="00B64C1B" w:rsidRPr="00BB563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C1B"/>
    <w:rsid w:val="000171F4"/>
    <w:rsid w:val="00040DEC"/>
    <w:rsid w:val="00062659"/>
    <w:rsid w:val="000B4100"/>
    <w:rsid w:val="000E1C4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27F71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64C1B"/>
    <w:rsid w:val="00BB563A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6DB392-B3C0-4668-BDEC-C6C1BE300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279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2017-06-07T14:33:00Z</dcterms:created>
  <dcterms:modified xsi:type="dcterms:W3CDTF">2025-12-18T00:57:00Z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2017-06-07</vt:lpwstr>
  </property>
  <property fmtid="{D5CDD505-2E9C-101B-9397-08002B2CF9AE}" pid="6" name="DatumIText">
    <vt:lpwstr>den 7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297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28</vt:lpwstr>
  </property>
  <property fmtid="{D5CDD505-2E9C-101B-9397-08002B2CF9AE}" pid="18" name="RefRubrik">
    <vt:lpwstr>Vissa frågor om kommersiell radio</vt:lpwstr>
  </property>
  <property fmtid="{D5CDD505-2E9C-101B-9397-08002B2CF9AE}" pid="19" name="Version">
    <vt:lpwstr>3.54</vt:lpwstr>
  </property>
</Properties>
</file>