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50220E4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296E3D">
              <w:rPr>
                <w:b/>
                <w:sz w:val="20"/>
              </w:rPr>
              <w:t>4</w:t>
            </w:r>
            <w:r w:rsidR="00F052FA">
              <w:rPr>
                <w:b/>
                <w:sz w:val="20"/>
              </w:rPr>
              <w:t>7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74AEC20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CE58D0">
              <w:rPr>
                <w:sz w:val="20"/>
              </w:rPr>
              <w:t>0</w:t>
            </w:r>
            <w:r w:rsidR="00F052FA">
              <w:rPr>
                <w:sz w:val="20"/>
              </w:rPr>
              <w:t>8</w:t>
            </w:r>
            <w:r w:rsidR="00CE58D0">
              <w:rPr>
                <w:sz w:val="20"/>
              </w:rPr>
              <w:t>–</w:t>
            </w:r>
            <w:r w:rsidR="00F052FA">
              <w:rPr>
                <w:sz w:val="20"/>
              </w:rPr>
              <w:t>11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68B09EDD" w:rsidR="00185056" w:rsidRDefault="00E662B3" w:rsidP="006F1C58">
            <w:pPr>
              <w:rPr>
                <w:sz w:val="20"/>
              </w:rPr>
            </w:pPr>
            <w:r w:rsidRPr="007D1855">
              <w:rPr>
                <w:sz w:val="20"/>
              </w:rPr>
              <w:t>1</w:t>
            </w:r>
            <w:r w:rsidR="00A664F2" w:rsidRPr="007D1855">
              <w:rPr>
                <w:sz w:val="20"/>
              </w:rPr>
              <w:t>1</w:t>
            </w:r>
            <w:r w:rsidR="000E33A1" w:rsidRPr="007D1855">
              <w:rPr>
                <w:sz w:val="20"/>
              </w:rPr>
              <w:t>:</w:t>
            </w:r>
            <w:r w:rsidRPr="007D1855">
              <w:rPr>
                <w:sz w:val="20"/>
              </w:rPr>
              <w:t>0</w:t>
            </w:r>
            <w:r w:rsidR="000E633F" w:rsidRPr="007D1855">
              <w:rPr>
                <w:sz w:val="20"/>
              </w:rPr>
              <w:t>0</w:t>
            </w:r>
            <w:r w:rsidR="00984BFD" w:rsidRPr="00CA7639">
              <w:rPr>
                <w:sz w:val="20"/>
              </w:rPr>
              <w:t>–</w:t>
            </w:r>
            <w:r w:rsidR="001C42DD" w:rsidRPr="007D1855">
              <w:rPr>
                <w:sz w:val="20"/>
              </w:rPr>
              <w:t>1</w:t>
            </w:r>
            <w:r w:rsidR="007D1855" w:rsidRPr="007D1855">
              <w:rPr>
                <w:sz w:val="20"/>
              </w:rPr>
              <w:t>1</w:t>
            </w:r>
            <w:r w:rsidR="000E33A1" w:rsidRPr="007D1855">
              <w:rPr>
                <w:sz w:val="20"/>
              </w:rPr>
              <w:t>:</w:t>
            </w:r>
            <w:r w:rsidR="007D1855" w:rsidRPr="007D1855">
              <w:rPr>
                <w:sz w:val="20"/>
              </w:rPr>
              <w:t>2</w:t>
            </w:r>
            <w:r w:rsidR="00A664F2" w:rsidRPr="007D1855">
              <w:rPr>
                <w:sz w:val="20"/>
              </w:rPr>
              <w:t>0</w:t>
            </w:r>
          </w:p>
          <w:p w14:paraId="50C019E7" w14:textId="35579B5B" w:rsidR="0088578A" w:rsidRPr="002E5DCC" w:rsidRDefault="0088578A" w:rsidP="00A664F2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149D40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3F3753" w:rsidRPr="002D4CF4" w14:paraId="4A6CF48B" w14:textId="77777777" w:rsidTr="00BC1EF7">
        <w:trPr>
          <w:trHeight w:val="884"/>
        </w:trPr>
        <w:tc>
          <w:tcPr>
            <w:tcW w:w="567" w:type="dxa"/>
          </w:tcPr>
          <w:p w14:paraId="195AF680" w14:textId="035AB4B1" w:rsidR="003F3753" w:rsidRPr="00CC1C68" w:rsidRDefault="003F3753" w:rsidP="003F37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E33A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3EC3E62E" w14:textId="77777777" w:rsidR="00D414CB" w:rsidRDefault="00D414CB" w:rsidP="00D414CB">
            <w:pPr>
              <w:rPr>
                <w:b/>
              </w:rPr>
            </w:pPr>
            <w:r w:rsidRPr="00F45A5C">
              <w:rPr>
                <w:b/>
              </w:rPr>
              <w:t>Sveriges utrikes underrättelsetjänst (UU24</w:t>
            </w:r>
            <w:r>
              <w:rPr>
                <w:b/>
              </w:rPr>
              <w:t>)</w:t>
            </w:r>
          </w:p>
          <w:p w14:paraId="7C624AE6" w14:textId="77777777" w:rsidR="00D414CB" w:rsidRDefault="00D414CB" w:rsidP="00D414CB">
            <w:pPr>
              <w:rPr>
                <w:b/>
              </w:rPr>
            </w:pPr>
          </w:p>
          <w:p w14:paraId="61E051BD" w14:textId="30C4B583" w:rsidR="00D414CB" w:rsidRDefault="00D414CB" w:rsidP="00D414CB">
            <w:r w:rsidRPr="00F054FE">
              <w:t xml:space="preserve">Utskottet </w:t>
            </w:r>
            <w:r>
              <w:t xml:space="preserve">fortsatte </w:t>
            </w:r>
            <w:r w:rsidRPr="00F054FE">
              <w:t xml:space="preserve">beredningen av </w:t>
            </w:r>
            <w:r>
              <w:t>p</w:t>
            </w:r>
            <w:r w:rsidRPr="00F054FE">
              <w:t>roposition 2025/26:290 och motioner.</w:t>
            </w:r>
          </w:p>
          <w:p w14:paraId="75ACA6FC" w14:textId="77777777" w:rsidR="00D414CB" w:rsidRPr="00F054FE" w:rsidRDefault="00D414CB" w:rsidP="00D414CB"/>
          <w:p w14:paraId="63833866" w14:textId="39E9993C" w:rsidR="00D414CB" w:rsidRDefault="00D414CB" w:rsidP="00D414CB">
            <w:r>
              <w:t xml:space="preserve">Utskottet justerade betänkande 2025/26:UU24.  </w:t>
            </w:r>
          </w:p>
          <w:p w14:paraId="4614729C" w14:textId="77777777" w:rsidR="00D414CB" w:rsidRDefault="00D414CB" w:rsidP="00D414CB"/>
          <w:p w14:paraId="3C179D96" w14:textId="246CBB51" w:rsidR="00D414CB" w:rsidRDefault="00B73A16" w:rsidP="00D414CB">
            <w:r>
              <w:t>V</w:t>
            </w:r>
            <w:r w:rsidR="00D414CB">
              <w:t xml:space="preserve">-, </w:t>
            </w:r>
            <w:r>
              <w:t>C</w:t>
            </w:r>
            <w:r w:rsidR="00D414CB">
              <w:t xml:space="preserve">- och </w:t>
            </w:r>
            <w:r>
              <w:t>MP</w:t>
            </w:r>
            <w:r w:rsidR="00D414CB">
              <w:t xml:space="preserve">-ledamöterna anmälde reservationer.  </w:t>
            </w:r>
          </w:p>
          <w:p w14:paraId="04C3BFC4" w14:textId="77777777" w:rsidR="00D414CB" w:rsidRDefault="00D414CB" w:rsidP="00D414CB"/>
          <w:p w14:paraId="51AF3ABB" w14:textId="0376EBFE" w:rsidR="00D414CB" w:rsidRPr="00D414CB" w:rsidRDefault="00B73A16" w:rsidP="00D414CB">
            <w:pPr>
              <w:widowControl/>
              <w:spacing w:after="200" w:line="280" w:lineRule="exact"/>
            </w:pPr>
            <w:r>
              <w:t xml:space="preserve">S-, V- och MP-ledamöterna anmälde </w:t>
            </w:r>
            <w:r w:rsidR="00D414CB">
              <w:t>särskil</w:t>
            </w:r>
            <w:r>
              <w:t>da</w:t>
            </w:r>
            <w:r w:rsidR="00D414CB">
              <w:t xml:space="preserve"> yttrande</w:t>
            </w:r>
            <w:r>
              <w:t>n</w:t>
            </w:r>
            <w:r w:rsidR="00D414CB">
              <w:t xml:space="preserve">.  </w:t>
            </w:r>
          </w:p>
        </w:tc>
      </w:tr>
      <w:tr w:rsidR="00F054FE" w:rsidRPr="002D4CF4" w14:paraId="4519B10A" w14:textId="77777777" w:rsidTr="00BC1EF7">
        <w:trPr>
          <w:trHeight w:val="884"/>
        </w:trPr>
        <w:tc>
          <w:tcPr>
            <w:tcW w:w="567" w:type="dxa"/>
          </w:tcPr>
          <w:p w14:paraId="4762A278" w14:textId="3F93CD4E" w:rsidR="00F054FE" w:rsidRDefault="00F054FE" w:rsidP="003F375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52174DBA" w14:textId="77777777" w:rsidR="00D414CB" w:rsidRDefault="00D414CB" w:rsidP="00D414CB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E767D9">
              <w:rPr>
                <w:b/>
              </w:rPr>
              <w:t xml:space="preserve">PM om aktuella </w:t>
            </w:r>
            <w:r>
              <w:rPr>
                <w:b/>
              </w:rPr>
              <w:t>EU-</w:t>
            </w:r>
            <w:r w:rsidRPr="00E767D9">
              <w:rPr>
                <w:b/>
              </w:rPr>
              <w:t>frågor</w:t>
            </w:r>
            <w:r w:rsidRPr="00061B3D">
              <w:rPr>
                <w:bCs/>
                <w:color w:val="000000"/>
              </w:rPr>
              <w:t xml:space="preserve"> </w:t>
            </w:r>
          </w:p>
          <w:p w14:paraId="630DC36B" w14:textId="77777777" w:rsidR="00D414CB" w:rsidRPr="003F3753" w:rsidRDefault="00D414CB" w:rsidP="00D414CB">
            <w:pPr>
              <w:rPr>
                <w:bCs/>
              </w:rPr>
            </w:pPr>
            <w:r>
              <w:rPr>
                <w:bCs/>
                <w:color w:val="000000"/>
              </w:rPr>
              <w:t>Inkommen handling anmäldes enligt bilaga</w:t>
            </w:r>
            <w:r w:rsidRPr="006E0890">
              <w:rPr>
                <w:bCs/>
              </w:rPr>
              <w:t>.</w:t>
            </w:r>
          </w:p>
          <w:p w14:paraId="2DFFB042" w14:textId="77777777" w:rsidR="00F054FE" w:rsidRPr="00A664F2" w:rsidRDefault="00F054FE" w:rsidP="000E633F">
            <w:pPr>
              <w:rPr>
                <w:b/>
                <w:bCs/>
              </w:rPr>
            </w:pPr>
          </w:p>
        </w:tc>
      </w:tr>
      <w:tr w:rsidR="00AF0156" w:rsidRPr="0013710D" w14:paraId="1D82C0AF" w14:textId="77777777" w:rsidTr="00BC1EF7">
        <w:trPr>
          <w:trHeight w:val="884"/>
        </w:trPr>
        <w:tc>
          <w:tcPr>
            <w:tcW w:w="567" w:type="dxa"/>
          </w:tcPr>
          <w:p w14:paraId="2AD85822" w14:textId="1285CD8B" w:rsidR="00AF0156" w:rsidRPr="002B6EE1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F054FE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2E0E2997" w14:textId="77777777" w:rsidR="00327EB2" w:rsidRDefault="00327EB2" w:rsidP="00327EB2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705E3F79" w14:textId="77777777" w:rsidR="00327EB2" w:rsidRDefault="00327EB2" w:rsidP="00327EB2">
            <w:pPr>
              <w:rPr>
                <w:b/>
                <w:bCs/>
              </w:rPr>
            </w:pPr>
          </w:p>
          <w:p w14:paraId="6AB5F8F2" w14:textId="77777777" w:rsidR="00327EB2" w:rsidRDefault="00327EB2" w:rsidP="00327EB2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48B9DDE7" w14:textId="460F23D7" w:rsidR="00AF0156" w:rsidRPr="00C40E5A" w:rsidRDefault="00AF0156" w:rsidP="00AF0156"/>
        </w:tc>
      </w:tr>
      <w:tr w:rsidR="00AF0156" w:rsidRPr="0013710D" w14:paraId="5D9C097E" w14:textId="77777777" w:rsidTr="00BC1EF7">
        <w:trPr>
          <w:trHeight w:val="884"/>
        </w:trPr>
        <w:tc>
          <w:tcPr>
            <w:tcW w:w="567" w:type="dxa"/>
          </w:tcPr>
          <w:p w14:paraId="36364634" w14:textId="3A82D795" w:rsidR="00AF0156" w:rsidRPr="002B6EE1" w:rsidRDefault="00AF0156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F054FE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208DE95B" w14:textId="77777777" w:rsidR="00327EB2" w:rsidRPr="00327EB2" w:rsidRDefault="00327EB2" w:rsidP="00327EB2">
            <w:pPr>
              <w:rPr>
                <w:b/>
              </w:rPr>
            </w:pPr>
            <w:r w:rsidRPr="00327EB2">
              <w:rPr>
                <w:b/>
              </w:rPr>
              <w:t>Justering av protokoll</w:t>
            </w:r>
          </w:p>
          <w:p w14:paraId="7F3E1A54" w14:textId="77777777" w:rsidR="00327EB2" w:rsidRPr="00327EB2" w:rsidRDefault="00327EB2" w:rsidP="00327EB2">
            <w:pPr>
              <w:rPr>
                <w:bCs/>
              </w:rPr>
            </w:pPr>
          </w:p>
          <w:p w14:paraId="440ADEC6" w14:textId="0C84F34B" w:rsidR="00327EB2" w:rsidRDefault="00327EB2" w:rsidP="00327EB2">
            <w:pPr>
              <w:rPr>
                <w:bCs/>
              </w:rPr>
            </w:pPr>
            <w:r w:rsidRPr="00327EB2">
              <w:rPr>
                <w:bCs/>
              </w:rPr>
              <w:t>Utskottet justerade protokoll 2025/26:45.</w:t>
            </w:r>
          </w:p>
          <w:p w14:paraId="5B300E28" w14:textId="3FC10749" w:rsidR="000E633F" w:rsidRPr="00271A0C" w:rsidRDefault="000E633F" w:rsidP="00AF0156">
            <w:pPr>
              <w:rPr>
                <w:b/>
              </w:rPr>
            </w:pPr>
          </w:p>
        </w:tc>
      </w:tr>
      <w:tr w:rsidR="000E633F" w:rsidRPr="0013710D" w14:paraId="1CA3A3FD" w14:textId="77777777" w:rsidTr="00BC1EF7">
        <w:trPr>
          <w:trHeight w:val="884"/>
        </w:trPr>
        <w:tc>
          <w:tcPr>
            <w:tcW w:w="567" w:type="dxa"/>
          </w:tcPr>
          <w:p w14:paraId="42F8CD9E" w14:textId="2014DB2D" w:rsidR="000E633F" w:rsidRPr="002B6EE1" w:rsidRDefault="000E633F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F054FE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772D0B65" w14:textId="77777777" w:rsidR="000E633F" w:rsidRPr="007D1855" w:rsidRDefault="000E633F" w:rsidP="00AF0156">
            <w:pPr>
              <w:rPr>
                <w:b/>
                <w:bCs/>
              </w:rPr>
            </w:pPr>
            <w:r w:rsidRPr="007D1855">
              <w:rPr>
                <w:b/>
                <w:bCs/>
              </w:rPr>
              <w:t xml:space="preserve">Kanslimeddelanden </w:t>
            </w:r>
          </w:p>
          <w:p w14:paraId="25FC5900" w14:textId="77777777" w:rsidR="000E633F" w:rsidRPr="007D1855" w:rsidRDefault="000E633F" w:rsidP="00AF0156">
            <w:pPr>
              <w:rPr>
                <w:b/>
                <w:bCs/>
              </w:rPr>
            </w:pPr>
          </w:p>
          <w:p w14:paraId="442606BD" w14:textId="77A1EACD" w:rsidR="00F054FE" w:rsidRPr="007D1855" w:rsidRDefault="00F054FE" w:rsidP="00E662B3">
            <w:pPr>
              <w:rPr>
                <w:bCs/>
              </w:rPr>
            </w:pPr>
            <w:r w:rsidRPr="007D1855">
              <w:rPr>
                <w:bCs/>
              </w:rPr>
              <w:t>Utskottet beslutade om:</w:t>
            </w:r>
          </w:p>
          <w:p w14:paraId="4159AF01" w14:textId="4B72EEEB" w:rsidR="00E662B3" w:rsidRPr="00B73A16" w:rsidRDefault="00F054FE" w:rsidP="00F054FE">
            <w:pPr>
              <w:rPr>
                <w:bCs/>
                <w:highlight w:val="yellow"/>
              </w:rPr>
            </w:pPr>
            <w:r w:rsidRPr="007D1855">
              <w:rPr>
                <w:bCs/>
              </w:rPr>
              <w:t>-</w:t>
            </w:r>
            <w:r w:rsidRPr="007D1855">
              <w:t xml:space="preserve"> </w:t>
            </w:r>
            <w:r w:rsidRPr="007D1855">
              <w:rPr>
                <w:bCs/>
              </w:rPr>
              <w:t xml:space="preserve">att </w:t>
            </w:r>
            <w:r w:rsidR="007D1855" w:rsidRPr="007D1855">
              <w:rPr>
                <w:bCs/>
              </w:rPr>
              <w:t xml:space="preserve">inte ta emot besök från WFP:s tf. högste chef, Carl </w:t>
            </w:r>
            <w:proofErr w:type="spellStart"/>
            <w:r w:rsidR="007D1855" w:rsidRPr="007D1855">
              <w:rPr>
                <w:bCs/>
              </w:rPr>
              <w:t>Skau</w:t>
            </w:r>
            <w:proofErr w:type="spellEnd"/>
            <w:r w:rsidR="00984BFD">
              <w:rPr>
                <w:bCs/>
              </w:rPr>
              <w:t xml:space="preserve"> den</w:t>
            </w:r>
            <w:r w:rsidR="00984BFD">
              <w:t xml:space="preserve"> </w:t>
            </w:r>
            <w:r w:rsidR="00984BFD" w:rsidRPr="00984BFD">
              <w:rPr>
                <w:bCs/>
              </w:rPr>
              <w:t>27–28 augusti</w:t>
            </w:r>
            <w:r w:rsidR="00984BFD">
              <w:rPr>
                <w:bCs/>
              </w:rPr>
              <w:t>.</w:t>
            </w:r>
          </w:p>
          <w:p w14:paraId="33524F07" w14:textId="77777777" w:rsidR="000733FE" w:rsidRPr="00B73A16" w:rsidRDefault="000733FE" w:rsidP="00F054FE">
            <w:pPr>
              <w:rPr>
                <w:bCs/>
                <w:highlight w:val="yellow"/>
              </w:rPr>
            </w:pPr>
          </w:p>
          <w:p w14:paraId="7DAFB3C2" w14:textId="39623FDF" w:rsidR="000733FE" w:rsidRPr="009428E4" w:rsidRDefault="000733FE" w:rsidP="00F054FE">
            <w:pPr>
              <w:rPr>
                <w:bCs/>
              </w:rPr>
            </w:pPr>
            <w:r w:rsidRPr="009428E4">
              <w:rPr>
                <w:bCs/>
              </w:rPr>
              <w:t>Utskottet informerades om:</w:t>
            </w:r>
          </w:p>
          <w:p w14:paraId="10C6AE3C" w14:textId="3FB62070" w:rsidR="000733FE" w:rsidRPr="00B73A16" w:rsidRDefault="000733FE" w:rsidP="000733FE">
            <w:pPr>
              <w:rPr>
                <w:bCs/>
                <w:highlight w:val="yellow"/>
              </w:rPr>
            </w:pPr>
            <w:r w:rsidRPr="009428E4">
              <w:rPr>
                <w:bCs/>
              </w:rPr>
              <w:t xml:space="preserve">- </w:t>
            </w:r>
            <w:r w:rsidR="009428E4" w:rsidRPr="009428E4">
              <w:rPr>
                <w:bCs/>
              </w:rPr>
              <w:t>att talarlista för betänkande 2025/26:UU24 har cirkulerats under sammanträdet.</w:t>
            </w:r>
          </w:p>
          <w:p w14:paraId="5DF50A93" w14:textId="3116DF8F" w:rsidR="005913B5" w:rsidRPr="00B73A16" w:rsidRDefault="005913B5" w:rsidP="000733FE">
            <w:pPr>
              <w:rPr>
                <w:bCs/>
                <w:highlight w:val="yellow"/>
              </w:rPr>
            </w:pPr>
          </w:p>
        </w:tc>
      </w:tr>
      <w:tr w:rsidR="007D1855" w:rsidRPr="0013710D" w14:paraId="3C7FBA8D" w14:textId="77777777" w:rsidTr="00BC1EF7">
        <w:trPr>
          <w:trHeight w:val="884"/>
        </w:trPr>
        <w:tc>
          <w:tcPr>
            <w:tcW w:w="567" w:type="dxa"/>
          </w:tcPr>
          <w:p w14:paraId="766B98F8" w14:textId="72BC51FB" w:rsidR="007D1855" w:rsidRPr="002B6EE1" w:rsidRDefault="007D1855" w:rsidP="00AF015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035892AC" w14:textId="4B78594E" w:rsidR="007D1855" w:rsidRDefault="007D1855" w:rsidP="007D1855">
            <w:pPr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1BC33AF8" w14:textId="77777777" w:rsidR="007D1855" w:rsidRDefault="007D1855" w:rsidP="007D1855">
            <w:pPr>
              <w:rPr>
                <w:b/>
              </w:rPr>
            </w:pPr>
          </w:p>
          <w:p w14:paraId="17340532" w14:textId="3CF018C3" w:rsidR="007D1855" w:rsidRPr="007D1855" w:rsidRDefault="007D1855" w:rsidP="007D1855">
            <w:pPr>
              <w:rPr>
                <w:bCs/>
              </w:rPr>
            </w:pPr>
            <w:r>
              <w:rPr>
                <w:bCs/>
              </w:rPr>
              <w:t xml:space="preserve">Vice ordförande Morgan Johansson (S) lyfte frågan om nominering till </w:t>
            </w:r>
            <w:r w:rsidR="00D02DE7">
              <w:rPr>
                <w:bCs/>
              </w:rPr>
              <w:t xml:space="preserve">Utrikesdepartementets antagningsnämnd. </w:t>
            </w:r>
          </w:p>
          <w:p w14:paraId="18D84946" w14:textId="77777777" w:rsidR="007D1855" w:rsidRPr="00B73A16" w:rsidRDefault="007D1855" w:rsidP="00AF0156">
            <w:pPr>
              <w:rPr>
                <w:b/>
                <w:bCs/>
                <w:highlight w:val="yellow"/>
              </w:rPr>
            </w:pPr>
          </w:p>
        </w:tc>
      </w:tr>
      <w:tr w:rsidR="00ED5143" w:rsidRPr="0013710D" w14:paraId="60CBF068" w14:textId="77777777" w:rsidTr="00BC1EF7">
        <w:trPr>
          <w:trHeight w:val="884"/>
        </w:trPr>
        <w:tc>
          <w:tcPr>
            <w:tcW w:w="567" w:type="dxa"/>
          </w:tcPr>
          <w:p w14:paraId="5F28C458" w14:textId="593094B7" w:rsidR="00ED5143" w:rsidRPr="002B6EE1" w:rsidRDefault="00ED5143" w:rsidP="00ED51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>§</w:t>
            </w:r>
            <w:r>
              <w:rPr>
                <w:b/>
                <w:snapToGrid w:val="0"/>
                <w:szCs w:val="24"/>
              </w:rPr>
              <w:t xml:space="preserve"> 7</w:t>
            </w:r>
          </w:p>
        </w:tc>
        <w:tc>
          <w:tcPr>
            <w:tcW w:w="6947" w:type="dxa"/>
          </w:tcPr>
          <w:p w14:paraId="37C61F4D" w14:textId="77777777" w:rsidR="00ED5143" w:rsidRPr="002B6EE1" w:rsidRDefault="00ED5143" w:rsidP="00ED5143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46AB9940" w14:textId="77777777" w:rsidR="00ED5143" w:rsidRPr="002B6EE1" w:rsidRDefault="00ED5143" w:rsidP="00ED5143">
            <w:pPr>
              <w:rPr>
                <w:bCs/>
              </w:rPr>
            </w:pPr>
            <w:r w:rsidRPr="00F30CCD">
              <w:rPr>
                <w:bCs/>
              </w:rPr>
              <w:t>Nästa sammanträde äger rum t</w:t>
            </w:r>
            <w:r>
              <w:rPr>
                <w:bCs/>
              </w:rPr>
              <w:t>or</w:t>
            </w:r>
            <w:r w:rsidRPr="00F30CCD">
              <w:rPr>
                <w:bCs/>
              </w:rPr>
              <w:t>sdagen den 1</w:t>
            </w:r>
            <w:r>
              <w:rPr>
                <w:bCs/>
              </w:rPr>
              <w:t xml:space="preserve">3 </w:t>
            </w:r>
            <w:r w:rsidRPr="00F30CCD">
              <w:rPr>
                <w:bCs/>
              </w:rPr>
              <w:t>augusti kl. 1</w:t>
            </w:r>
            <w:r>
              <w:rPr>
                <w:bCs/>
              </w:rPr>
              <w:t>4</w:t>
            </w:r>
            <w:r w:rsidRPr="00F30CCD">
              <w:rPr>
                <w:bCs/>
              </w:rPr>
              <w:t>.00.</w:t>
            </w:r>
          </w:p>
          <w:p w14:paraId="3A01594F" w14:textId="77777777" w:rsidR="00ED5143" w:rsidRDefault="00ED5143" w:rsidP="00ED5143">
            <w:pPr>
              <w:rPr>
                <w:b/>
              </w:rPr>
            </w:pPr>
          </w:p>
        </w:tc>
      </w:tr>
    </w:tbl>
    <w:p w14:paraId="7100CAD6" w14:textId="5B291162" w:rsidR="00CE076C" w:rsidRDefault="00CE076C"/>
    <w:p w14:paraId="092405EC" w14:textId="77777777" w:rsidR="001B594A" w:rsidRDefault="001B594A"/>
    <w:p w14:paraId="5DAC6266" w14:textId="77777777" w:rsidR="00AF0156" w:rsidRDefault="00AF0156"/>
    <w:p w14:paraId="6A27087B" w14:textId="77777777" w:rsidR="00900CCC" w:rsidRDefault="00900CCC"/>
    <w:p w14:paraId="404781FA" w14:textId="77777777" w:rsidR="00900CCC" w:rsidRDefault="00900CCC"/>
    <w:p w14:paraId="72B7A035" w14:textId="77777777" w:rsidR="00900CCC" w:rsidRDefault="00900CCC"/>
    <w:p w14:paraId="0702541B" w14:textId="77777777" w:rsidR="00931B31" w:rsidRDefault="00931B31"/>
    <w:p w14:paraId="4FA74CFA" w14:textId="59E6AE64" w:rsidR="00F054FE" w:rsidRDefault="00F054FE">
      <w:pPr>
        <w:widowControl/>
        <w:spacing w:after="160" w:line="259" w:lineRule="auto"/>
      </w:pPr>
    </w:p>
    <w:p w14:paraId="019E6EAC" w14:textId="77777777" w:rsidR="00931B31" w:rsidRDefault="00931B31"/>
    <w:p w14:paraId="7C96A3B8" w14:textId="77777777" w:rsidR="00F054FE" w:rsidRDefault="00F054FE"/>
    <w:p w14:paraId="2269550F" w14:textId="77777777" w:rsidR="00F054FE" w:rsidRDefault="00F054FE"/>
    <w:p w14:paraId="5E4936E0" w14:textId="77777777" w:rsidR="00F054FE" w:rsidRDefault="00F054FE"/>
    <w:p w14:paraId="402152A4" w14:textId="77777777" w:rsidR="00F054FE" w:rsidRDefault="00F054FE"/>
    <w:p w14:paraId="383684E0" w14:textId="77777777" w:rsidR="00931B31" w:rsidRDefault="00931B31"/>
    <w:p w14:paraId="3A9D2F1B" w14:textId="77777777" w:rsidR="00931B31" w:rsidRDefault="00931B31"/>
    <w:p w14:paraId="3775FC0B" w14:textId="77777777" w:rsidR="009B55E7" w:rsidRDefault="009B55E7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75ADF2F1" w14:textId="2C846EBC" w:rsidR="002F2CB3" w:rsidRDefault="00D42EEA" w:rsidP="002F2CB3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DD9A558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F30CCD">
              <w:t>Justeras den</w:t>
            </w:r>
            <w:r w:rsidR="00900CCC" w:rsidRPr="00F30CCD">
              <w:t xml:space="preserve"> </w:t>
            </w:r>
            <w:r w:rsidR="002007E1" w:rsidRPr="00F30CCD">
              <w:t>1</w:t>
            </w:r>
            <w:r w:rsidR="00B73A16">
              <w:t>3</w:t>
            </w:r>
            <w:r w:rsidR="002007E1" w:rsidRPr="00F30CCD">
              <w:t xml:space="preserve"> augusti</w:t>
            </w:r>
            <w:r w:rsidR="002D4CF4" w:rsidRPr="00F30CCD">
              <w:t xml:space="preserve"> </w:t>
            </w:r>
            <w:r w:rsidR="00772F5A" w:rsidRPr="00F30CCD">
              <w:rPr>
                <w:bCs/>
              </w:rPr>
              <w:t>20</w:t>
            </w:r>
            <w:r w:rsidR="00615F2B" w:rsidRPr="00F30CCD">
              <w:rPr>
                <w:bCs/>
              </w:rPr>
              <w:t>2</w:t>
            </w:r>
            <w:r w:rsidR="00A84368" w:rsidRPr="00F30CCD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2154A81" w:rsidR="001248C4" w:rsidRPr="004B327E" w:rsidRDefault="000569AA" w:rsidP="006F1C58">
            <w:pPr>
              <w:tabs>
                <w:tab w:val="left" w:pos="1701"/>
              </w:tabs>
            </w:pPr>
            <w:r>
              <w:t xml:space="preserve">Aron Emilsson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9"/>
        <w:gridCol w:w="367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CDDD1BF" w14:textId="77777777" w:rsidR="000254C7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  <w:p w14:paraId="1F52FC92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7A2F6A5C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27DC4888" w14:textId="77777777" w:rsidR="009B55E7" w:rsidRPr="003504FA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6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1C249158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71A8D922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 w:rsidR="00C54462">
              <w:rPr>
                <w:sz w:val="20"/>
              </w:rPr>
              <w:t>4</w:t>
            </w:r>
            <w:r w:rsidR="00F052FA">
              <w:rPr>
                <w:sz w:val="20"/>
              </w:rPr>
              <w:t>7</w:t>
            </w:r>
          </w:p>
        </w:tc>
      </w:tr>
      <w:tr w:rsidR="000254C7" w:rsidRPr="003504FA" w14:paraId="5DC87C8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04682279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  <w:r w:rsidR="00F610D0">
              <w:rPr>
                <w:sz w:val="19"/>
                <w:szCs w:val="19"/>
              </w:rPr>
              <w:t>1–7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1D9074AB" w:rsidR="000254C7" w:rsidRPr="00CC2066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7E977948" w:rsidR="000254C7" w:rsidRPr="00567E9F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2461C227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B794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2D20555F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76C4FD84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1EE3826E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190F8430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034EF132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0687B0C8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E076C" w:rsidRPr="006B7944" w14:paraId="7C64CE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5121C6C5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7B291C4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1414C07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131C6C8A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447CA028" w:rsidR="00CE076C" w:rsidRPr="0004578D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CE076C" w:rsidRPr="00284231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1D60E7EF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E076C" w:rsidRPr="006B7944" w14:paraId="0C07584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6841BCB6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Morgan Johansson (S) </w:t>
            </w:r>
            <w:r>
              <w:rPr>
                <w:snapToGrid w:val="0"/>
                <w:sz w:val="21"/>
                <w:szCs w:val="21"/>
              </w:rPr>
              <w:t>v</w:t>
            </w:r>
            <w:r w:rsidRPr="004A0318">
              <w:rPr>
                <w:snapToGrid w:val="0"/>
                <w:sz w:val="21"/>
                <w:szCs w:val="21"/>
              </w:rPr>
              <w:t>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17D3422B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06EE5F6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732FAC3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216AA3D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7C18F6F1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693B2755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11B8B1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CE076C" w:rsidRPr="00900235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1E9E33DB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CE076C" w:rsidRPr="00CE076C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456FFB2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CE076C" w:rsidRPr="00CE076C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01CD8B9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CE076C" w:rsidRPr="00CE076C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50D1F32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CE076C" w:rsidRPr="00CE076C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64C688A4" w:rsidR="00CE076C" w:rsidRPr="00133A00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475D816E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CE076C" w:rsidRPr="006B7944" w:rsidRDefault="00CE076C" w:rsidP="00CE076C">
            <w:pPr>
              <w:rPr>
                <w:b/>
                <w:bCs/>
                <w:sz w:val="20"/>
              </w:rPr>
            </w:pPr>
          </w:p>
        </w:tc>
      </w:tr>
      <w:tr w:rsidR="00CE076C" w:rsidRPr="006B7944" w14:paraId="689EBE9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79026CEA" w:rsidR="00CE076C" w:rsidRPr="00CE076C" w:rsidRDefault="007341E7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711830E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6FA9BFD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3275D99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57FD3991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96E4F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6109C3C8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6581817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3EB7CDD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747EDCE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CF0CC3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CE076C" w:rsidRPr="002F53EA" w:rsidRDefault="00CE076C" w:rsidP="00CE076C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8876A68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36380FEE" w:rsidR="00CE076C" w:rsidRPr="00CE076C" w:rsidRDefault="00CE076C" w:rsidP="00CE076C">
            <w:pPr>
              <w:rPr>
                <w:sz w:val="20"/>
              </w:rPr>
            </w:pPr>
            <w:r w:rsidRPr="00CE076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3D53FC0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74034AA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7230AFB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2F74D69E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CE076C" w:rsidRPr="002F53EA" w:rsidRDefault="00CE076C" w:rsidP="00CE076C">
            <w:pPr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3F5F5570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5ECFB7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4A0318">
              <w:rPr>
                <w:snapToGrid w:val="0"/>
                <w:sz w:val="22"/>
                <w:szCs w:val="22"/>
                <w:lang w:val="en-US"/>
              </w:rPr>
              <w:t>Cederfelt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63AFBF44" w:rsidR="00CE076C" w:rsidRPr="00CE076C" w:rsidRDefault="00984BFD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77951EE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6551450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4B2F573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305A397A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54619A0A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205FDD7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CE076C" w:rsidRPr="0004578D" w:rsidRDefault="00CE076C" w:rsidP="00CE076C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1FC80038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4F70CAD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59F963A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24F0F68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105BBB24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3B80B9B8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72DB8F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56BD2741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0C0AD46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35229DC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2BD1A699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2A2701F0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451115DE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D0A2A9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6D19335C" w:rsidR="00CE076C" w:rsidRPr="00CE076C" w:rsidRDefault="007341E7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5B95A86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3EEFC83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5B17675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2B40FFE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3197CA52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633B607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16840EE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2EF944D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35820DF5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4A449B92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0204A4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Håkan </w:t>
            </w:r>
            <w:proofErr w:type="spellStart"/>
            <w:r w:rsidRPr="004A0318">
              <w:rPr>
                <w:snapToGrid w:val="0"/>
                <w:sz w:val="22"/>
                <w:szCs w:val="22"/>
                <w:lang w:val="en-US"/>
              </w:rPr>
              <w:t>Svenneling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2739803C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6AC8D9D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77F0C52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4E23CA6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14DBF015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D77F92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63F94C78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2EB6496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3659D11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641FB1EA" w:rsidR="00CE076C" w:rsidRPr="00CE076C" w:rsidRDefault="00CE076C" w:rsidP="00CE076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595E4B91" w:rsidR="00CE076C" w:rsidRPr="002F53EA" w:rsidRDefault="00CE076C" w:rsidP="00CE076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2C080215" w:rsidR="00CE076C" w:rsidRPr="006B7944" w:rsidRDefault="00CE076C" w:rsidP="00CE076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CE076C" w:rsidRPr="006B7944" w:rsidRDefault="00CE076C" w:rsidP="00CE076C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7530D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684971B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7F0CBD0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222BA2A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0177987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1185D22B" w:rsidR="00CE076C" w:rsidRPr="002F53E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CE076C" w:rsidRPr="002F53E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35161A9E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18C80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649D37E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10A901B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26BBE0B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503AF93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55DC82F4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09DE6D5C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A2AA44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4CEF1125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25C84FD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3EB44BAF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2CDA5D5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0798A17C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0E1D01E5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249A82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0A719B93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4EB173D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10ACC29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70ACB64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0577D988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61E0F4D2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0907BF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CE076C" w:rsidRPr="004A0318" w:rsidRDefault="00CE076C" w:rsidP="00CE076C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FDB44A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CE076C" w:rsidRPr="004A0318" w:rsidRDefault="00CE076C" w:rsidP="00CE076C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3665AA0F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4284DB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49FC8F6C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Ann-Christine Frohm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7E7757E2" w:rsidR="00CE076C" w:rsidRPr="00CE076C" w:rsidRDefault="00984BFD" w:rsidP="00CE076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22EBA2B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08B500C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2F29776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6C3D6B00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63C695EA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CE076C" w:rsidRPr="006B7944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E076C" w:rsidRPr="006B7944" w14:paraId="10ABD21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Johan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Büser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437382AC" w:rsidR="00CE076C" w:rsidRPr="00CE076C" w:rsidRDefault="00984BFD" w:rsidP="00CE076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0FA9AF59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44CD365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1AA10AD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1F1B0FE4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43606319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6F6414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Tolgfors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4168C6D8" w:rsidR="00CE076C" w:rsidRPr="00CE076C" w:rsidRDefault="00984BFD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380B0B0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5D7B81B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7171178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20DB7B6F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34693699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E0F972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Azra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Muranovic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6BA11572" w:rsidR="00CE076C" w:rsidRPr="00CE076C" w:rsidRDefault="00984BFD" w:rsidP="00CE076C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32349BF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662BE22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0689D9B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3811E06D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24C1A87B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82B3B9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E17AC9C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2BA43F0A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6BAC7EC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64D6851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0B3EE2A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5472180F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799358C6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21EAD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2869200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7BB8AEB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F7D088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7713B2D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68DAEC1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319FF38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3597F9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63ADE7D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56412DC8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Rasmus Giertz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48FD27C7" w:rsidR="00CE076C" w:rsidRPr="00CE076C" w:rsidRDefault="00CE076C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42BA5A5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71383F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B4DBC1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Ernkrans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1DC0B379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0AE58A1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22EE8C3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2D29737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2A3F9970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64EE252B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45F349E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49C0B5E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0228C40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4351D81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0ED9ED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Lotta Johnsson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Fornarve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38C374C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63FE95B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3485CBE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737A12A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1F14C76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6398D795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15397CE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3D63356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5EBE6D7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EC001C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374E1564" w:rsidR="00CE076C" w:rsidRPr="00CE076C" w:rsidRDefault="00984BFD" w:rsidP="00CE076C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2204A51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0BEB75E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63168F0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7B3279A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5A72078F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87EB914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85C4F45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Markus Wiechel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0D2DE98E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4A79958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CE076C" w:rsidRPr="00915B99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A10C302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5683AC6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0AD8491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03F21E1C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E846EC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465945F5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Melin</w:t>
            </w:r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A41501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69125429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E662B3">
              <w:rPr>
                <w:snapToGrid w:val="0"/>
                <w:sz w:val="22"/>
                <w:szCs w:val="22"/>
              </w:rPr>
              <w:t>Matheus</w:t>
            </w:r>
            <w:proofErr w:type="spellEnd"/>
            <w:r w:rsidRPr="00E662B3">
              <w:rPr>
                <w:snapToGrid w:val="0"/>
                <w:sz w:val="22"/>
                <w:szCs w:val="22"/>
              </w:rPr>
              <w:t xml:space="preserve"> Enholm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3565A77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70F5F7A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165C10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CE076C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7478E96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17D6EAAF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1E1A2BF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272A5561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620AE46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2AF5FC9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5E5620C2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A3787AA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7CAD7F3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7A53D20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BF1D5E6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2964E8D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23136FB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4533AF85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571193C8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6D14EE9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4E3A869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</w:t>
            </w:r>
            <w:proofErr w:type="spellStart"/>
            <w:r w:rsidRPr="007474C0">
              <w:rPr>
                <w:snapToGrid w:val="0"/>
                <w:sz w:val="22"/>
                <w:szCs w:val="22"/>
              </w:rPr>
              <w:t>Nohrén</w:t>
            </w:r>
            <w:proofErr w:type="spellEnd"/>
            <w:r w:rsidRPr="007474C0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0FB122F3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1F44E9C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20CB7E0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59B9A2E9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704E3D9C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49977E0F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41199BC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0E796A13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62E71365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55E0083F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0EA92AB6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7A0C3241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18C2AB5F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CE076C" w:rsidRPr="00334D0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3C9B0C00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CE076C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39E8DFFD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585F4EC6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6B7944" w14:paraId="2B7FAD2B" w14:textId="77777777" w:rsidTr="002C6D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CE076C" w:rsidRPr="00516E3B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16E3B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16E3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35E5B54B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5B5DEA14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CE076C" w:rsidRPr="00CE076C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CE076C" w:rsidRPr="00CE076C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CE076C" w:rsidRPr="003504FA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CE076C" w:rsidRPr="006B7944" w:rsidRDefault="00CE076C" w:rsidP="00CE076C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CE076C" w:rsidRPr="006B7944" w:rsidRDefault="00CE076C" w:rsidP="00CE076C">
            <w:pPr>
              <w:rPr>
                <w:sz w:val="20"/>
              </w:rPr>
            </w:pPr>
          </w:p>
        </w:tc>
      </w:tr>
      <w:tr w:rsidR="00CE076C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CE076C" w:rsidRPr="007B7057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CE076C" w:rsidRPr="007B7057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19"/>
          </w:tcPr>
          <w:p w14:paraId="36F7BCAE" w14:textId="77777777" w:rsidR="00CE076C" w:rsidRPr="007B7057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CE076C" w:rsidRPr="007B7057" w:rsidRDefault="00CE076C" w:rsidP="00CE07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CE076C" w:rsidRPr="003504FA" w:rsidRDefault="00CE076C" w:rsidP="00CE07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CE076C" w:rsidRPr="003504FA" w:rsidRDefault="00CE076C" w:rsidP="00CE076C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F7758" w14:textId="77777777" w:rsidR="00503DE6" w:rsidRDefault="00503DE6" w:rsidP="00286A5C">
      <w:r>
        <w:separator/>
      </w:r>
    </w:p>
  </w:endnote>
  <w:endnote w:type="continuationSeparator" w:id="0">
    <w:p w14:paraId="2C1E9D8D" w14:textId="77777777" w:rsidR="00503DE6" w:rsidRDefault="00503DE6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FDA40" w14:textId="77777777" w:rsidR="00503DE6" w:rsidRDefault="00503DE6" w:rsidP="00286A5C">
      <w:r>
        <w:separator/>
      </w:r>
    </w:p>
  </w:footnote>
  <w:footnote w:type="continuationSeparator" w:id="0">
    <w:p w14:paraId="6C8403E0" w14:textId="77777777" w:rsidR="00503DE6" w:rsidRDefault="00503DE6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6298C"/>
    <w:multiLevelType w:val="hybridMultilevel"/>
    <w:tmpl w:val="CEA64C04"/>
    <w:lvl w:ilvl="0" w:tplc="9D928A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7629F"/>
    <w:multiLevelType w:val="hybridMultilevel"/>
    <w:tmpl w:val="D076B7B8"/>
    <w:lvl w:ilvl="0" w:tplc="6EE249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D1513"/>
    <w:multiLevelType w:val="hybridMultilevel"/>
    <w:tmpl w:val="28DE20E0"/>
    <w:lvl w:ilvl="0" w:tplc="A3322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C3760"/>
    <w:multiLevelType w:val="hybridMultilevel"/>
    <w:tmpl w:val="7C22BF06"/>
    <w:lvl w:ilvl="0" w:tplc="971457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346B5"/>
    <w:multiLevelType w:val="hybridMultilevel"/>
    <w:tmpl w:val="8A1A8576"/>
    <w:lvl w:ilvl="0" w:tplc="57A841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3674B"/>
    <w:multiLevelType w:val="hybridMultilevel"/>
    <w:tmpl w:val="0FEAEB00"/>
    <w:lvl w:ilvl="0" w:tplc="3BD01A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3046">
    <w:abstractNumId w:val="5"/>
  </w:num>
  <w:num w:numId="2" w16cid:durableId="1765147232">
    <w:abstractNumId w:val="3"/>
  </w:num>
  <w:num w:numId="3" w16cid:durableId="1182627942">
    <w:abstractNumId w:val="4"/>
  </w:num>
  <w:num w:numId="4" w16cid:durableId="461507958">
    <w:abstractNumId w:val="6"/>
  </w:num>
  <w:num w:numId="5" w16cid:durableId="233126826">
    <w:abstractNumId w:val="1"/>
  </w:num>
  <w:num w:numId="6" w16cid:durableId="2114203432">
    <w:abstractNumId w:val="0"/>
  </w:num>
  <w:num w:numId="7" w16cid:durableId="70171072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06656"/>
    <w:rsid w:val="00007B95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3"/>
    <w:rsid w:val="00024DDF"/>
    <w:rsid w:val="000250B0"/>
    <w:rsid w:val="000254C7"/>
    <w:rsid w:val="00025B66"/>
    <w:rsid w:val="000260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572A"/>
    <w:rsid w:val="0005659F"/>
    <w:rsid w:val="00056672"/>
    <w:rsid w:val="000569AA"/>
    <w:rsid w:val="0006043F"/>
    <w:rsid w:val="00061D02"/>
    <w:rsid w:val="000621E9"/>
    <w:rsid w:val="000633CA"/>
    <w:rsid w:val="0006371C"/>
    <w:rsid w:val="00063D89"/>
    <w:rsid w:val="00064292"/>
    <w:rsid w:val="00064662"/>
    <w:rsid w:val="00064AD7"/>
    <w:rsid w:val="000656D5"/>
    <w:rsid w:val="000662BF"/>
    <w:rsid w:val="0006661D"/>
    <w:rsid w:val="00071C1E"/>
    <w:rsid w:val="00072835"/>
    <w:rsid w:val="000733FE"/>
    <w:rsid w:val="00074290"/>
    <w:rsid w:val="000764D4"/>
    <w:rsid w:val="00076513"/>
    <w:rsid w:val="000767FF"/>
    <w:rsid w:val="00077639"/>
    <w:rsid w:val="00077F08"/>
    <w:rsid w:val="00082140"/>
    <w:rsid w:val="0008464F"/>
    <w:rsid w:val="00085241"/>
    <w:rsid w:val="00086425"/>
    <w:rsid w:val="000870BB"/>
    <w:rsid w:val="00087A14"/>
    <w:rsid w:val="00087C2F"/>
    <w:rsid w:val="0009075A"/>
    <w:rsid w:val="00090996"/>
    <w:rsid w:val="00090FE9"/>
    <w:rsid w:val="000919BC"/>
    <w:rsid w:val="000920A8"/>
    <w:rsid w:val="0009326E"/>
    <w:rsid w:val="00094440"/>
    <w:rsid w:val="00094A50"/>
    <w:rsid w:val="000959FF"/>
    <w:rsid w:val="00096935"/>
    <w:rsid w:val="00097261"/>
    <w:rsid w:val="000A35A6"/>
    <w:rsid w:val="000A3620"/>
    <w:rsid w:val="000A470F"/>
    <w:rsid w:val="000A6455"/>
    <w:rsid w:val="000A6822"/>
    <w:rsid w:val="000B0738"/>
    <w:rsid w:val="000B0A9E"/>
    <w:rsid w:val="000B0F4E"/>
    <w:rsid w:val="000B2B3F"/>
    <w:rsid w:val="000B345D"/>
    <w:rsid w:val="000B3BBC"/>
    <w:rsid w:val="000B44AE"/>
    <w:rsid w:val="000B477E"/>
    <w:rsid w:val="000B4E4C"/>
    <w:rsid w:val="000B6737"/>
    <w:rsid w:val="000B6F45"/>
    <w:rsid w:val="000C0E2B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3A1"/>
    <w:rsid w:val="000E35D7"/>
    <w:rsid w:val="000E3A10"/>
    <w:rsid w:val="000E57F2"/>
    <w:rsid w:val="000E633F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0DF9"/>
    <w:rsid w:val="0010398A"/>
    <w:rsid w:val="00104620"/>
    <w:rsid w:val="00106498"/>
    <w:rsid w:val="001064E1"/>
    <w:rsid w:val="00107146"/>
    <w:rsid w:val="0011063F"/>
    <w:rsid w:val="001106A5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783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4BC8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65F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5FD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502F"/>
    <w:rsid w:val="001B594A"/>
    <w:rsid w:val="001B68BA"/>
    <w:rsid w:val="001B6D5C"/>
    <w:rsid w:val="001B721C"/>
    <w:rsid w:val="001B7AB1"/>
    <w:rsid w:val="001C0932"/>
    <w:rsid w:val="001C0E1B"/>
    <w:rsid w:val="001C2AD7"/>
    <w:rsid w:val="001C347A"/>
    <w:rsid w:val="001C3EBF"/>
    <w:rsid w:val="001C42DD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4BA9"/>
    <w:rsid w:val="001D5D47"/>
    <w:rsid w:val="001D65BF"/>
    <w:rsid w:val="001E16FE"/>
    <w:rsid w:val="001E1A2B"/>
    <w:rsid w:val="001E1C5D"/>
    <w:rsid w:val="001E22A8"/>
    <w:rsid w:val="001E279D"/>
    <w:rsid w:val="001E29BE"/>
    <w:rsid w:val="001E2DD9"/>
    <w:rsid w:val="001E3837"/>
    <w:rsid w:val="001E4815"/>
    <w:rsid w:val="001E4FFE"/>
    <w:rsid w:val="001E52C9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7E1"/>
    <w:rsid w:val="00200930"/>
    <w:rsid w:val="00200E97"/>
    <w:rsid w:val="00201588"/>
    <w:rsid w:val="00201E10"/>
    <w:rsid w:val="00201F04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0FE7"/>
    <w:rsid w:val="002412A0"/>
    <w:rsid w:val="002413C4"/>
    <w:rsid w:val="00241A92"/>
    <w:rsid w:val="00242C8E"/>
    <w:rsid w:val="002432B5"/>
    <w:rsid w:val="002441E4"/>
    <w:rsid w:val="002455FE"/>
    <w:rsid w:val="00246B39"/>
    <w:rsid w:val="00246C4F"/>
    <w:rsid w:val="002501D5"/>
    <w:rsid w:val="002516B4"/>
    <w:rsid w:val="00251D1B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13"/>
    <w:rsid w:val="00271928"/>
    <w:rsid w:val="00272C24"/>
    <w:rsid w:val="00272CDF"/>
    <w:rsid w:val="002731A4"/>
    <w:rsid w:val="0027414D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6E3D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A7EB8"/>
    <w:rsid w:val="002B0EE7"/>
    <w:rsid w:val="002B10F5"/>
    <w:rsid w:val="002B2DAA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6D90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4CF4"/>
    <w:rsid w:val="002D5B09"/>
    <w:rsid w:val="002E0A5C"/>
    <w:rsid w:val="002E0DBB"/>
    <w:rsid w:val="002E1AD8"/>
    <w:rsid w:val="002E1C88"/>
    <w:rsid w:val="002E2277"/>
    <w:rsid w:val="002E2C92"/>
    <w:rsid w:val="002E2E9A"/>
    <w:rsid w:val="002E3325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5B0"/>
    <w:rsid w:val="002F0BFF"/>
    <w:rsid w:val="002F0CC9"/>
    <w:rsid w:val="002F149F"/>
    <w:rsid w:val="002F1B2F"/>
    <w:rsid w:val="002F1BB8"/>
    <w:rsid w:val="002F1DA4"/>
    <w:rsid w:val="002F2CB3"/>
    <w:rsid w:val="002F3979"/>
    <w:rsid w:val="002F3F18"/>
    <w:rsid w:val="002F4DB4"/>
    <w:rsid w:val="002F53EA"/>
    <w:rsid w:val="002F5746"/>
    <w:rsid w:val="002F5A44"/>
    <w:rsid w:val="002F5D73"/>
    <w:rsid w:val="002F6A4A"/>
    <w:rsid w:val="002F6D22"/>
    <w:rsid w:val="002F76AB"/>
    <w:rsid w:val="00300A09"/>
    <w:rsid w:val="003010D4"/>
    <w:rsid w:val="003028B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D50"/>
    <w:rsid w:val="00324EB5"/>
    <w:rsid w:val="00325A88"/>
    <w:rsid w:val="00325AF5"/>
    <w:rsid w:val="00326027"/>
    <w:rsid w:val="00327EB2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96E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07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92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4BD5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3F39"/>
    <w:rsid w:val="003A4462"/>
    <w:rsid w:val="003A4EA9"/>
    <w:rsid w:val="003A594A"/>
    <w:rsid w:val="003A6352"/>
    <w:rsid w:val="003A679F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1FE9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057E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1D0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3753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6158"/>
    <w:rsid w:val="0043774A"/>
    <w:rsid w:val="004400D5"/>
    <w:rsid w:val="004419ED"/>
    <w:rsid w:val="00442A44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3C2D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4F65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2C8E"/>
    <w:rsid w:val="00473A32"/>
    <w:rsid w:val="004741BE"/>
    <w:rsid w:val="004749AA"/>
    <w:rsid w:val="00474C0C"/>
    <w:rsid w:val="004755A9"/>
    <w:rsid w:val="004756A5"/>
    <w:rsid w:val="00475A25"/>
    <w:rsid w:val="00475F33"/>
    <w:rsid w:val="00475F97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1A59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3D2A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3DE6"/>
    <w:rsid w:val="0050507C"/>
    <w:rsid w:val="005050D6"/>
    <w:rsid w:val="0050674D"/>
    <w:rsid w:val="005077BD"/>
    <w:rsid w:val="00507E71"/>
    <w:rsid w:val="005100C9"/>
    <w:rsid w:val="00510F5F"/>
    <w:rsid w:val="00512491"/>
    <w:rsid w:val="00512544"/>
    <w:rsid w:val="005129BA"/>
    <w:rsid w:val="00513C05"/>
    <w:rsid w:val="00513FAB"/>
    <w:rsid w:val="00514D4D"/>
    <w:rsid w:val="0051516F"/>
    <w:rsid w:val="00515ADE"/>
    <w:rsid w:val="00516D90"/>
    <w:rsid w:val="0051788D"/>
    <w:rsid w:val="005179B5"/>
    <w:rsid w:val="00517C79"/>
    <w:rsid w:val="00520DB3"/>
    <w:rsid w:val="00522512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1987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2BF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0A56"/>
    <w:rsid w:val="005518ED"/>
    <w:rsid w:val="00551B38"/>
    <w:rsid w:val="00551C9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8BF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13B5"/>
    <w:rsid w:val="005926C6"/>
    <w:rsid w:val="005928FD"/>
    <w:rsid w:val="005931AF"/>
    <w:rsid w:val="00595964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089A"/>
    <w:rsid w:val="005B1421"/>
    <w:rsid w:val="005B1ACF"/>
    <w:rsid w:val="005B2169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87F"/>
    <w:rsid w:val="005C2A36"/>
    <w:rsid w:val="005C2F02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4C7"/>
    <w:rsid w:val="005E3BCE"/>
    <w:rsid w:val="005E3D8A"/>
    <w:rsid w:val="005E4CB8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2D3"/>
    <w:rsid w:val="005F63EC"/>
    <w:rsid w:val="005F6BD9"/>
    <w:rsid w:val="005F772B"/>
    <w:rsid w:val="005F7F98"/>
    <w:rsid w:val="00601614"/>
    <w:rsid w:val="00601D28"/>
    <w:rsid w:val="00601FD7"/>
    <w:rsid w:val="006029EA"/>
    <w:rsid w:val="006030E6"/>
    <w:rsid w:val="00603D6B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1C97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A6A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564"/>
    <w:rsid w:val="00680BA9"/>
    <w:rsid w:val="00682921"/>
    <w:rsid w:val="00682B66"/>
    <w:rsid w:val="0068330A"/>
    <w:rsid w:val="00684C2A"/>
    <w:rsid w:val="0068541F"/>
    <w:rsid w:val="00685835"/>
    <w:rsid w:val="00686CFC"/>
    <w:rsid w:val="00686D4C"/>
    <w:rsid w:val="00687F50"/>
    <w:rsid w:val="00690780"/>
    <w:rsid w:val="0069137F"/>
    <w:rsid w:val="00691DC4"/>
    <w:rsid w:val="00692624"/>
    <w:rsid w:val="006927BE"/>
    <w:rsid w:val="00692E92"/>
    <w:rsid w:val="006935D6"/>
    <w:rsid w:val="00693FDF"/>
    <w:rsid w:val="00695056"/>
    <w:rsid w:val="00695469"/>
    <w:rsid w:val="006958E2"/>
    <w:rsid w:val="006960B2"/>
    <w:rsid w:val="006960C9"/>
    <w:rsid w:val="006961CD"/>
    <w:rsid w:val="00696689"/>
    <w:rsid w:val="00696A40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B7944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0123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429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3B8F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1E7"/>
    <w:rsid w:val="00734306"/>
    <w:rsid w:val="007354F1"/>
    <w:rsid w:val="00735808"/>
    <w:rsid w:val="00736321"/>
    <w:rsid w:val="007369CA"/>
    <w:rsid w:val="00736F2D"/>
    <w:rsid w:val="00737B88"/>
    <w:rsid w:val="00737BBD"/>
    <w:rsid w:val="0074075F"/>
    <w:rsid w:val="0074116C"/>
    <w:rsid w:val="00741E42"/>
    <w:rsid w:val="00743B04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0C54"/>
    <w:rsid w:val="00761195"/>
    <w:rsid w:val="007614CB"/>
    <w:rsid w:val="007625F5"/>
    <w:rsid w:val="00762E43"/>
    <w:rsid w:val="00763F0F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3B20"/>
    <w:rsid w:val="00774408"/>
    <w:rsid w:val="007744D8"/>
    <w:rsid w:val="007748A6"/>
    <w:rsid w:val="007749D4"/>
    <w:rsid w:val="00775B06"/>
    <w:rsid w:val="00776B14"/>
    <w:rsid w:val="007772F5"/>
    <w:rsid w:val="007843F4"/>
    <w:rsid w:val="007852B5"/>
    <w:rsid w:val="00785C16"/>
    <w:rsid w:val="00786225"/>
    <w:rsid w:val="00786C98"/>
    <w:rsid w:val="007917FF"/>
    <w:rsid w:val="00791912"/>
    <w:rsid w:val="007927DC"/>
    <w:rsid w:val="007928B6"/>
    <w:rsid w:val="007969BD"/>
    <w:rsid w:val="00796A28"/>
    <w:rsid w:val="00796F8F"/>
    <w:rsid w:val="0079785A"/>
    <w:rsid w:val="00797B51"/>
    <w:rsid w:val="00797D41"/>
    <w:rsid w:val="007A047C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78B"/>
    <w:rsid w:val="007C7BF9"/>
    <w:rsid w:val="007C7D93"/>
    <w:rsid w:val="007D0257"/>
    <w:rsid w:val="007D02A1"/>
    <w:rsid w:val="007D03C5"/>
    <w:rsid w:val="007D0628"/>
    <w:rsid w:val="007D10F3"/>
    <w:rsid w:val="007D1855"/>
    <w:rsid w:val="007D1F05"/>
    <w:rsid w:val="007D2546"/>
    <w:rsid w:val="007D2A74"/>
    <w:rsid w:val="007D3ECB"/>
    <w:rsid w:val="007D4772"/>
    <w:rsid w:val="007D7439"/>
    <w:rsid w:val="007E1165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46C"/>
    <w:rsid w:val="007F5B2F"/>
    <w:rsid w:val="007F5EFA"/>
    <w:rsid w:val="007F6E7C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37A0F"/>
    <w:rsid w:val="0084142E"/>
    <w:rsid w:val="008421B7"/>
    <w:rsid w:val="00842D3C"/>
    <w:rsid w:val="0084369F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4FA8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3478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3886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E6E92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CCC"/>
    <w:rsid w:val="00901269"/>
    <w:rsid w:val="009018A0"/>
    <w:rsid w:val="00902C57"/>
    <w:rsid w:val="00903087"/>
    <w:rsid w:val="0090344B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8F3"/>
    <w:rsid w:val="00923EE3"/>
    <w:rsid w:val="0092414D"/>
    <w:rsid w:val="0092423C"/>
    <w:rsid w:val="00925665"/>
    <w:rsid w:val="00925EF5"/>
    <w:rsid w:val="0092661C"/>
    <w:rsid w:val="00926B08"/>
    <w:rsid w:val="00926C51"/>
    <w:rsid w:val="00931511"/>
    <w:rsid w:val="00931B3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28E4"/>
    <w:rsid w:val="00943059"/>
    <w:rsid w:val="009430BE"/>
    <w:rsid w:val="009438B9"/>
    <w:rsid w:val="00944577"/>
    <w:rsid w:val="00946F88"/>
    <w:rsid w:val="0095027B"/>
    <w:rsid w:val="00951A23"/>
    <w:rsid w:val="009540C9"/>
    <w:rsid w:val="00955103"/>
    <w:rsid w:val="009554CC"/>
    <w:rsid w:val="00955718"/>
    <w:rsid w:val="00957F92"/>
    <w:rsid w:val="009611BB"/>
    <w:rsid w:val="00961734"/>
    <w:rsid w:val="00961D84"/>
    <w:rsid w:val="00963276"/>
    <w:rsid w:val="00963632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B36"/>
    <w:rsid w:val="00980006"/>
    <w:rsid w:val="009807E8"/>
    <w:rsid w:val="00980871"/>
    <w:rsid w:val="00980BA4"/>
    <w:rsid w:val="00982FE6"/>
    <w:rsid w:val="00983C3D"/>
    <w:rsid w:val="00983DCE"/>
    <w:rsid w:val="00984BFD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0B3D"/>
    <w:rsid w:val="00992247"/>
    <w:rsid w:val="00992569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6D99"/>
    <w:rsid w:val="009A73A3"/>
    <w:rsid w:val="009A778A"/>
    <w:rsid w:val="009B054C"/>
    <w:rsid w:val="009B0B25"/>
    <w:rsid w:val="009B0C51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55E7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1A0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5E09"/>
    <w:rsid w:val="009F63BA"/>
    <w:rsid w:val="009F6C05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64F2"/>
    <w:rsid w:val="00A674D7"/>
    <w:rsid w:val="00A67908"/>
    <w:rsid w:val="00A73078"/>
    <w:rsid w:val="00A73668"/>
    <w:rsid w:val="00A73C9C"/>
    <w:rsid w:val="00A75169"/>
    <w:rsid w:val="00A754A4"/>
    <w:rsid w:val="00A760BC"/>
    <w:rsid w:val="00A7625F"/>
    <w:rsid w:val="00A779BC"/>
    <w:rsid w:val="00A77E71"/>
    <w:rsid w:val="00A835A7"/>
    <w:rsid w:val="00A84306"/>
    <w:rsid w:val="00A84368"/>
    <w:rsid w:val="00A84AC3"/>
    <w:rsid w:val="00A854C1"/>
    <w:rsid w:val="00A8608D"/>
    <w:rsid w:val="00A86AF2"/>
    <w:rsid w:val="00A872FC"/>
    <w:rsid w:val="00A87A77"/>
    <w:rsid w:val="00A87B80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96D68"/>
    <w:rsid w:val="00AA0380"/>
    <w:rsid w:val="00AA2FEB"/>
    <w:rsid w:val="00AA3F94"/>
    <w:rsid w:val="00AA4ACF"/>
    <w:rsid w:val="00AA6165"/>
    <w:rsid w:val="00AA62A9"/>
    <w:rsid w:val="00AA6552"/>
    <w:rsid w:val="00AB0288"/>
    <w:rsid w:val="00AB06E4"/>
    <w:rsid w:val="00AB0855"/>
    <w:rsid w:val="00AB0E90"/>
    <w:rsid w:val="00AB0FCE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2151"/>
    <w:rsid w:val="00AD3982"/>
    <w:rsid w:val="00AD3DC2"/>
    <w:rsid w:val="00AD40CA"/>
    <w:rsid w:val="00AD424B"/>
    <w:rsid w:val="00AD4BA2"/>
    <w:rsid w:val="00AD4DD7"/>
    <w:rsid w:val="00AD5541"/>
    <w:rsid w:val="00AD5555"/>
    <w:rsid w:val="00AD5974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3DCB"/>
    <w:rsid w:val="00AE40F0"/>
    <w:rsid w:val="00AE4599"/>
    <w:rsid w:val="00AE4C6A"/>
    <w:rsid w:val="00AE58FC"/>
    <w:rsid w:val="00AE5CEC"/>
    <w:rsid w:val="00AE6508"/>
    <w:rsid w:val="00AE7601"/>
    <w:rsid w:val="00AF0156"/>
    <w:rsid w:val="00AF0E9D"/>
    <w:rsid w:val="00AF3288"/>
    <w:rsid w:val="00AF3FB0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0E62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1DA3"/>
    <w:rsid w:val="00B2445B"/>
    <w:rsid w:val="00B24532"/>
    <w:rsid w:val="00B25110"/>
    <w:rsid w:val="00B25209"/>
    <w:rsid w:val="00B2562C"/>
    <w:rsid w:val="00B30551"/>
    <w:rsid w:val="00B306DA"/>
    <w:rsid w:val="00B3078A"/>
    <w:rsid w:val="00B32098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67773"/>
    <w:rsid w:val="00B7006A"/>
    <w:rsid w:val="00B70FB1"/>
    <w:rsid w:val="00B7113A"/>
    <w:rsid w:val="00B71435"/>
    <w:rsid w:val="00B724BC"/>
    <w:rsid w:val="00B73309"/>
    <w:rsid w:val="00B73A16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17D"/>
    <w:rsid w:val="00B93CE5"/>
    <w:rsid w:val="00B940F9"/>
    <w:rsid w:val="00B94214"/>
    <w:rsid w:val="00B9440C"/>
    <w:rsid w:val="00B96E4B"/>
    <w:rsid w:val="00B96ECE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894"/>
    <w:rsid w:val="00BB5F54"/>
    <w:rsid w:val="00BB640A"/>
    <w:rsid w:val="00BB64C2"/>
    <w:rsid w:val="00BC1423"/>
    <w:rsid w:val="00BC1DB5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1A5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2A6"/>
    <w:rsid w:val="00BF1F24"/>
    <w:rsid w:val="00BF2E8E"/>
    <w:rsid w:val="00BF3BCA"/>
    <w:rsid w:val="00BF4E75"/>
    <w:rsid w:val="00BF5847"/>
    <w:rsid w:val="00BF6641"/>
    <w:rsid w:val="00BF6D84"/>
    <w:rsid w:val="00BF6DCE"/>
    <w:rsid w:val="00BF7074"/>
    <w:rsid w:val="00BF768E"/>
    <w:rsid w:val="00BF78C3"/>
    <w:rsid w:val="00C01A1A"/>
    <w:rsid w:val="00C01B2F"/>
    <w:rsid w:val="00C01E7F"/>
    <w:rsid w:val="00C0450A"/>
    <w:rsid w:val="00C075D9"/>
    <w:rsid w:val="00C106C5"/>
    <w:rsid w:val="00C10721"/>
    <w:rsid w:val="00C10E79"/>
    <w:rsid w:val="00C11782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5EF"/>
    <w:rsid w:val="00C27201"/>
    <w:rsid w:val="00C2738F"/>
    <w:rsid w:val="00C27C82"/>
    <w:rsid w:val="00C306B9"/>
    <w:rsid w:val="00C31357"/>
    <w:rsid w:val="00C3224A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45E"/>
    <w:rsid w:val="00C37E1E"/>
    <w:rsid w:val="00C4044A"/>
    <w:rsid w:val="00C40585"/>
    <w:rsid w:val="00C40E5A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446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ABD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02F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076C"/>
    <w:rsid w:val="00CE10B3"/>
    <w:rsid w:val="00CE248F"/>
    <w:rsid w:val="00CE51C1"/>
    <w:rsid w:val="00CE53F7"/>
    <w:rsid w:val="00CE58D0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2DE7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68B"/>
    <w:rsid w:val="00D16721"/>
    <w:rsid w:val="00D1683D"/>
    <w:rsid w:val="00D20D5F"/>
    <w:rsid w:val="00D20FB1"/>
    <w:rsid w:val="00D214AB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296F"/>
    <w:rsid w:val="00D33351"/>
    <w:rsid w:val="00D3358F"/>
    <w:rsid w:val="00D3360C"/>
    <w:rsid w:val="00D33E32"/>
    <w:rsid w:val="00D35DC1"/>
    <w:rsid w:val="00D36352"/>
    <w:rsid w:val="00D36B66"/>
    <w:rsid w:val="00D36DC0"/>
    <w:rsid w:val="00D414CB"/>
    <w:rsid w:val="00D4172C"/>
    <w:rsid w:val="00D42A8D"/>
    <w:rsid w:val="00D42EEA"/>
    <w:rsid w:val="00D42F84"/>
    <w:rsid w:val="00D44588"/>
    <w:rsid w:val="00D44BC8"/>
    <w:rsid w:val="00D44CD2"/>
    <w:rsid w:val="00D45686"/>
    <w:rsid w:val="00D458BE"/>
    <w:rsid w:val="00D45B5E"/>
    <w:rsid w:val="00D463AF"/>
    <w:rsid w:val="00D46879"/>
    <w:rsid w:val="00D46D6D"/>
    <w:rsid w:val="00D47D10"/>
    <w:rsid w:val="00D47DE6"/>
    <w:rsid w:val="00D5130D"/>
    <w:rsid w:val="00D53F07"/>
    <w:rsid w:val="00D553F9"/>
    <w:rsid w:val="00D55855"/>
    <w:rsid w:val="00D56F37"/>
    <w:rsid w:val="00D57261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4ED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4FD1"/>
    <w:rsid w:val="00D951D5"/>
    <w:rsid w:val="00D95D96"/>
    <w:rsid w:val="00D95DBA"/>
    <w:rsid w:val="00D96125"/>
    <w:rsid w:val="00D965FB"/>
    <w:rsid w:val="00D973D0"/>
    <w:rsid w:val="00D97C1A"/>
    <w:rsid w:val="00DA0514"/>
    <w:rsid w:val="00DA060C"/>
    <w:rsid w:val="00DA0BAA"/>
    <w:rsid w:val="00DA2679"/>
    <w:rsid w:val="00DA3626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26CC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C01"/>
    <w:rsid w:val="00DC2D88"/>
    <w:rsid w:val="00DC3436"/>
    <w:rsid w:val="00DC35A7"/>
    <w:rsid w:val="00DC3B56"/>
    <w:rsid w:val="00DC4ABD"/>
    <w:rsid w:val="00DC4C26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5C64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258CA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6E5C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3D3B"/>
    <w:rsid w:val="00E54CBA"/>
    <w:rsid w:val="00E56628"/>
    <w:rsid w:val="00E568E5"/>
    <w:rsid w:val="00E56AC2"/>
    <w:rsid w:val="00E63FA3"/>
    <w:rsid w:val="00E64313"/>
    <w:rsid w:val="00E6457C"/>
    <w:rsid w:val="00E65EB8"/>
    <w:rsid w:val="00E662B3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6A3C"/>
    <w:rsid w:val="00E7720B"/>
    <w:rsid w:val="00E805F2"/>
    <w:rsid w:val="00E83BBE"/>
    <w:rsid w:val="00E84065"/>
    <w:rsid w:val="00E86074"/>
    <w:rsid w:val="00E86215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0E1A"/>
    <w:rsid w:val="00EA12DD"/>
    <w:rsid w:val="00EA193C"/>
    <w:rsid w:val="00EA23E9"/>
    <w:rsid w:val="00EA5EC0"/>
    <w:rsid w:val="00EA5F26"/>
    <w:rsid w:val="00EA7959"/>
    <w:rsid w:val="00EB122F"/>
    <w:rsid w:val="00EB1756"/>
    <w:rsid w:val="00EB2935"/>
    <w:rsid w:val="00EB2D03"/>
    <w:rsid w:val="00EB39DB"/>
    <w:rsid w:val="00EB3CD3"/>
    <w:rsid w:val="00EB5965"/>
    <w:rsid w:val="00EB5A1C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5143"/>
    <w:rsid w:val="00ED65C6"/>
    <w:rsid w:val="00EE0649"/>
    <w:rsid w:val="00EE070E"/>
    <w:rsid w:val="00EE08D0"/>
    <w:rsid w:val="00EE33A1"/>
    <w:rsid w:val="00EE45DE"/>
    <w:rsid w:val="00EE46EF"/>
    <w:rsid w:val="00EE482B"/>
    <w:rsid w:val="00EE5DE5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3EA7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AAF"/>
    <w:rsid w:val="00F03D74"/>
    <w:rsid w:val="00F04220"/>
    <w:rsid w:val="00F04CA7"/>
    <w:rsid w:val="00F050F6"/>
    <w:rsid w:val="00F052FA"/>
    <w:rsid w:val="00F054FE"/>
    <w:rsid w:val="00F063C4"/>
    <w:rsid w:val="00F0795D"/>
    <w:rsid w:val="00F10017"/>
    <w:rsid w:val="00F100DD"/>
    <w:rsid w:val="00F1017C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54A"/>
    <w:rsid w:val="00F2691C"/>
    <w:rsid w:val="00F26F9C"/>
    <w:rsid w:val="00F27DB0"/>
    <w:rsid w:val="00F30CCD"/>
    <w:rsid w:val="00F30D36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10D0"/>
    <w:rsid w:val="00F62AC1"/>
    <w:rsid w:val="00F62E46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07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198"/>
    <w:rsid w:val="00F876C5"/>
    <w:rsid w:val="00F900D6"/>
    <w:rsid w:val="00F90808"/>
    <w:rsid w:val="00F91BD4"/>
    <w:rsid w:val="00F93456"/>
    <w:rsid w:val="00F938C6"/>
    <w:rsid w:val="00F9403F"/>
    <w:rsid w:val="00F95198"/>
    <w:rsid w:val="00F95ADF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5E35"/>
    <w:rsid w:val="00FB6C52"/>
    <w:rsid w:val="00FB78A4"/>
    <w:rsid w:val="00FC11AF"/>
    <w:rsid w:val="00FC1E35"/>
    <w:rsid w:val="00FC2116"/>
    <w:rsid w:val="00FC236F"/>
    <w:rsid w:val="00FC252E"/>
    <w:rsid w:val="00FC279B"/>
    <w:rsid w:val="00FC340C"/>
    <w:rsid w:val="00FC5102"/>
    <w:rsid w:val="00FC646D"/>
    <w:rsid w:val="00FC7288"/>
    <w:rsid w:val="00FD042B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5597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paragraph" w:styleId="Revision">
    <w:name w:val="Revision"/>
    <w:hidden/>
    <w:uiPriority w:val="99"/>
    <w:semiHidden/>
    <w:rsid w:val="005319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19</TotalTime>
  <Pages>3</Pages>
  <Words>543</Words>
  <Characters>2933</Characters>
  <Application>Microsoft Office Word</Application>
  <DocSecurity>0</DocSecurity>
  <Lines>2933</Lines>
  <Paragraphs>248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12</cp:revision>
  <cp:lastPrinted>2026-06-30T08:11:00Z</cp:lastPrinted>
  <dcterms:created xsi:type="dcterms:W3CDTF">2026-08-10T08:09:00Z</dcterms:created>
  <dcterms:modified xsi:type="dcterms:W3CDTF">2026-08-11T12:01:00Z</dcterms:modified>
</cp:coreProperties>
</file>