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361AA" w14:paraId="779EE3BC" w14:textId="77777777">
      <w:pPr>
        <w:pStyle w:val="RubrikFrslagTIllRiksdagsbeslut"/>
      </w:pPr>
      <w:sdt>
        <w:sdtPr>
          <w:alias w:val="CC_Boilerplate_4"/>
          <w:tag w:val="CC_Boilerplate_4"/>
          <w:id w:val="-1644581176"/>
          <w:lock w:val="sdtContentLocked"/>
          <w:placeholder>
            <w:docPart w:val="215DF7B334E34733B2D33F0A50F2085F"/>
          </w:placeholder>
          <w:text/>
        </w:sdtPr>
        <w:sdtContent>
          <w:r w:rsidRPr="009B062B">
            <w:t>Förslag till riksdagsbeslut</w:t>
          </w:r>
        </w:sdtContent>
      </w:sdt>
      <w:bookmarkEnd w:id="0"/>
      <w:bookmarkEnd w:id="1"/>
    </w:p>
    <w:sdt>
      <w:sdtPr>
        <w:alias w:val="Yrkande 1"/>
        <w:tag w:val="4ea0c9df-0551-41ca-9d6e-06133f6bdfb4"/>
        <w:id w:val="64222130"/>
        <w:lock w:val="sdtLocked"/>
        <w:richText/>
      </w:sdtPr>
      <w:sdtContent>
        <w:p w:rsidR="0065772A" w14:paraId="63D30C70" w14:textId="77777777">
          <w:pPr>
            <w:pStyle w:val="Frslagstext"/>
            <w:numPr>
              <w:ilvl w:val="0"/>
              <w:numId w:val="0"/>
            </w:numPr>
          </w:pPr>
          <w:r>
            <w:t>Riksdagen ställer sig bakom det som anförs i motionen om bekämpning av ogräsen stånds, renkavle och hönshirs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5C8FCDC886E40C78EFFE505B450DC77"/>
        </w:placeholder>
        <w:text/>
      </w:sdtPr>
      <w:sdtContent>
        <w:p w:rsidR="006D79C9" w:rsidRPr="009B062B" w:rsidP="00333E95" w14:paraId="2D55C76B" w14:textId="77777777">
          <w:pPr>
            <w:pStyle w:val="Heading1"/>
          </w:pPr>
          <w:r>
            <w:t>Motivering</w:t>
          </w:r>
        </w:p>
      </w:sdtContent>
    </w:sdt>
    <w:bookmarkEnd w:id="3" w:displacedByCustomXml="prev"/>
    <w:bookmarkEnd w:id="4" w:displacedByCustomXml="prev"/>
    <w:p w:rsidR="009209A2" w:rsidP="00D02688" w14:paraId="56D68810" w14:textId="43686A39">
      <w:pPr>
        <w:pStyle w:val="Normalutanindragellerluft"/>
      </w:pPr>
      <w:r>
        <w:t xml:space="preserve">Ogräsen stånds, renkavle och hönshirs sprider sig på många håll i landet och ställer bl.a. till problem för lantbrukare. Renkavle sprids i spannmål som odlas medan stånds är ogräs som växer och som är farligt för betesdjur om det inte bekämpas. Stånds kan också växa längs med vägnätet och i dikeskanter. </w:t>
      </w:r>
    </w:p>
    <w:p w:rsidR="009209A2" w:rsidP="00D02688" w14:paraId="7F2EBF8D" w14:textId="0057BFA0">
      <w:r>
        <w:t>Alla dessa tre ogräs påverkar lantbruket negativt och kan också göra att livsmedels</w:t>
      </w:r>
      <w:r w:rsidR="00D02688">
        <w:softHyphen/>
      </w:r>
      <w:r>
        <w:t xml:space="preserve">produktionen i olika områden störs. Jordbruksverket har rekommendationer om hur man kan bekämpa ogräset stånds om man får in det på sina ägor. Men i och med att både stånds och renkavle sprider sig och även växer längs ex. vägar så behöver också staten ta ett större ansvar för att bekämpa dessa båda ogräs. Ogräset stånds bidrar bl.a. till att det blir svårare för lantbrukare att bedriva ett bra lantbruk och på många håll kan därför livsmedelsproduktionen hotas om inte detta ogräs bekämpas. Bekämpningen av detta bör ske brett mellan flera olika myndigheter just för att få bukt med ogräset. </w:t>
      </w:r>
    </w:p>
    <w:p w:rsidR="00422B9E" w:rsidRPr="00422B9E" w:rsidP="00D02688" w14:paraId="4ED00CAB" w14:textId="415F1A57">
      <w:r>
        <w:t>Regeringen bör därför snarast ge Jordbruksverket och Trafikverket och landets läns</w:t>
      </w:r>
      <w:r w:rsidR="00D02688">
        <w:softHyphen/>
      </w:r>
      <w:r>
        <w:t xml:space="preserve">styrelser i uppdrag att se över hur ogräsen stånds, renkavle och hönshirs kan bekämpas där staten ansvarar för kantklippning m.m. Detta uppdrag bör ges så att ogräset kan börja bekämpas från vår- och </w:t>
      </w:r>
      <w:r w:rsidRPr="008361AA">
        <w:t>sommarsäsongen 202</w:t>
      </w:r>
      <w:r w:rsidRPr="008361AA" w:rsidR="008361AA">
        <w:t>7</w:t>
      </w:r>
      <w:r w:rsidRPr="008361AA">
        <w:t>.</w:t>
      </w:r>
    </w:p>
    <w:sdt>
      <w:sdtPr>
        <w:rPr>
          <w:i/>
          <w:noProof/>
        </w:rPr>
        <w:alias w:val="CC_Underskrifter"/>
        <w:tag w:val="CC_Underskrifter"/>
        <w:id w:val="583496634"/>
        <w:lock w:val="sdtContentLocked"/>
        <w:placeholder>
          <w:docPart w:val="4432DC4220D9476EBFD40DEEBF90B9A2"/>
        </w:placeholder>
        <w:richText/>
      </w:sdtPr>
      <w:sdtContent>
        <w:p w:rsidR="008361AA" w:rsidP="00B46050" w14:paraId="76E623A1" w14:textId="77777777"/>
        <w:p w:rsidR="008361AA" w:rsidP="00B46050" w14:paraId="379AF69F" w14:textId="35ACC7D1"/>
      </w:sdtContent>
    </w:sdt>
    <w:tbl>
      <w:tblPr>
        <w:tblCaption w:val="underskrifter"/>
        <w:tblW w:w="5000" w:type="pct"/>
        <w:tblLook w:val="04A0"/>
      </w:tblPr>
      <w:tblGrid>
        <w:gridCol w:w="4252"/>
        <w:gridCol w:w="4252"/>
      </w:tblGrid>
      <w:tr w14:paraId="2DEB4D1D" w14:textId="77777777">
        <w:tblPrEx>
          <w:tblW w:w="5000" w:type="pct"/>
          <w:tblLook w:val="04A0"/>
        </w:tblPrEx>
        <w:trPr>
          <w:cantSplit/>
        </w:trPr>
        <w:tc>
          <w:tcPr>
            <w:tcW w:w="50" w:type="pct"/>
            <w:vAlign w:val="bottom"/>
          </w:tcPr>
          <w:p w:rsidR="0065772A" w14:paraId="38392C77" w14:textId="77777777">
            <w:pPr>
              <w:pStyle w:val="Underskrifter"/>
              <w:spacing w:after="0"/>
            </w:pPr>
            <w:r>
              <w:t>Stina Larsson (C)</w:t>
            </w:r>
          </w:p>
        </w:tc>
        <w:tc>
          <w:tcPr>
            <w:tcW w:w="50" w:type="pct"/>
            <w:vAlign w:val="bottom"/>
          </w:tcPr>
          <w:p w:rsidR="0065772A" w14:paraId="046B92CC" w14:textId="77777777">
            <w:pPr>
              <w:pStyle w:val="Underskrifter"/>
              <w:spacing w:after="0"/>
            </w:pPr>
          </w:p>
        </w:tc>
      </w:tr>
    </w:tbl>
    <w:p w:rsidR="004801AC" w:rsidRPr="008E0FE2" w:rsidP="00DF3554" w14:paraId="0A8026B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A57E9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0D40FB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46050" w:rsidP="00B46050" w14:paraId="1AA2DD93" w14:textId="5194CD4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6E57ED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F386E09">
                          <w:pPr>
                            <w:jc w:val="right"/>
                          </w:pPr>
                          <w:sdt>
                            <w:sdtPr>
                              <w:alias w:val="CC_Noformat_Partikod"/>
                              <w:tag w:val="CC_Noformat_Partikod"/>
                              <w:id w:val="-53464382"/>
                              <w:placeholder>
                                <w:docPart w:val="6CC2755E1B204997BED07A58022FE83C"/>
                              </w:placeholder>
                              <w:text/>
                            </w:sdtPr>
                            <w:sdtContent>
                              <w:r w:rsidR="009209A2">
                                <w:t>C</w:t>
                              </w:r>
                            </w:sdtContent>
                          </w:sdt>
                          <w:sdt>
                            <w:sdtPr>
                              <w:alias w:val="CC_Noformat_Partinummer"/>
                              <w:tag w:val="CC_Noformat_Partinummer"/>
                              <w:id w:val="-1709555926"/>
                              <w:placeholder>
                                <w:docPart w:val="2814902C7D9E4A8E89DF789BBC95786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43BE78" w14:textId="0F386E09">
                    <w:pPr>
                      <w:jc w:val="right"/>
                    </w:pPr>
                    <w:sdt>
                      <w:sdtPr>
                        <w:alias w:val="CC_Noformat_Partikod"/>
                        <w:tag w:val="CC_Noformat_Partikod"/>
                        <w:id w:val="122555320"/>
                        <w:placeholder>
                          <w:docPart w:val="6CC2755E1B204997BED07A58022FE83C"/>
                        </w:placeholder>
                        <w:text/>
                      </w:sdtPr>
                      <w:sdtContent>
                        <w:r w:rsidR="009209A2">
                          <w:t>C</w:t>
                        </w:r>
                      </w:sdtContent>
                    </w:sdt>
                    <w:sdt>
                      <w:sdtPr>
                        <w:alias w:val="CC_Noformat_Partinummer"/>
                        <w:tag w:val="CC_Noformat_Partinummer"/>
                        <w:id w:val="1263794052"/>
                        <w:placeholder>
                          <w:docPart w:val="2814902C7D9E4A8E89DF789BBC957868"/>
                        </w:placeholder>
                        <w:showingPlcHdr/>
                        <w:text/>
                      </w:sdtPr>
                      <w:sdtContent>
                        <w:r>
                          <w:t xml:space="preserve"> </w:t>
                        </w:r>
                      </w:sdtContent>
                    </w:sdt>
                  </w:p>
                </w:txbxContent>
              </v:textbox>
            </v:shape>
          </w:pict>
        </mc:Fallback>
      </mc:AlternateContent>
    </w:r>
  </w:p>
  <w:p w:rsidR="00262EA3" w:rsidRPr="00293C4F" w:rsidP="00776B74" w14:paraId="2D3ECF4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73CE0F" w14:textId="77777777">
    <w:pPr>
      <w:jc w:val="right"/>
    </w:pPr>
  </w:p>
  <w:p w:rsidR="00262EA3" w:rsidP="00776B74" w14:paraId="6CB4F72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12E82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560FBF5" w14:textId="338D4B30">
    <w:pPr>
      <w:pStyle w:val="FSHNormal"/>
      <w:spacing w:before="40"/>
    </w:pPr>
    <w:sdt>
      <w:sdtPr>
        <w:alias w:val="CC_Noformat_Motionstyp"/>
        <w:tag w:val="CC_Noformat_Motionstyp"/>
        <w:id w:val="1162973129"/>
        <w:lock w:val="sdtContentLocked"/>
        <w:text/>
        <w15:appearance w15:val="hidden"/>
      </w:sdtPr>
      <w:sdtContent>
        <w:r w:rsidR="001D392E">
          <w:t>Enskild motion</w:t>
        </w:r>
      </w:sdtContent>
    </w:sdt>
    <w:r w:rsidR="00821B36">
      <w:t xml:space="preserve"> </w:t>
    </w:r>
    <w:sdt>
      <w:sdtPr>
        <w:alias w:val="CC_Noformat_Partikod"/>
        <w:tag w:val="CC_Noformat_Partikod"/>
        <w:id w:val="1471015553"/>
        <w:text/>
      </w:sdtPr>
      <w:sdtContent>
        <w:r w:rsidR="009209A2">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AEAD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C31139B" w14:textId="6DE4F5B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D392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D392E">
          <w:t>:112</w:t>
        </w:r>
      </w:sdtContent>
    </w:sdt>
  </w:p>
  <w:p w:rsidR="00262EA3" w:rsidP="00E03A3D" w14:paraId="21C9D2EA" w14:textId="57CACEA6">
    <w:pPr>
      <w:pStyle w:val="Motionr"/>
    </w:pPr>
    <w:sdt>
      <w:sdtPr>
        <w:alias w:val="CC_Noformat_Avtext"/>
        <w:tag w:val="CC_Noformat_Avtext"/>
        <w:id w:val="-2020768203"/>
        <w:lock w:val="sdtContentLocked"/>
        <w:placeholder>
          <w:docPart w:val="6CC2755E1B204997BED07A58022FE83C"/>
        </w:placeholder>
        <w:text/>
        <w15:appearance w15:val="hidden"/>
      </w:sdtPr>
      <w:sdtContent>
        <w:r w:rsidR="001D392E">
          <w:t>av Stina Larsson (C)</w:t>
        </w:r>
      </w:sdtContent>
    </w:sdt>
  </w:p>
  <w:sdt>
    <w:sdtPr>
      <w:alias w:val="CC_Noformat_Rubtext"/>
      <w:tag w:val="CC_Noformat_Rubtext"/>
      <w:id w:val="-218060500"/>
      <w:lock w:val="sdtLocked"/>
      <w:placeholder>
        <w:docPart w:val="2814902C7D9E4A8E89DF789BBC957868"/>
      </w:placeholder>
      <w:text/>
    </w:sdtPr>
    <w:sdtContent>
      <w:p w:rsidR="00262EA3" w:rsidP="00283E0F" w14:paraId="56AD17EC" w14:textId="3E3225FE">
        <w:pPr>
          <w:pStyle w:val="FSHRub2"/>
        </w:pPr>
        <w:r>
          <w:t>Bekämpning av ogräsen stånds, renkavle och hönshirs</w:t>
        </w:r>
      </w:p>
    </w:sdtContent>
  </w:sdt>
  <w:sdt>
    <w:sdtPr>
      <w:alias w:val="CC_Boilerplate_3"/>
      <w:tag w:val="CC_Boilerplate_3"/>
      <w:id w:val="1606463544"/>
      <w:lock w:val="sdtContentLocked"/>
      <w:text w:multiLine="1"/>
      <w15:appearance w15:val="hidden"/>
    </w:sdtPr>
    <w:sdtContent>
      <w:p w:rsidR="00262EA3" w:rsidP="00283E0F" w14:paraId="497BAC6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A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085"/>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2E"/>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5FD"/>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E1"/>
    <w:rsid w:val="004C5B7D"/>
    <w:rsid w:val="004C5B93"/>
    <w:rsid w:val="004C65F5"/>
    <w:rsid w:val="004C6AA7"/>
    <w:rsid w:val="004C6CF3"/>
    <w:rsid w:val="004C7951"/>
    <w:rsid w:val="004D0199"/>
    <w:rsid w:val="004D0B22"/>
    <w:rsid w:val="004D0B7F"/>
    <w:rsid w:val="004D0C2A"/>
    <w:rsid w:val="004D13F2"/>
    <w:rsid w:val="004D1A35"/>
    <w:rsid w:val="004D1BF5"/>
    <w:rsid w:val="004D1E1F"/>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72A"/>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1A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CD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09A2"/>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7C3"/>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050"/>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49E5"/>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688"/>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0DF4"/>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6B0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56F"/>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CC1"/>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720"/>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DA581A"/>
  <w15:chartTrackingRefBased/>
  <w15:docId w15:val="{8326332C-1209-4F12-BAF0-09AEF0721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15DF7B334E34733B2D33F0A50F2085F"/>
        <w:category>
          <w:name w:val="Allmänt"/>
          <w:gallery w:val="placeholder"/>
        </w:category>
        <w:types>
          <w:type w:val="bbPlcHdr"/>
        </w:types>
        <w:behaviors>
          <w:behavior w:val="content"/>
        </w:behaviors>
        <w:guid w:val="{BC49373C-1531-4093-A44E-458FBE82CEAC}"/>
      </w:docPartPr>
      <w:docPartBody>
        <w:p w:rsidR="004C48E1">
          <w:pPr>
            <w:pStyle w:val="215DF7B334E34733B2D33F0A50F2085F"/>
          </w:pPr>
          <w:r w:rsidRPr="005A0A93">
            <w:rPr>
              <w:rStyle w:val="PlaceholderText"/>
            </w:rPr>
            <w:t>Förslag till riksdagsbeslut</w:t>
          </w:r>
        </w:p>
      </w:docPartBody>
    </w:docPart>
    <w:docPart>
      <w:docPartPr>
        <w:name w:val="95C8FCDC886E40C78EFFE505B450DC77"/>
        <w:category>
          <w:name w:val="Allmänt"/>
          <w:gallery w:val="placeholder"/>
        </w:category>
        <w:types>
          <w:type w:val="bbPlcHdr"/>
        </w:types>
        <w:behaviors>
          <w:behavior w:val="content"/>
        </w:behaviors>
        <w:guid w:val="{E38EB23E-57C1-4D49-B36F-15524B90D7D0}"/>
      </w:docPartPr>
      <w:docPartBody>
        <w:p w:rsidR="004C48E1">
          <w:pPr>
            <w:pStyle w:val="95C8FCDC886E40C78EFFE505B450DC77"/>
          </w:pPr>
          <w:r w:rsidRPr="005A0A93">
            <w:rPr>
              <w:rStyle w:val="PlaceholderText"/>
            </w:rPr>
            <w:t>Motivering</w:t>
          </w:r>
        </w:p>
      </w:docPartBody>
    </w:docPart>
    <w:docPart>
      <w:docPartPr>
        <w:name w:val="6CC2755E1B204997BED07A58022FE83C"/>
        <w:category>
          <w:name w:val="Allmänt"/>
          <w:gallery w:val="placeholder"/>
        </w:category>
        <w:types>
          <w:type w:val="bbPlcHdr"/>
        </w:types>
        <w:behaviors>
          <w:behavior w:val="content"/>
        </w:behaviors>
        <w:guid w:val="{9F38D3FF-B90C-42DE-8EB9-99288893AF2F}"/>
      </w:docPartPr>
      <w:docPartBody>
        <w:p w:rsidR="004C48E1">
          <w:pPr>
            <w:pStyle w:val="6CC2755E1B204997BED07A58022FE83C"/>
          </w:pPr>
          <w:r>
            <w:rPr>
              <w:rStyle w:val="PlaceholderText"/>
            </w:rPr>
            <w:t xml:space="preserve"> </w:t>
          </w:r>
        </w:p>
      </w:docPartBody>
    </w:docPart>
    <w:docPart>
      <w:docPartPr>
        <w:name w:val="2814902C7D9E4A8E89DF789BBC957868"/>
        <w:category>
          <w:name w:val="Allmänt"/>
          <w:gallery w:val="placeholder"/>
        </w:category>
        <w:types>
          <w:type w:val="bbPlcHdr"/>
        </w:types>
        <w:behaviors>
          <w:behavior w:val="content"/>
        </w:behaviors>
        <w:guid w:val="{90D8BE9E-F79D-411A-A15C-0FE0ED706D46}"/>
      </w:docPartPr>
      <w:docPartBody>
        <w:p w:rsidR="004C48E1">
          <w:pPr>
            <w:pStyle w:val="2814902C7D9E4A8E89DF789BBC957868"/>
          </w:pPr>
          <w:r>
            <w:t xml:space="preserve"> </w:t>
          </w:r>
        </w:p>
      </w:docPartBody>
    </w:docPart>
    <w:docPart>
      <w:docPartPr>
        <w:name w:val="4432DC4220D9476EBFD40DEEBF90B9A2"/>
        <w:category>
          <w:name w:val="Allmänt"/>
          <w:gallery w:val="placeholder"/>
        </w:category>
        <w:types>
          <w:type w:val="bbPlcHdr"/>
        </w:types>
        <w:behaviors>
          <w:behavior w:val="content"/>
        </w:behaviors>
        <w:guid w:val="{51EFFD1C-2F57-4AC2-909C-AB3CBCB07503}"/>
      </w:docPartPr>
      <w:docPartBody>
        <w:p w:rsidR="00E51CC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E1"/>
    <w:rsid w:val="001B7085"/>
    <w:rsid w:val="00466790"/>
    <w:rsid w:val="004C48E1"/>
    <w:rsid w:val="004D1E1F"/>
    <w:rsid w:val="00D96B0A"/>
    <w:rsid w:val="00E51CC1"/>
    <w:rsid w:val="00E80CD1"/>
    <w:rsid w:val="00E8572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15DF7B334E34733B2D33F0A50F2085F">
    <w:name w:val="215DF7B334E34733B2D33F0A50F2085F"/>
  </w:style>
  <w:style w:type="paragraph" w:customStyle="1" w:styleId="95C8FCDC886E40C78EFFE505B450DC77">
    <w:name w:val="95C8FCDC886E40C78EFFE505B450DC77"/>
  </w:style>
  <w:style w:type="paragraph" w:customStyle="1" w:styleId="6CC2755E1B204997BED07A58022FE83C">
    <w:name w:val="6CC2755E1B204997BED07A58022FE83C"/>
  </w:style>
  <w:style w:type="paragraph" w:customStyle="1" w:styleId="2814902C7D9E4A8E89DF789BBC957868">
    <w:name w:val="2814902C7D9E4A8E89DF789BBC9578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95B804-E304-4DC9-9571-4A84311C63DB}"/>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239</Words>
  <Characters>1270</Characters>
  <Application>Microsoft Office Word</Application>
  <DocSecurity>0</DocSecurity>
  <Lines>24</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