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B68DF4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43D1BACC78E41D68E4053FE83AB3375"/>
        </w:placeholder>
        <w15:appearance w15:val="hidden"/>
        <w:text/>
      </w:sdtPr>
      <w:sdtEndPr/>
      <w:sdtContent>
        <w:p w:rsidR="00AF30DD" w:rsidP="00CC4C93" w:rsidRDefault="00AF30DD" w14:paraId="2B68DF4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a42733a-023e-4e62-a8ad-1276451dbab4"/>
        <w:id w:val="1028610958"/>
        <w:lock w:val="sdtLocked"/>
      </w:sdtPr>
      <w:sdtEndPr/>
      <w:sdtContent>
        <w:p w:rsidR="00C91534" w:rsidRDefault="00666271" w14:paraId="2B68DF4E" w14:textId="77777777">
          <w:pPr>
            <w:pStyle w:val="Frslagstext"/>
          </w:pPr>
          <w:r>
            <w:t>Riksdagen ställer sig bakom det som anförs i motionen om att se över möjligheten att ta fram en handlingsplan för hur man kan underlätta för motorcyklar i trafiken och förslag på hur en sådan plan kan genomföras och tillkännager detta för regeringen.</w:t>
          </w:r>
        </w:p>
      </w:sdtContent>
    </w:sdt>
    <w:p w:rsidR="00AF30DD" w:rsidP="00AF30DD" w:rsidRDefault="000156D9" w14:paraId="2B68DF4F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1667C7" w14:paraId="2B68DF50" w14:textId="0452CECB">
      <w:pPr>
        <w:pStyle w:val="Normalutanindragellerluft"/>
      </w:pPr>
      <w:r w:rsidRPr="001667C7">
        <w:t>Många har idag möjlighet att istället för bilen ta motorcykeln till job</w:t>
      </w:r>
      <w:r w:rsidR="006642CE">
        <w:t>bet och till olika aktiviteter.</w:t>
      </w:r>
      <w:bookmarkStart w:name="_GoBack" w:id="1"/>
      <w:bookmarkEnd w:id="1"/>
      <w:r w:rsidRPr="001667C7">
        <w:t xml:space="preserve"> För att det ska bli ännu lättare att ta sin motorcykel bör regeringen se över möjligheten att ta fram en handlingsplan för detta och hur en sådan kan genomföras.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DCC931011443C4B88232FCB32A103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B1A96" w:rsidRDefault="006642CE" w14:paraId="2B68DF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68E9" w:rsidRDefault="000368E9" w14:paraId="2B68DF55" w14:textId="77777777"/>
    <w:sectPr w:rsidR="000368E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8DF57" w14:textId="77777777" w:rsidR="00B67F87" w:rsidRDefault="00B67F87" w:rsidP="000C1CAD">
      <w:pPr>
        <w:spacing w:line="240" w:lineRule="auto"/>
      </w:pPr>
      <w:r>
        <w:separator/>
      </w:r>
    </w:p>
  </w:endnote>
  <w:endnote w:type="continuationSeparator" w:id="0">
    <w:p w14:paraId="2B68DF58" w14:textId="77777777" w:rsidR="00B67F87" w:rsidRDefault="00B67F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8DF5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8DF63" w14:textId="77777777" w:rsidR="005C4DE5" w:rsidRDefault="005C4DE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201509111550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201510051118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11:18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8DF55" w14:textId="77777777" w:rsidR="00B67F87" w:rsidRDefault="00B67F87" w:rsidP="000C1CAD">
      <w:pPr>
        <w:spacing w:line="240" w:lineRule="auto"/>
      </w:pPr>
      <w:r>
        <w:separator/>
      </w:r>
    </w:p>
  </w:footnote>
  <w:footnote w:type="continuationSeparator" w:id="0">
    <w:p w14:paraId="2B68DF56" w14:textId="77777777" w:rsidR="00B67F87" w:rsidRDefault="00B67F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B68DF5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642CE" w14:paraId="2B68DF5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:1121</w:t>
        </w:r>
      </w:sdtContent>
    </w:sdt>
  </w:p>
  <w:p w:rsidR="00A42228" w:rsidP="00283E0F" w:rsidRDefault="006642CE" w14:paraId="2B68DF6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667C7" w14:paraId="2B68DF61" w14:textId="77777777">
        <w:pPr>
          <w:pStyle w:val="FSHRub2"/>
        </w:pPr>
        <w:r>
          <w:t>Underlätta för fler motorcyklar i trafiken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B68DF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667C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68E9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7C7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00C9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1A96"/>
    <w:rsid w:val="005B4B97"/>
    <w:rsid w:val="005B5F0B"/>
    <w:rsid w:val="005B5F87"/>
    <w:rsid w:val="005C19B1"/>
    <w:rsid w:val="005C4A81"/>
    <w:rsid w:val="005C4DE5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42CE"/>
    <w:rsid w:val="00666271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5B3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7F87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9B9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1534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236C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68DF4C"/>
  <w15:chartTrackingRefBased/>
  <w15:docId w15:val="{5BFB9C7E-8A44-4C48-8073-3DD801D4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3D1BACC78E41D68E4053FE83AB3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804A2-2501-4E2C-B52C-110DC6EC13D4}"/>
      </w:docPartPr>
      <w:docPartBody>
        <w:p w:rsidR="005508A8" w:rsidRDefault="00132889">
          <w:pPr>
            <w:pStyle w:val="C43D1BACC78E41D68E4053FE83AB337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2DCC931011443C4B88232FCB32A1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58082-CEA3-49D1-97C8-EA79AF5F4C88}"/>
      </w:docPartPr>
      <w:docPartBody>
        <w:p w:rsidR="005508A8" w:rsidRDefault="00132889">
          <w:pPr>
            <w:pStyle w:val="72DCC931011443C4B88232FCB32A103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89"/>
    <w:rsid w:val="00132889"/>
    <w:rsid w:val="005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3D1BACC78E41D68E4053FE83AB3375">
    <w:name w:val="C43D1BACC78E41D68E4053FE83AB3375"/>
  </w:style>
  <w:style w:type="paragraph" w:customStyle="1" w:styleId="A1C9990324504BB7BB994CAB995A7EC9">
    <w:name w:val="A1C9990324504BB7BB994CAB995A7EC9"/>
  </w:style>
  <w:style w:type="paragraph" w:customStyle="1" w:styleId="72DCC931011443C4B88232FCB32A1039">
    <w:name w:val="72DCC931011443C4B88232FCB32A1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4208</RubrikLookup>
    <MotionGuid xmlns="00d11361-0b92-4bae-a181-288d6a55b763">b9b123cd-55ec-4ec2-8410-4d44d204a8e8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BCCA5-2C23-49A7-A63B-E6E191E0522B}"/>
</file>

<file path=customXml/itemProps2.xml><?xml version="1.0" encoding="utf-8"?>
<ds:datastoreItem xmlns:ds="http://schemas.openxmlformats.org/officeDocument/2006/customXml" ds:itemID="{6716A246-B062-41F5-ADF4-BA3780CDDBE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1785041-3EE7-428F-90E6-84E30724D428}"/>
</file>

<file path=customXml/itemProps5.xml><?xml version="1.0" encoding="utf-8"?>
<ds:datastoreItem xmlns:ds="http://schemas.openxmlformats.org/officeDocument/2006/customXml" ds:itemID="{BB6DD206-B7EF-4507-983D-0964B61804F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96</Words>
  <Characters>490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201516M1193 Underlätta för fler motorcyklar i trafiken</vt:lpstr>
      <vt:lpstr/>
    </vt:vector>
  </TitlesOfParts>
  <Company>Sveriges riksdag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201516M1193 Underlätta för fler motorcyklar i trafiken</dc:title>
  <dc:subject/>
  <dc:creator>Krister Hörding</dc:creator>
  <cp:keywords/>
  <dc:description/>
  <cp:lastModifiedBy>Kerstin Carlqvist</cp:lastModifiedBy>
  <cp:revision>7</cp:revision>
  <cp:lastPrinted>2015-10-05T09:18:00Z</cp:lastPrinted>
  <dcterms:created xsi:type="dcterms:W3CDTF">2015-09-11T13:50:00Z</dcterms:created>
  <dcterms:modified xsi:type="dcterms:W3CDTF">2016-05-19T10:42:00Z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*T1DC18624F7E2*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https://filur.riksdagen.se/drop/DropOffLibrary/T1DC18624F7E2.docx</vt:lpwstr>
  </property>
  <property fmtid="{D5CDD505-2E9C-101B-9397-08002B2CF9AE}" pid="11" name="RevisionsOn">
    <vt:lpwstr>1</vt:lpwstr>
  </property>
</Properties>
</file>