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B0F1E9" w14:textId="77777777">
      <w:pPr>
        <w:pStyle w:val="Normalutanindragellerluft"/>
      </w:pPr>
      <w:r>
        <w:t xml:space="preserve"> </w:t>
      </w:r>
    </w:p>
    <w:sdt>
      <w:sdtPr>
        <w:alias w:val="CC_Boilerplate_4"/>
        <w:tag w:val="CC_Boilerplate_4"/>
        <w:id w:val="-1644581176"/>
        <w:lock w:val="sdtLocked"/>
        <w:placeholder>
          <w:docPart w:val="4759114F186C4907B062409504D837A1"/>
        </w:placeholder>
        <w15:appearance w15:val="hidden"/>
        <w:text/>
      </w:sdtPr>
      <w:sdtEndPr/>
      <w:sdtContent>
        <w:p w:rsidR="00AF30DD" w:rsidP="00CC4C93" w:rsidRDefault="00AF30DD" w14:paraId="49B0F1EA" w14:textId="77777777">
          <w:pPr>
            <w:pStyle w:val="Rubrik1"/>
          </w:pPr>
          <w:r>
            <w:t>Förslag till riksdagsbeslut</w:t>
          </w:r>
        </w:p>
      </w:sdtContent>
    </w:sdt>
    <w:sdt>
      <w:sdtPr>
        <w:alias w:val="Yrkande 1"/>
        <w:tag w:val="5c25b060-509c-46f6-be83-6b71907781ee"/>
        <w:id w:val="-220142833"/>
        <w:lock w:val="sdtLocked"/>
      </w:sdtPr>
      <w:sdtEndPr/>
      <w:sdtContent>
        <w:p w:rsidR="00AE3477" w:rsidRDefault="000A2390" w14:paraId="49B0F1EB" w14:textId="54A2361B">
          <w:pPr>
            <w:pStyle w:val="Frslagstext"/>
          </w:pPr>
          <w:r>
            <w:t>Riksdagen ställer sig bakom det som anförs i motionen om stopp för att människor utnyttjas som slavar i olika näringsverksamheter i Sverige, och riksdagen tillkännager detta för regeringen.</w:t>
          </w:r>
        </w:p>
      </w:sdtContent>
    </w:sdt>
    <w:p w:rsidR="00AF30DD" w:rsidP="00AF30DD" w:rsidRDefault="000156D9" w14:paraId="49B0F1EC" w14:textId="77777777">
      <w:pPr>
        <w:pStyle w:val="Rubrik1"/>
      </w:pPr>
      <w:bookmarkStart w:name="MotionsStart" w:id="0"/>
      <w:bookmarkEnd w:id="0"/>
      <w:r>
        <w:t>Motivering</w:t>
      </w:r>
    </w:p>
    <w:p w:rsidR="00AF30DD" w:rsidP="00AF30DD" w:rsidRDefault="00BF074D" w14:paraId="49B0F1ED" w14:textId="1CF39EDA">
      <w:pPr>
        <w:pStyle w:val="Normalutanindragellerluft"/>
      </w:pPr>
      <w:r w:rsidRPr="00BF074D">
        <w:t>Exp</w:t>
      </w:r>
      <w:r>
        <w:t>ressen/GT publicerar</w:t>
      </w:r>
      <w:r w:rsidRPr="00BF074D">
        <w:t xml:space="preserve"> 2014 en artikelserie om svenska slavar. Artiklarna är skrämmande läsning. I Göteborg kan man köpa en kvinna ”på livstid” för 2</w:t>
      </w:r>
      <w:r w:rsidR="00854CB3">
        <w:t xml:space="preserve"> </w:t>
      </w:r>
      <w:r w:rsidRPr="00BF074D">
        <w:t>000 euro. ”Hon kan ta hand om dina barn, städa och ja, vad du gör med henne är din sak, är säljargumentet” berättar en av de göteborgare som fått erbjudandet. Det rör sig alltså inte om prostitution utan om en regelrätt slavhandel där kvinnan övergår till att bli köparens egendom. För 700 kronor säljs unga flickor för kortare användningstid.</w:t>
      </w:r>
      <w:r>
        <w:t xml:space="preserve"> </w:t>
      </w:r>
      <w:r w:rsidRPr="00BF074D">
        <w:t>I samma artikelse</w:t>
      </w:r>
      <w:r>
        <w:t>rie kan man läsa om papperslösa människor från Sydasien</w:t>
      </w:r>
      <w:r w:rsidRPr="00BF074D">
        <w:t xml:space="preserve"> som lockats till Malmö med löften om jobb, och som själva fått lägga inte oansenliga summor för att komma hit, men som i dag tvingas arbeta på en svensk restaurang för 1 300 kronor svart och som tvingas betala mer än hälften av sin lön i hyra för ett rum med madrass! Uppgifterna må vara chockerande, </w:t>
      </w:r>
      <w:r w:rsidRPr="00BF074D">
        <w:lastRenderedPageBreak/>
        <w:t>men det kommer inte helt oväntat. Trafficking med kvinnor från Östeuropa har varit känd länge</w:t>
      </w:r>
      <w:r w:rsidR="00854CB3">
        <w:t>,</w:t>
      </w:r>
      <w:r w:rsidRPr="00BF074D">
        <w:t xml:space="preserve"> och i medi</w:t>
      </w:r>
      <w:r w:rsidR="00854CB3">
        <w:t>erna</w:t>
      </w:r>
      <w:bookmarkStart w:name="_GoBack" w:id="1"/>
      <w:bookmarkEnd w:id="1"/>
      <w:r w:rsidRPr="00BF074D">
        <w:t xml:space="preserve"> har det genom åren avslöjats att människor i Sverige utnyttjas som slavar.</w:t>
      </w:r>
      <w:r w:rsidR="006F0455">
        <w:t xml:space="preserve"> Så här kan det inte fortsätta</w:t>
      </w:r>
      <w:r w:rsidRPr="00BF074D">
        <w:t xml:space="preserve">. Att människor utnyttjas på detta sätt är en skam för vårt land och detta måste stoppas omedelbart. </w:t>
      </w:r>
    </w:p>
    <w:sdt>
      <w:sdtPr>
        <w:rPr>
          <w:i/>
          <w:noProof/>
        </w:rPr>
        <w:alias w:val="CC_Underskrifter"/>
        <w:tag w:val="CC_Underskrifter"/>
        <w:id w:val="583496634"/>
        <w:lock w:val="sdtContentLocked"/>
        <w:placeholder>
          <w:docPart w:val="BF7F50222A0D46AE8BD8045525B56938"/>
        </w:placeholder>
        <w15:appearance w15:val="hidden"/>
      </w:sdtPr>
      <w:sdtEndPr>
        <w:rPr>
          <w:noProof w:val="0"/>
        </w:rPr>
      </w:sdtEndPr>
      <w:sdtContent>
        <w:p w:rsidRPr="00ED19F0" w:rsidR="00865E70" w:rsidP="00C70532" w:rsidRDefault="00854CB3" w14:paraId="49B0F1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205AC2" w:rsidRDefault="00205AC2" w14:paraId="49B0F1F2" w14:textId="77777777"/>
    <w:sectPr w:rsidR="00205A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0F1F4" w14:textId="77777777" w:rsidR="00BF074D" w:rsidRDefault="00BF074D" w:rsidP="000C1CAD">
      <w:pPr>
        <w:spacing w:line="240" w:lineRule="auto"/>
      </w:pPr>
      <w:r>
        <w:separator/>
      </w:r>
    </w:p>
  </w:endnote>
  <w:endnote w:type="continuationSeparator" w:id="0">
    <w:p w14:paraId="49B0F1F5" w14:textId="77777777" w:rsidR="00BF074D" w:rsidRDefault="00BF0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0F1F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4CB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0F200" w14:textId="77777777" w:rsidR="00481B03" w:rsidRDefault="00481B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201509221003</w:instrText>
    </w:r>
    <w:r>
      <w:fldChar w:fldCharType="end"/>
    </w:r>
    <w:r>
      <w:instrText xml:space="preserve"> &gt; </w:instrText>
    </w:r>
    <w:r>
      <w:fldChar w:fldCharType="begin"/>
    </w:r>
    <w:r>
      <w:instrText xml:space="preserve"> PRINTDATE \@ "yyyyMMddHHmm" </w:instrText>
    </w:r>
    <w:r>
      <w:fldChar w:fldCharType="separate"/>
    </w:r>
    <w:r>
      <w:rPr>
        <w:noProof/>
      </w:rPr>
      <w:instrText>201509241550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15:50</w:instrText>
    </w:r>
    <w:r>
      <w:fldChar w:fldCharType="end"/>
    </w:r>
    <w:r>
      <w:instrText xml:space="preserve"> </w:instrText>
    </w:r>
    <w:r>
      <w:fldChar w:fldCharType="separate"/>
    </w:r>
    <w:r>
      <w:rPr>
        <w:noProof/>
      </w:rPr>
      <w:t>2015-09-24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0F1F2" w14:textId="77777777" w:rsidR="00BF074D" w:rsidRDefault="00BF074D" w:rsidP="000C1CAD">
      <w:pPr>
        <w:spacing w:line="240" w:lineRule="auto"/>
      </w:pPr>
      <w:r>
        <w:separator/>
      </w:r>
    </w:p>
  </w:footnote>
  <w:footnote w:type="continuationSeparator" w:id="0">
    <w:p w14:paraId="49B0F1F3" w14:textId="77777777" w:rsidR="00BF074D" w:rsidRDefault="00BF07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B0F1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4CB3" w14:paraId="49B0F1F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:318</w:t>
        </w:r>
      </w:sdtContent>
    </w:sdt>
  </w:p>
  <w:p w:rsidR="00A42228" w:rsidP="00283E0F" w:rsidRDefault="00854CB3" w14:paraId="49B0F1FD"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Locked"/>
      <w15:appearance w15:val="hidden"/>
      <w:text/>
    </w:sdtPr>
    <w:sdtEndPr/>
    <w:sdtContent>
      <w:p w:rsidR="00A42228" w:rsidP="00283E0F" w:rsidRDefault="00BF074D" w14:paraId="49B0F1FE" w14:textId="77777777">
        <w:pPr>
          <w:pStyle w:val="FSHRub2"/>
        </w:pPr>
        <w:r>
          <w:t>Slaveri i Sverige 2015</w:t>
        </w:r>
      </w:p>
    </w:sdtContent>
  </w:sdt>
  <w:sdt>
    <w:sdtPr>
      <w:alias w:val="CC_Boilerplate_3"/>
      <w:tag w:val="CC_Boilerplate_3"/>
      <w:id w:val="-1567486118"/>
      <w:lock w:val="sdtContentLocked"/>
      <w15:appearance w15:val="hidden"/>
      <w:text w:multiLine="1"/>
    </w:sdtPr>
    <w:sdtEndPr/>
    <w:sdtContent>
      <w:p w:rsidR="00A42228" w:rsidP="00283E0F" w:rsidRDefault="00A42228" w14:paraId="49B0F1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07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390"/>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AC2"/>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AE5"/>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B03"/>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4F8"/>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455"/>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CB3"/>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C00"/>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477"/>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74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532"/>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623"/>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83B"/>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B0F1E9"/>
  <w15:chartTrackingRefBased/>
  <w15:docId w15:val="{672368BB-EE4F-4584-8FD9-BA09AF9C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59114F186C4907B062409504D837A1"/>
        <w:category>
          <w:name w:val="Allmänt"/>
          <w:gallery w:val="placeholder"/>
        </w:category>
        <w:types>
          <w:type w:val="bbPlcHdr"/>
        </w:types>
        <w:behaviors>
          <w:behavior w:val="content"/>
        </w:behaviors>
        <w:guid w:val="{7BBD4B9E-3DB5-4EDF-AC38-A6E46CE60F36}"/>
      </w:docPartPr>
      <w:docPartBody>
        <w:p w:rsidR="00110F07" w:rsidRDefault="00110F07">
          <w:pPr>
            <w:pStyle w:val="4759114F186C4907B062409504D837A1"/>
          </w:pPr>
          <w:r w:rsidRPr="009A726D">
            <w:rPr>
              <w:rStyle w:val="Platshllartext"/>
            </w:rPr>
            <w:t>Klicka här för att ange text.</w:t>
          </w:r>
        </w:p>
      </w:docPartBody>
    </w:docPart>
    <w:docPart>
      <w:docPartPr>
        <w:name w:val="BF7F50222A0D46AE8BD8045525B56938"/>
        <w:category>
          <w:name w:val="Allmänt"/>
          <w:gallery w:val="placeholder"/>
        </w:category>
        <w:types>
          <w:type w:val="bbPlcHdr"/>
        </w:types>
        <w:behaviors>
          <w:behavior w:val="content"/>
        </w:behaviors>
        <w:guid w:val="{3C9F8CAD-4C01-4FDB-B4A9-E9DDE6CA7F2F}"/>
      </w:docPartPr>
      <w:docPartBody>
        <w:p w:rsidR="00110F07" w:rsidRDefault="00110F07">
          <w:pPr>
            <w:pStyle w:val="BF7F50222A0D46AE8BD8045525B569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F07"/>
    <w:rsid w:val="00110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9114F186C4907B062409504D837A1">
    <w:name w:val="4759114F186C4907B062409504D837A1"/>
  </w:style>
  <w:style w:type="paragraph" w:customStyle="1" w:styleId="F9E107C6A676479AA7A3982737DD4FAE">
    <w:name w:val="F9E107C6A676479AA7A3982737DD4FAE"/>
  </w:style>
  <w:style w:type="paragraph" w:customStyle="1" w:styleId="BF7F50222A0D46AE8BD8045525B56938">
    <w:name w:val="BF7F50222A0D46AE8BD8045525B56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3391</RubrikLookup>
    <MotionGuid xmlns="00d11361-0b92-4bae-a181-288d6a55b763">44468275-e2d7-4319-90c8-eb473164325e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AC21A-51D5-4AF3-8412-2E014427D7B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DB78AFD-7605-41CD-84F0-360C1916965F}"/>
</file>

<file path=customXml/itemProps4.xml><?xml version="1.0" encoding="utf-8"?>
<ds:datastoreItem xmlns:ds="http://schemas.openxmlformats.org/officeDocument/2006/customXml" ds:itemID="{B4DADC46-72A3-48D4-8B8C-F9AE9D2223D1}"/>
</file>

<file path=customXml/itemProps5.xml><?xml version="1.0" encoding="utf-8"?>
<ds:datastoreItem xmlns:ds="http://schemas.openxmlformats.org/officeDocument/2006/customXml" ds:itemID="{6D377030-3F36-4C92-AC2F-A3BB44997BCF}"/>
</file>

<file path=docProps/app.xml><?xml version="1.0" encoding="utf-8"?>
<Properties xmlns="http://schemas.openxmlformats.org/officeDocument/2006/extended-properties" xmlns:vt="http://schemas.openxmlformats.org/officeDocument/2006/docPropsVTypes">
  <Template>GranskaMot</Template>
  <TotalTime>6</TotalTime>
  <Pages>2</Pages>
  <Words>239</Words>
  <Characters>1201</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201516S1013 Slaveri i Sverige 2015</vt:lpstr>
      <vt:lpstr/>
    </vt:vector>
  </TitlesOfParts>
  <Company>Sveriges riksdag</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201516S1013 Slaveri i Sverige 2015</dc:title>
  <dc:subject/>
  <dc:creator>Daniel Kreivi</dc:creator>
  <cp:keywords/>
  <dc:description/>
  <cp:lastModifiedBy>Kerstin Carlqvist</cp:lastModifiedBy>
  <cp:revision>8</cp:revision>
  <cp:lastPrinted>2015-09-24T13:50:00Z</cp:lastPrinted>
  <dcterms:created xsi:type="dcterms:W3CDTF">2015-09-22T08:03:00Z</dcterms:created>
  <dcterms:modified xsi:type="dcterms:W3CDTF">2016-05-16T12:55:00Z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*T9F31190761AF*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https://filur.riksdagen.se/drop/DropOffLibrary/T9F31190761AF.docx</vt:lpwstr>
  </property>
  <property fmtid="{D5CDD505-2E9C-101B-9397-08002B2CF9AE}" pid="11" name="RevisionsOn">
    <vt:lpwstr>1</vt:lpwstr>
  </property>
</Properties>
</file>