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178C0" w:rsidRPr="001D745D" w:rsidTr="00C178C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178C0" w:rsidRPr="001D745D" w:rsidRDefault="00C178C0" w:rsidP="00C178C0">
            <w:pPr>
              <w:pStyle w:val="RSKRbeteckning"/>
              <w:spacing w:before="240"/>
            </w:pPr>
            <w:r w:rsidRPr="001D745D">
              <w:t>Riksdagsskrivelse</w:t>
            </w:r>
          </w:p>
          <w:p w:rsidR="00C178C0" w:rsidRPr="001D745D" w:rsidRDefault="00C178C0" w:rsidP="00C178C0">
            <w:pPr>
              <w:pStyle w:val="RSKRbeteckning"/>
            </w:pPr>
            <w:r w:rsidRPr="001D745D">
              <w:t>2007/08:130</w:t>
            </w:r>
          </w:p>
        </w:tc>
        <w:tc>
          <w:tcPr>
            <w:tcW w:w="1134" w:type="dxa"/>
          </w:tcPr>
          <w:p w:rsidR="00C178C0" w:rsidRPr="001D745D" w:rsidRDefault="001D745D" w:rsidP="00C178C0">
            <w:pPr>
              <w:jc w:val="right"/>
            </w:pPr>
            <w:r w:rsidRPr="001D745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78C0" w:rsidRPr="001D745D" w:rsidTr="00C178C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178C0" w:rsidRPr="001D745D" w:rsidRDefault="00C178C0">
            <w:pPr>
              <w:rPr>
                <w:sz w:val="10"/>
              </w:rPr>
            </w:pPr>
          </w:p>
        </w:tc>
      </w:tr>
    </w:tbl>
    <w:p w:rsidR="00C178C0" w:rsidRPr="001D745D" w:rsidRDefault="00C178C0"/>
    <w:p w:rsidR="00C178C0" w:rsidRPr="001D745D" w:rsidRDefault="00C178C0" w:rsidP="00C178C0">
      <w:pPr>
        <w:pStyle w:val="Mottagare1"/>
      </w:pPr>
      <w:r w:rsidRPr="001D745D">
        <w:t>Riksrevisionens styrelse</w:t>
      </w:r>
    </w:p>
    <w:p w:rsidR="00C178C0" w:rsidRPr="001D745D" w:rsidRDefault="00C178C0" w:rsidP="00C178C0">
      <w:pPr>
        <w:pStyle w:val="Mottagare2"/>
      </w:pPr>
      <w:r w:rsidRPr="001D745D">
        <w:t xml:space="preserve"> </w:t>
      </w:r>
    </w:p>
    <w:p w:rsidR="00C178C0" w:rsidRPr="001D745D" w:rsidRDefault="00C178C0" w:rsidP="00C178C0">
      <w:r w:rsidRPr="001D745D">
        <w:t>Med överlämnande av civilutskottets betänkande 2007/08:CU5 Tillsyn över fastighetsmäklare m.m. får jag anmäla att riksdagen denna dag bifallit utskottets förslag till riksdagsbeslut.</w:t>
      </w:r>
    </w:p>
    <w:p w:rsidR="00C178C0" w:rsidRPr="001D745D" w:rsidRDefault="00C178C0" w:rsidP="00C178C0">
      <w:pPr>
        <w:pStyle w:val="Stockholm"/>
      </w:pPr>
      <w:r w:rsidRPr="001D745D">
        <w:t>Stockholm den 2008-01-23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178C0" w:rsidRPr="001D745D" w:rsidTr="00C178C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178C0" w:rsidRPr="001D745D" w:rsidRDefault="00C178C0" w:rsidP="00C178C0">
            <w:pPr>
              <w:pStyle w:val="AvsTalman"/>
            </w:pPr>
            <w:r w:rsidRPr="001D745D">
              <w:t>Per Westerberg</w:t>
            </w:r>
          </w:p>
        </w:tc>
        <w:tc>
          <w:tcPr>
            <w:tcW w:w="3628" w:type="dxa"/>
          </w:tcPr>
          <w:p w:rsidR="00C178C0" w:rsidRPr="001D745D" w:rsidRDefault="00C178C0" w:rsidP="00C178C0">
            <w:pPr>
              <w:pStyle w:val="AvsTjnsteman"/>
            </w:pPr>
            <w:r w:rsidRPr="001D745D">
              <w:t>Ulf Christoffersson</w:t>
            </w:r>
          </w:p>
        </w:tc>
      </w:tr>
    </w:tbl>
    <w:p w:rsidR="00D85057" w:rsidRPr="001D745D" w:rsidRDefault="00D85057" w:rsidP="00C178C0"/>
    <w:sectPr w:rsidR="00D85057" w:rsidRPr="001D745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8C0"/>
    <w:rsid w:val="0009098F"/>
    <w:rsid w:val="000C2D8D"/>
    <w:rsid w:val="001667BD"/>
    <w:rsid w:val="001C2855"/>
    <w:rsid w:val="001D745D"/>
    <w:rsid w:val="00224A43"/>
    <w:rsid w:val="00243D3C"/>
    <w:rsid w:val="00244660"/>
    <w:rsid w:val="00265707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BF5E9F"/>
    <w:rsid w:val="00C1040E"/>
    <w:rsid w:val="00C178C0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8F47A0-79EA-43D3-AF4E-D4EBC101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274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2025-12-17T12:49:00Z</dcterms:created>
  <dcterms:modified xsi:type="dcterms:W3CDTF">2025-12-17T12:49:00Z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130</vt:lpwstr>
  </property>
  <property fmtid="{D5CDD505-2E9C-101B-9397-08002B2CF9AE}" pid="6" name="Datum">
    <vt:lpwstr>2008-01-23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2007/08</vt:lpwstr>
  </property>
  <property fmtid="{D5CDD505-2E9C-101B-9397-08002B2CF9AE}" pid="16" name="RefNr">
    <vt:lpwstr>5</vt:lpwstr>
  </property>
  <property fmtid="{D5CDD505-2E9C-101B-9397-08002B2CF9AE}" pid="17" name="RefRubrik">
    <vt:lpwstr>Tillsyn över fastighetsmäklare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