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F3E43" w:rsidRPr="002077D2" w:rsidTr="002F3E4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F3E43" w:rsidRPr="002077D2" w:rsidRDefault="005B4C84" w:rsidP="002F3E43">
            <w:pPr>
              <w:pStyle w:val="RSKRbeteckning"/>
              <w:spacing w:before="240"/>
            </w:pPr>
            <w:r w:rsidRPr="002077D2">
              <w:t>Riksdagsskrivelse</w:t>
            </w:r>
          </w:p>
          <w:p w:rsidR="002F3E43" w:rsidRPr="002077D2" w:rsidRDefault="005B4C84" w:rsidP="002F3E43">
            <w:pPr>
              <w:pStyle w:val="RSKRbeteckning"/>
            </w:pPr>
            <w:r w:rsidRPr="002077D2">
              <w:t>2009/10</w:t>
            </w:r>
            <w:r w:rsidR="002F3E43" w:rsidRPr="002077D2">
              <w:t>:</w:t>
            </w:r>
            <w:r w:rsidRPr="002077D2">
              <w:t>102</w:t>
            </w:r>
          </w:p>
        </w:tc>
        <w:tc>
          <w:tcPr>
            <w:tcW w:w="1134" w:type="dxa"/>
          </w:tcPr>
          <w:p w:rsidR="002F3E43" w:rsidRPr="002077D2" w:rsidRDefault="002077D2" w:rsidP="002F3E43">
            <w:pPr>
              <w:jc w:val="right"/>
            </w:pPr>
            <w:r w:rsidRPr="002077D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E43" w:rsidRPr="002077D2" w:rsidTr="002F3E4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F3E43" w:rsidRPr="002077D2" w:rsidRDefault="002F3E43">
            <w:pPr>
              <w:rPr>
                <w:sz w:val="10"/>
              </w:rPr>
            </w:pPr>
          </w:p>
        </w:tc>
      </w:tr>
    </w:tbl>
    <w:p w:rsidR="002F3E43" w:rsidRPr="002077D2" w:rsidRDefault="002F3E43"/>
    <w:p w:rsidR="002F3E43" w:rsidRPr="002077D2" w:rsidRDefault="005B4C84" w:rsidP="002F3E43">
      <w:pPr>
        <w:pStyle w:val="Mottagare1"/>
      </w:pPr>
      <w:r w:rsidRPr="002077D2">
        <w:t>Regeringen</w:t>
      </w:r>
    </w:p>
    <w:p w:rsidR="002F3E43" w:rsidRPr="002077D2" w:rsidRDefault="005B4C84" w:rsidP="002F3E43">
      <w:pPr>
        <w:pStyle w:val="Mottagare2"/>
      </w:pPr>
      <w:r w:rsidRPr="002077D2">
        <w:t>Socialdepartementet</w:t>
      </w:r>
      <w:r w:rsidR="00D15AF9" w:rsidRPr="002077D2">
        <w:rPr>
          <w:rStyle w:val="Fotnotsreferens"/>
        </w:rPr>
        <w:footnoteReference w:id="1"/>
      </w:r>
    </w:p>
    <w:p w:rsidR="002F3E43" w:rsidRPr="002077D2" w:rsidRDefault="002F3E43" w:rsidP="002F3E43">
      <w:r w:rsidRPr="002077D2">
        <w:t xml:space="preserve">Med överlämnande av </w:t>
      </w:r>
      <w:r w:rsidR="005B4C84" w:rsidRPr="002077D2">
        <w:t>socialförsäkringsutskottet</w:t>
      </w:r>
      <w:r w:rsidRPr="002077D2">
        <w:t xml:space="preserve">s betänkande </w:t>
      </w:r>
      <w:r w:rsidR="005B4C84" w:rsidRPr="002077D2">
        <w:t>2009/10</w:t>
      </w:r>
      <w:r w:rsidRPr="002077D2">
        <w:t>:</w:t>
      </w:r>
      <w:r w:rsidR="005B4C84" w:rsidRPr="002077D2">
        <w:t>SfU7</w:t>
      </w:r>
      <w:r w:rsidRPr="002077D2">
        <w:t xml:space="preserve"> </w:t>
      </w:r>
      <w:r w:rsidR="005B4C84" w:rsidRPr="002077D2">
        <w:t>Försäkringskassans underlag för beslut om sjukpenning</w:t>
      </w:r>
      <w:r w:rsidRPr="002077D2">
        <w:t xml:space="preserve"> får jag anmäla att riksdagen denna dag bifallit utskottets förslag till riksdagsbeslut.</w:t>
      </w:r>
    </w:p>
    <w:p w:rsidR="002F3E43" w:rsidRPr="002077D2" w:rsidRDefault="002F3E43" w:rsidP="002F3E43">
      <w:pPr>
        <w:pStyle w:val="Stockholm"/>
      </w:pPr>
      <w:r w:rsidRPr="002077D2">
        <w:t xml:space="preserve">Stockholm </w:t>
      </w:r>
      <w:r w:rsidR="005B4C84" w:rsidRPr="002077D2">
        <w:t>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3E43" w:rsidRPr="002077D2" w:rsidTr="002F3E4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F3E43" w:rsidRPr="002077D2" w:rsidRDefault="005B4C84" w:rsidP="002F3E43">
            <w:pPr>
              <w:pStyle w:val="AvsTalman"/>
            </w:pPr>
            <w:r w:rsidRPr="002077D2">
              <w:t>Per Westerberg</w:t>
            </w:r>
          </w:p>
        </w:tc>
        <w:tc>
          <w:tcPr>
            <w:tcW w:w="3628" w:type="dxa"/>
          </w:tcPr>
          <w:p w:rsidR="002F3E43" w:rsidRPr="002077D2" w:rsidRDefault="005B4C84" w:rsidP="002F3E43">
            <w:pPr>
              <w:pStyle w:val="AvsTjnsteman"/>
            </w:pPr>
            <w:r w:rsidRPr="002077D2">
              <w:t>Ulf Christoffersson</w:t>
            </w:r>
          </w:p>
        </w:tc>
      </w:tr>
    </w:tbl>
    <w:p w:rsidR="00D85057" w:rsidRPr="002077D2" w:rsidRDefault="00D85057" w:rsidP="002F3E43"/>
    <w:sectPr w:rsidR="00D85057" w:rsidRPr="002077D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3F2" w:rsidRPr="002077D2" w:rsidRDefault="008723F2">
      <w:r w:rsidRPr="002077D2">
        <w:separator/>
      </w:r>
    </w:p>
  </w:endnote>
  <w:endnote w:type="continuationSeparator" w:id="0">
    <w:p w:rsidR="008723F2" w:rsidRPr="002077D2" w:rsidRDefault="008723F2">
      <w:r w:rsidRPr="002077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3F2" w:rsidRPr="002077D2" w:rsidRDefault="008723F2">
      <w:r w:rsidRPr="002077D2">
        <w:separator/>
      </w:r>
    </w:p>
  </w:footnote>
  <w:footnote w:type="continuationSeparator" w:id="0">
    <w:p w:rsidR="008723F2" w:rsidRPr="002077D2" w:rsidRDefault="008723F2">
      <w:r w:rsidRPr="002077D2">
        <w:continuationSeparator/>
      </w:r>
    </w:p>
  </w:footnote>
  <w:footnote w:id="1">
    <w:p w:rsidR="00D15AF9" w:rsidRPr="002077D2" w:rsidRDefault="00D15AF9">
      <w:pPr>
        <w:pStyle w:val="Fotnotstext"/>
      </w:pPr>
      <w:r w:rsidRPr="002077D2">
        <w:rPr>
          <w:rStyle w:val="Fotnotsreferens"/>
        </w:rPr>
        <w:footnoteRef/>
      </w:r>
      <w:r w:rsidRPr="002077D2">
        <w:t xml:space="preserve"> Riksdagsskrivelse 2009/10:103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43"/>
    <w:rsid w:val="0009098F"/>
    <w:rsid w:val="000C2D8D"/>
    <w:rsid w:val="001667BD"/>
    <w:rsid w:val="001C2855"/>
    <w:rsid w:val="001E6649"/>
    <w:rsid w:val="002077D2"/>
    <w:rsid w:val="00224A43"/>
    <w:rsid w:val="00243D3C"/>
    <w:rsid w:val="00244660"/>
    <w:rsid w:val="0026798D"/>
    <w:rsid w:val="002D704B"/>
    <w:rsid w:val="002F3E43"/>
    <w:rsid w:val="004A0681"/>
    <w:rsid w:val="004C4FD0"/>
    <w:rsid w:val="004F1358"/>
    <w:rsid w:val="00503547"/>
    <w:rsid w:val="00510D48"/>
    <w:rsid w:val="00540767"/>
    <w:rsid w:val="005422B3"/>
    <w:rsid w:val="005B4C84"/>
    <w:rsid w:val="005E30F0"/>
    <w:rsid w:val="005F2290"/>
    <w:rsid w:val="00621003"/>
    <w:rsid w:val="00662397"/>
    <w:rsid w:val="006668C5"/>
    <w:rsid w:val="007D2903"/>
    <w:rsid w:val="00852286"/>
    <w:rsid w:val="00860608"/>
    <w:rsid w:val="008723F2"/>
    <w:rsid w:val="008D022D"/>
    <w:rsid w:val="009417EF"/>
    <w:rsid w:val="009E3CA1"/>
    <w:rsid w:val="009F0EC7"/>
    <w:rsid w:val="00A16D59"/>
    <w:rsid w:val="00AC3A6D"/>
    <w:rsid w:val="00BB222A"/>
    <w:rsid w:val="00BB66ED"/>
    <w:rsid w:val="00C1040E"/>
    <w:rsid w:val="00C72B82"/>
    <w:rsid w:val="00D15AF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8E68B7-5D7C-4586-AC31-29BD825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15AF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1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102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Försäkringskassans underlag för beslut om sjukpenning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