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852337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8B5CBF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B021EC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501CD7">
              <w:rPr>
                <w:sz w:val="20"/>
              </w:rPr>
              <w:t>20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F792228" w:rsidR="00185056" w:rsidRPr="00C8013B" w:rsidRDefault="00FB045F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501CD7">
              <w:rPr>
                <w:sz w:val="20"/>
              </w:rPr>
              <w:t>9</w:t>
            </w:r>
            <w:r w:rsidR="00D56933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 w:rsidR="00501CD7">
              <w:rPr>
                <w:sz w:val="20"/>
              </w:rPr>
              <w:t>10</w:t>
            </w:r>
            <w:r w:rsidR="004327AC">
              <w:rPr>
                <w:sz w:val="20"/>
              </w:rPr>
              <w:t>:4</w:t>
            </w:r>
            <w:r w:rsidR="00501CD7">
              <w:rPr>
                <w:sz w:val="20"/>
              </w:rPr>
              <w:t>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462404A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327A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71C70044" w14:textId="77777777" w:rsidR="00E148E1" w:rsidRDefault="00E148E1" w:rsidP="00E148E1">
            <w:pPr>
              <w:rPr>
                <w:b/>
              </w:rPr>
            </w:pPr>
            <w:r w:rsidRPr="005F502B">
              <w:rPr>
                <w:b/>
              </w:rPr>
              <w:t>Inför utrikesrådet (FAC)</w:t>
            </w:r>
          </w:p>
          <w:p w14:paraId="7A622643" w14:textId="77777777" w:rsidR="00E148E1" w:rsidRPr="008A2EF0" w:rsidRDefault="00E148E1" w:rsidP="00E148E1">
            <w:pPr>
              <w:rPr>
                <w:b/>
              </w:rPr>
            </w:pPr>
          </w:p>
          <w:p w14:paraId="409FB546" w14:textId="49A126C2" w:rsidR="00501CD7" w:rsidRPr="004327AC" w:rsidRDefault="00E148E1" w:rsidP="00E148E1">
            <w:pPr>
              <w:rPr>
                <w:bCs/>
              </w:rPr>
            </w:pPr>
            <w:r w:rsidRPr="005F502B">
              <w:rPr>
                <w:bCs/>
              </w:rPr>
              <w:t xml:space="preserve">Kabinettssekreterare </w:t>
            </w:r>
            <w:r>
              <w:rPr>
                <w:bCs/>
              </w:rPr>
              <w:t xml:space="preserve">Dag Hartelius </w:t>
            </w:r>
            <w:r w:rsidRPr="005F502B">
              <w:rPr>
                <w:bCs/>
              </w:rPr>
              <w:t>med medarbetare från Utrikesdepartementet informerade utskottet inför utrikesrådet (FAC).</w:t>
            </w:r>
          </w:p>
          <w:p w14:paraId="0E4CA5CC" w14:textId="17106E09" w:rsidR="001C0A43" w:rsidRPr="00677F4D" w:rsidRDefault="001C0A43" w:rsidP="004327AC">
            <w:pPr>
              <w:rPr>
                <w:b/>
                <w:bCs/>
                <w:szCs w:val="24"/>
              </w:rPr>
            </w:pPr>
          </w:p>
        </w:tc>
      </w:tr>
      <w:tr w:rsidR="00501CD7" w:rsidRPr="0013710D" w14:paraId="7D934161" w14:textId="77777777" w:rsidTr="00BC1EF7">
        <w:trPr>
          <w:trHeight w:val="884"/>
        </w:trPr>
        <w:tc>
          <w:tcPr>
            <w:tcW w:w="567" w:type="dxa"/>
          </w:tcPr>
          <w:p w14:paraId="00F800D7" w14:textId="5937CCFC" w:rsidR="00501CD7" w:rsidRPr="00CC1C68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4E3F70DF" w14:textId="77777777" w:rsidR="00501CD7" w:rsidRDefault="00501CD7" w:rsidP="00501CD7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B55D8B">
              <w:rPr>
                <w:b/>
                <w:color w:val="000000"/>
              </w:rPr>
              <w:t>Kommissionens arbetsprogram 2025 (UU5)</w:t>
            </w:r>
          </w:p>
          <w:p w14:paraId="72D9F719" w14:textId="658D24DF" w:rsidR="00501CD7" w:rsidRPr="00B55D8B" w:rsidRDefault="00501CD7" w:rsidP="00501CD7">
            <w:pPr>
              <w:widowControl/>
              <w:spacing w:after="200" w:line="280" w:lineRule="exact"/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 w:rsidRPr="00B55D8B">
              <w:rPr>
                <w:bCs/>
              </w:rPr>
              <w:t xml:space="preserve"> granskningen av COM (202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 xml:space="preserve">) </w:t>
            </w:r>
            <w:r>
              <w:rPr>
                <w:bCs/>
              </w:rPr>
              <w:t>45</w:t>
            </w:r>
            <w:r w:rsidRPr="00B55D8B">
              <w:rPr>
                <w:bCs/>
              </w:rPr>
              <w:t>.</w:t>
            </w:r>
          </w:p>
          <w:p w14:paraId="15FEC1AF" w14:textId="55B1171B" w:rsidR="00501CD7" w:rsidRDefault="00501CD7" w:rsidP="00501CD7">
            <w:pPr>
              <w:rPr>
                <w:bCs/>
              </w:rPr>
            </w:pPr>
            <w:r w:rsidRPr="00B55D8B">
              <w:rPr>
                <w:bCs/>
              </w:rPr>
              <w:t>Ärendet bordlades.</w:t>
            </w:r>
          </w:p>
          <w:p w14:paraId="4544DB06" w14:textId="7062B676" w:rsidR="00501CD7" w:rsidRPr="005F502B" w:rsidRDefault="00501CD7" w:rsidP="00501CD7">
            <w:pPr>
              <w:rPr>
                <w:b/>
              </w:rPr>
            </w:pPr>
          </w:p>
        </w:tc>
      </w:tr>
      <w:tr w:rsidR="00501CD7" w:rsidRPr="0013710D" w14:paraId="56FE2442" w14:textId="77777777" w:rsidTr="00BC1EF7">
        <w:trPr>
          <w:trHeight w:val="884"/>
        </w:trPr>
        <w:tc>
          <w:tcPr>
            <w:tcW w:w="567" w:type="dxa"/>
          </w:tcPr>
          <w:p w14:paraId="2B2A1806" w14:textId="3236B9CA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EC1DA6E" w14:textId="77777777" w:rsidR="00501CD7" w:rsidRPr="006E5129" w:rsidRDefault="00501CD7" w:rsidP="00501CD7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5129">
              <w:rPr>
                <w:b/>
                <w:color w:val="000000"/>
              </w:rPr>
              <w:t>Situationen i Israel och Palestina (UU15)</w:t>
            </w:r>
          </w:p>
          <w:p w14:paraId="1DE5A1BA" w14:textId="77777777" w:rsidR="00501CD7" w:rsidRPr="00023AC9" w:rsidRDefault="00501CD7" w:rsidP="00501CD7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beredningen av motioner. </w:t>
            </w:r>
            <w:r>
              <w:rPr>
                <w:bCs/>
              </w:rPr>
              <w:br/>
            </w:r>
          </w:p>
          <w:p w14:paraId="08E86883" w14:textId="4E055853" w:rsidR="00501CD7" w:rsidRPr="00501CD7" w:rsidRDefault="00501CD7" w:rsidP="00501CD7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</w:tc>
      </w:tr>
      <w:tr w:rsidR="00501CD7" w:rsidRPr="0013710D" w14:paraId="23C47DDD" w14:textId="77777777" w:rsidTr="00BC1EF7">
        <w:trPr>
          <w:trHeight w:val="884"/>
        </w:trPr>
        <w:tc>
          <w:tcPr>
            <w:tcW w:w="567" w:type="dxa"/>
          </w:tcPr>
          <w:p w14:paraId="09195224" w14:textId="7536AFDB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41D5955" w14:textId="77777777" w:rsidR="00501CD7" w:rsidRDefault="00501CD7" w:rsidP="00501CD7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5129">
              <w:rPr>
                <w:b/>
                <w:color w:val="000000"/>
              </w:rPr>
              <w:t>Forskning och innovation för framtid, nyfikenhet och nytta</w:t>
            </w:r>
            <w:r>
              <w:rPr>
                <w:b/>
                <w:color w:val="000000"/>
              </w:rPr>
              <w:t xml:space="preserve"> (UU4y)</w:t>
            </w:r>
          </w:p>
          <w:p w14:paraId="34F8E7BF" w14:textId="77777777" w:rsidR="00501CD7" w:rsidRPr="006E5129" w:rsidRDefault="00501CD7" w:rsidP="00501CD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5129">
              <w:rPr>
                <w:bCs/>
                <w:color w:val="000000"/>
              </w:rPr>
              <w:t>Utskottet behandlade frågan om yttrande till utbildningsutskottet över proposition 2024/25:60</w:t>
            </w:r>
            <w:r>
              <w:rPr>
                <w:bCs/>
                <w:color w:val="000000"/>
              </w:rPr>
              <w:t xml:space="preserve"> och motioner.</w:t>
            </w:r>
          </w:p>
          <w:p w14:paraId="2B70DC69" w14:textId="4BDF6A5F" w:rsidR="00501CD7" w:rsidRPr="006E5129" w:rsidRDefault="00501CD7" w:rsidP="00501CD7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5129">
              <w:rPr>
                <w:bCs/>
                <w:color w:val="000000"/>
              </w:rPr>
              <w:t xml:space="preserve">Frågan bordlades.  </w:t>
            </w:r>
          </w:p>
        </w:tc>
      </w:tr>
      <w:tr w:rsidR="00501CD7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5F5F0A39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06F0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501CD7" w:rsidRDefault="00501CD7" w:rsidP="00501CD7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501CD7" w:rsidRDefault="00501CD7" w:rsidP="00501CD7">
            <w:pPr>
              <w:rPr>
                <w:b/>
              </w:rPr>
            </w:pPr>
          </w:p>
          <w:p w14:paraId="7AE3DB57" w14:textId="471536B1" w:rsidR="00501CD7" w:rsidRPr="00275CC9" w:rsidRDefault="00501CD7" w:rsidP="00501CD7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 w:rsidR="00984497">
              <w:rPr>
                <w:bCs/>
              </w:rPr>
              <w:t>19</w:t>
            </w:r>
            <w:r>
              <w:rPr>
                <w:bCs/>
              </w:rPr>
              <w:br/>
            </w:r>
          </w:p>
        </w:tc>
      </w:tr>
      <w:tr w:rsidR="00501CD7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21BFCF06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06F0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501CD7" w:rsidRDefault="00501CD7" w:rsidP="00501CD7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501CD7" w:rsidRDefault="00501CD7" w:rsidP="00501CD7">
            <w:pPr>
              <w:rPr>
                <w:b/>
              </w:rPr>
            </w:pPr>
          </w:p>
          <w:p w14:paraId="725BC626" w14:textId="77777777" w:rsidR="00501CD7" w:rsidRDefault="00501CD7" w:rsidP="00501CD7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501CD7" w:rsidRDefault="00501CD7" w:rsidP="00501CD7">
            <w:pPr>
              <w:rPr>
                <w:b/>
              </w:rPr>
            </w:pPr>
          </w:p>
        </w:tc>
      </w:tr>
      <w:tr w:rsidR="00501CD7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02AE9E63" w:rsidR="00501CD7" w:rsidRPr="00506F05" w:rsidRDefault="00501CD7" w:rsidP="00506F05">
            <w:r w:rsidRPr="00506F05">
              <w:t xml:space="preserve">§ </w:t>
            </w:r>
            <w:r w:rsidR="00506F05" w:rsidRPr="00506F05">
              <w:t>7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501CD7" w:rsidRPr="00506F05" w:rsidRDefault="00501CD7" w:rsidP="00506F05">
            <w:r w:rsidRPr="00506F05">
              <w:t>Kanslimeddelanden</w:t>
            </w:r>
          </w:p>
          <w:p w14:paraId="77D9BB2A" w14:textId="3D6EB850" w:rsidR="00501CD7" w:rsidRPr="00506F05" w:rsidRDefault="00501CD7" w:rsidP="00506F05">
            <w:r w:rsidRPr="00506F05">
              <w:br/>
              <w:t>Utskottet informerades om:</w:t>
            </w:r>
          </w:p>
          <w:p w14:paraId="7F60A1EC" w14:textId="77777777" w:rsidR="00344157" w:rsidRPr="00344157" w:rsidRDefault="00344157" w:rsidP="00344157">
            <w:pPr>
              <w:spacing w:line="252" w:lineRule="auto"/>
              <w:rPr>
                <w:sz w:val="22"/>
              </w:rPr>
            </w:pPr>
            <w:r w:rsidRPr="00344157">
              <w:t>- att grön blankett för deltagande att fira Nordens dag 23 mars har delats ut.</w:t>
            </w:r>
          </w:p>
          <w:p w14:paraId="3930CCDA" w14:textId="20C62DF7" w:rsidR="00344157" w:rsidRPr="00344157" w:rsidRDefault="00344157" w:rsidP="00344157">
            <w:pPr>
              <w:spacing w:line="252" w:lineRule="auto"/>
            </w:pPr>
            <w:r w:rsidRPr="00344157">
              <w:t xml:space="preserve">- </w:t>
            </w:r>
            <w:r>
              <w:t xml:space="preserve">att </w:t>
            </w:r>
            <w:proofErr w:type="spellStart"/>
            <w:r w:rsidRPr="00344157">
              <w:t>Hanalys</w:t>
            </w:r>
            <w:proofErr w:type="spellEnd"/>
            <w:r w:rsidRPr="00344157">
              <w:t xml:space="preserve"> </w:t>
            </w:r>
            <w:r>
              <w:t xml:space="preserve">är </w:t>
            </w:r>
            <w:r w:rsidRPr="00344157">
              <w:t xml:space="preserve">den 8 april 2025 Stockholm </w:t>
            </w:r>
          </w:p>
          <w:p w14:paraId="202F9340" w14:textId="77777777" w:rsidR="00344157" w:rsidRPr="00344157" w:rsidRDefault="00344157" w:rsidP="00344157">
            <w:pPr>
              <w:spacing w:line="252" w:lineRule="auto"/>
            </w:pPr>
            <w:r w:rsidRPr="00344157">
              <w:t xml:space="preserve">- att en uppdaterad tidsplan för UU våren 2025 kommer att skickas ut. </w:t>
            </w:r>
          </w:p>
          <w:p w14:paraId="124D4A41" w14:textId="3F1DA978" w:rsidR="00501CD7" w:rsidRPr="00506F05" w:rsidRDefault="00501CD7" w:rsidP="00506F05"/>
        </w:tc>
      </w:tr>
      <w:tr w:rsidR="00501CD7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6F1E1749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06F0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501CD7" w:rsidRDefault="00501CD7" w:rsidP="00501CD7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05139160" w:rsidR="00501CD7" w:rsidRDefault="00501CD7" w:rsidP="00501CD7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tis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25 februari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13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 (offentligt).</w:t>
            </w:r>
          </w:p>
          <w:p w14:paraId="0A5168C3" w14:textId="702CAACC" w:rsidR="00501CD7" w:rsidRDefault="00501CD7" w:rsidP="00501CD7">
            <w:pPr>
              <w:rPr>
                <w:bCs/>
              </w:rPr>
            </w:pPr>
          </w:p>
          <w:p w14:paraId="7CA15505" w14:textId="5447A19E" w:rsidR="00501CD7" w:rsidRDefault="00501CD7" w:rsidP="00501CD7">
            <w:pPr>
              <w:rPr>
                <w:bCs/>
              </w:rPr>
            </w:pPr>
          </w:p>
          <w:p w14:paraId="5B100D87" w14:textId="11E3D9CC" w:rsidR="00501CD7" w:rsidRDefault="00501CD7" w:rsidP="00501CD7">
            <w:pPr>
              <w:rPr>
                <w:bCs/>
              </w:rPr>
            </w:pPr>
          </w:p>
          <w:p w14:paraId="6D273435" w14:textId="140AD1F0" w:rsidR="00501CD7" w:rsidRDefault="00501CD7" w:rsidP="00501CD7">
            <w:pPr>
              <w:rPr>
                <w:bCs/>
              </w:rPr>
            </w:pPr>
          </w:p>
          <w:p w14:paraId="7E24A140" w14:textId="5E4B15E0" w:rsidR="00501CD7" w:rsidRDefault="00501CD7" w:rsidP="00501CD7">
            <w:pPr>
              <w:rPr>
                <w:bCs/>
              </w:rPr>
            </w:pPr>
          </w:p>
          <w:p w14:paraId="01931582" w14:textId="02ACDB9F" w:rsidR="00501CD7" w:rsidRDefault="00501CD7" w:rsidP="00501CD7">
            <w:pPr>
              <w:rPr>
                <w:bCs/>
              </w:rPr>
            </w:pPr>
          </w:p>
          <w:p w14:paraId="3C720980" w14:textId="7DE35550" w:rsidR="00501CD7" w:rsidRDefault="00501CD7" w:rsidP="00501CD7">
            <w:pPr>
              <w:rPr>
                <w:bCs/>
              </w:rPr>
            </w:pPr>
          </w:p>
          <w:p w14:paraId="154CDF8B" w14:textId="4128862D" w:rsidR="00501CD7" w:rsidRDefault="00501CD7" w:rsidP="00501CD7">
            <w:pPr>
              <w:rPr>
                <w:bCs/>
              </w:rPr>
            </w:pPr>
          </w:p>
          <w:p w14:paraId="4AB04C68" w14:textId="68700660" w:rsidR="00501CD7" w:rsidRDefault="00501CD7" w:rsidP="00501CD7">
            <w:pPr>
              <w:rPr>
                <w:bCs/>
              </w:rPr>
            </w:pPr>
          </w:p>
          <w:p w14:paraId="2CB16D7D" w14:textId="2DC21B5E" w:rsidR="00501CD7" w:rsidRDefault="00501CD7" w:rsidP="00501CD7">
            <w:pPr>
              <w:rPr>
                <w:bCs/>
              </w:rPr>
            </w:pPr>
          </w:p>
          <w:p w14:paraId="0AA0BF84" w14:textId="53DFE0AD" w:rsidR="00501CD7" w:rsidRDefault="00501CD7" w:rsidP="00501CD7">
            <w:pPr>
              <w:rPr>
                <w:bCs/>
              </w:rPr>
            </w:pPr>
          </w:p>
          <w:p w14:paraId="4EBB2FC1" w14:textId="7E23CFF5" w:rsidR="00501CD7" w:rsidRDefault="00501CD7" w:rsidP="00501CD7">
            <w:pPr>
              <w:rPr>
                <w:bCs/>
              </w:rPr>
            </w:pPr>
          </w:p>
          <w:p w14:paraId="3EEDE9D5" w14:textId="483065B9" w:rsidR="00501CD7" w:rsidRDefault="00501CD7" w:rsidP="00501CD7">
            <w:pPr>
              <w:rPr>
                <w:bCs/>
              </w:rPr>
            </w:pPr>
          </w:p>
          <w:p w14:paraId="03BB3FC7" w14:textId="77777777" w:rsidR="00501CD7" w:rsidRDefault="00501CD7" w:rsidP="00501CD7">
            <w:pPr>
              <w:rPr>
                <w:bCs/>
              </w:rPr>
            </w:pPr>
          </w:p>
          <w:p w14:paraId="61F58C6A" w14:textId="50063543" w:rsidR="00501CD7" w:rsidRDefault="00501CD7" w:rsidP="00501CD7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4111A8F" w:rsidR="00E97ABF" w:rsidRPr="006F350C" w:rsidRDefault="00E148E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3D8B88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148E1">
              <w:t>2</w:t>
            </w:r>
            <w:r w:rsidR="00501CD7">
              <w:t>7</w:t>
            </w:r>
            <w:r w:rsidR="004327AC">
              <w:t xml:space="preserve"> </w:t>
            </w:r>
            <w:proofErr w:type="spellStart"/>
            <w:r w:rsidR="00501CD7">
              <w:t>feb</w:t>
            </w:r>
            <w:r w:rsidR="004327AC">
              <w:t>uari</w:t>
            </w:r>
            <w:proofErr w:type="spellEnd"/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0CE83E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20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7050AA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506F05">
              <w:rPr>
                <w:sz w:val="19"/>
                <w:szCs w:val="19"/>
              </w:rPr>
              <w:t>1-8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E777553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984392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F6A1B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23F006E" w:rsidR="00900235" w:rsidRPr="00993706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6BD4C50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3ED6A6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6004731" w:rsidR="00900235" w:rsidRPr="00993706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5EE211E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6D935B4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FFE38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75D232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3B7E45D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2CA234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0C09B27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18153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F1CB7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B0A68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80CF911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7B351A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B85665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D90151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06C9553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D7ED4B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F6FC25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8BC00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4BBC91B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CA05E4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37C250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E7BEE92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31EF908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75007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6449B39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103A218" w:rsidR="00900235" w:rsidRPr="00004DC0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DBDD13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A2377F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FD6AFCE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36E11AB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988349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0A88146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745F3F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0444CE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E0992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0A7AD6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04F1DC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E6D39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F7C842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B742996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D0803F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EAC24A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B4484E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26C4129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582D51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F0B748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056DA8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A503D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E0F229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9BB35E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D3E0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355910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1CEA4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5AF3F5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E0CA600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0FA37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78889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D37DA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2F0B81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6491B40" w:rsidR="00900235" w:rsidRPr="0004578D" w:rsidRDefault="00501CD7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9FA14F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3FDC84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EFE7C9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F0FD3D" w:rsidR="00900235" w:rsidRPr="00334D0B" w:rsidRDefault="005E2469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083929A" w:rsidR="00900235" w:rsidRPr="0004578D" w:rsidRDefault="004777C1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029C10AA" w:rsidR="00900235" w:rsidRPr="0004578D" w:rsidRDefault="004777C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83800D5" w:rsidR="00900235" w:rsidRDefault="004777C1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ADF468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20182F6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39ED9D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469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10</TotalTime>
  <Pages>4</Pages>
  <Words>596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7</cp:revision>
  <cp:lastPrinted>2025-01-29T12:17:00Z</cp:lastPrinted>
  <dcterms:created xsi:type="dcterms:W3CDTF">2025-02-20T14:49:00Z</dcterms:created>
  <dcterms:modified xsi:type="dcterms:W3CDTF">2025-03-05T12:41:00Z</dcterms:modified>
</cp:coreProperties>
</file>