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oktober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Olofsgård (L)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21-22 oktober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26 oktober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 Tisdagen den 12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2021/22:35 av Lars Adaktusson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relationer med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2021/22:37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Avfallsförbränningsskatten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2021/22:44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Återinförd fastighetsskatt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2021/22:46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 på begagnad elektronik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2021/22:48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Fastighetsskatten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 Ämnesbetyg – betygen ska bättre spegla elevers kunskaper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 Riksrevisionens rapport om att komma till Sverige som anhörig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2021/22:31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i utsatta 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villapolitik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 av Momodou Malcolm Jallow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Vräkningar av barnfamiljer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 </w:t>
            </w:r>
            <w:r>
              <w:rPr>
                <w:rtl w:val="0"/>
              </w:rPr>
              <w:t>besvaras </w:t>
            </w:r>
            <w:r>
              <w:rPr>
                <w:rtl w:val="0"/>
              </w:rPr>
              <w:t>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Eva Nordmark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oktober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2021-10-21</SAFIR_Sammantradesdatum_Doc>
    <SAFIR_SammantradeID xmlns="C07A1A6C-0B19-41D9-BDF8-F523BA3921EB">1775b5cc-ac1e-4288-83d5-205973eff9b4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67AAF-6BEF-4EA3-BA8B-6BA4F626717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