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44DE" w:rsidRPr="00DA7A74" w:rsidTr="003B44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44DE" w:rsidRPr="00DA7A74" w:rsidRDefault="003B44DE" w:rsidP="003B44DE">
            <w:pPr>
              <w:pStyle w:val="RSKRbeteckning"/>
              <w:spacing w:before="240"/>
            </w:pPr>
            <w:r w:rsidRPr="00DA7A74">
              <w:t>Riksdagsskrivelse</w:t>
            </w:r>
          </w:p>
          <w:p w:rsidR="003B44DE" w:rsidRPr="00DA7A74" w:rsidRDefault="003B44DE" w:rsidP="003B44DE">
            <w:pPr>
              <w:pStyle w:val="RSKRbeteckning"/>
            </w:pPr>
            <w:r w:rsidRPr="00DA7A74">
              <w:t>2011/12:19</w:t>
            </w:r>
          </w:p>
        </w:tc>
        <w:tc>
          <w:tcPr>
            <w:tcW w:w="1134" w:type="dxa"/>
          </w:tcPr>
          <w:p w:rsidR="003B44DE" w:rsidRPr="00DA7A74" w:rsidRDefault="00DA7A74" w:rsidP="003B44DE">
            <w:pPr>
              <w:jc w:val="right"/>
            </w:pPr>
            <w:r w:rsidRPr="00DA7A7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DE" w:rsidRPr="00DA7A74" w:rsidTr="003B44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44DE" w:rsidRPr="00DA7A74" w:rsidRDefault="003B44DE">
            <w:pPr>
              <w:rPr>
                <w:sz w:val="10"/>
              </w:rPr>
            </w:pPr>
          </w:p>
        </w:tc>
      </w:tr>
    </w:tbl>
    <w:p w:rsidR="003B44DE" w:rsidRPr="00DA7A74" w:rsidRDefault="003B44DE"/>
    <w:p w:rsidR="003B44DE" w:rsidRPr="00DA7A74" w:rsidRDefault="003B44DE" w:rsidP="003B44DE">
      <w:pPr>
        <w:pStyle w:val="Mottagare1"/>
      </w:pPr>
      <w:r w:rsidRPr="00DA7A74">
        <w:t>Regeringen</w:t>
      </w:r>
    </w:p>
    <w:p w:rsidR="003B44DE" w:rsidRPr="00DA7A74" w:rsidRDefault="003B44DE" w:rsidP="003B44DE">
      <w:pPr>
        <w:pStyle w:val="Mottagare2"/>
      </w:pPr>
      <w:r w:rsidRPr="00DA7A74">
        <w:t>Socialdepartementet</w:t>
      </w:r>
    </w:p>
    <w:p w:rsidR="003B44DE" w:rsidRPr="00DA7A74" w:rsidRDefault="003B44DE" w:rsidP="003B44DE">
      <w:r w:rsidRPr="00DA7A74">
        <w:t>Med överlämnande av socialutskottets betänkande 2011/12:SoU2 Redovisning av fördelning av medel från Allmänna arvsfonden under budgetåret 2010 får jag anmäla att riksdagen denna dag bifallit utskottets förslag till riksdagsbeslut.</w:t>
      </w:r>
    </w:p>
    <w:p w:rsidR="003B44DE" w:rsidRPr="00DA7A74" w:rsidRDefault="003B44DE" w:rsidP="003B44DE">
      <w:pPr>
        <w:pStyle w:val="Stockholm"/>
      </w:pPr>
      <w:r w:rsidRPr="00DA7A74">
        <w:t>Stockholm den 26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44DE" w:rsidRPr="00DA7A74" w:rsidTr="003B44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44DE" w:rsidRPr="00DA7A74" w:rsidRDefault="003B44DE" w:rsidP="003B44DE">
            <w:pPr>
              <w:pStyle w:val="AvsTalman"/>
            </w:pPr>
            <w:r w:rsidRPr="00DA7A74">
              <w:t>Per Westerberg</w:t>
            </w:r>
          </w:p>
        </w:tc>
        <w:tc>
          <w:tcPr>
            <w:tcW w:w="3628" w:type="dxa"/>
          </w:tcPr>
          <w:p w:rsidR="003B44DE" w:rsidRPr="00DA7A74" w:rsidRDefault="003B44DE" w:rsidP="003B44DE">
            <w:pPr>
              <w:pStyle w:val="AvsTjnsteman"/>
            </w:pPr>
            <w:r w:rsidRPr="00DA7A74">
              <w:t>Claes Mårtensson</w:t>
            </w:r>
          </w:p>
        </w:tc>
      </w:tr>
    </w:tbl>
    <w:p w:rsidR="00D85057" w:rsidRPr="00DA7A74" w:rsidRDefault="00D85057" w:rsidP="003B44DE"/>
    <w:sectPr w:rsidR="00D85057" w:rsidRPr="00DA7A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D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B44DE"/>
    <w:rsid w:val="004A0681"/>
    <w:rsid w:val="004C4FD0"/>
    <w:rsid w:val="004F1358"/>
    <w:rsid w:val="00503547"/>
    <w:rsid w:val="00510D48"/>
    <w:rsid w:val="005422B3"/>
    <w:rsid w:val="005F2290"/>
    <w:rsid w:val="00621003"/>
    <w:rsid w:val="006523B4"/>
    <w:rsid w:val="00662397"/>
    <w:rsid w:val="006668C5"/>
    <w:rsid w:val="00722EF9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A7A74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DB7DC-379C-47F3-9A6C-8237E1DF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B4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2011-10-26T13:00:00Z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19</vt:lpwstr>
  </property>
  <property fmtid="{D5CDD505-2E9C-101B-9397-08002B2CF9AE}" pid="6" name="Datum">
    <vt:lpwstr>2011-10-26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Redovisning av fördelning av medel från Allmänna arvsfonden under budgetåret 2010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26 oktober 2011</vt:lpwstr>
  </property>
</Properties>
</file>