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0F78E2DA636459E8B5813551E0E5182"/>
        </w:placeholder>
        <w:text/>
      </w:sdtPr>
      <w:sdtEndPr/>
      <w:sdtContent>
        <w:p w:rsidRPr="009B062B" w:rsidR="00AF30DD" w:rsidP="003E2B1C" w:rsidRDefault="00AF30DD" w14:paraId="56FF1174" w14:textId="77777777">
          <w:pPr>
            <w:pStyle w:val="Rubrik1"/>
            <w:spacing w:after="300"/>
          </w:pPr>
          <w:r w:rsidRPr="009B062B">
            <w:t>Förslag till riksdagsbeslut</w:t>
          </w:r>
        </w:p>
      </w:sdtContent>
    </w:sdt>
    <w:sdt>
      <w:sdtPr>
        <w:alias w:val="Yrkande 1"/>
        <w:tag w:val="3950f774-60af-438d-b885-77f25de7c1be"/>
        <w:id w:val="-1719433881"/>
        <w:lock w:val="sdtLocked"/>
      </w:sdtPr>
      <w:sdtEndPr/>
      <w:sdtContent>
        <w:p w:rsidR="004342B9" w:rsidRDefault="00583D22" w14:paraId="56FF1175" w14:textId="77777777">
          <w:pPr>
            <w:pStyle w:val="Frslagstext"/>
            <w:numPr>
              <w:ilvl w:val="0"/>
              <w:numId w:val="0"/>
            </w:numPr>
          </w:pPr>
          <w:r>
            <w:t>Riksdagen ställer sig bakom det som anförs i motionen om att se över möjligheten till en central bedömningsfunktion gällande sociala frågor och ärenden som rör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F8EA2D14A495980841A1110110240"/>
        </w:placeholder>
        <w:text/>
      </w:sdtPr>
      <w:sdtEndPr/>
      <w:sdtContent>
        <w:p w:rsidRPr="009B062B" w:rsidR="006D79C9" w:rsidP="00333E95" w:rsidRDefault="006D79C9" w14:paraId="56FF1176" w14:textId="77777777">
          <w:pPr>
            <w:pStyle w:val="Rubrik1"/>
          </w:pPr>
          <w:r>
            <w:t>Motivering</w:t>
          </w:r>
        </w:p>
      </w:sdtContent>
    </w:sdt>
    <w:p w:rsidR="00DE62DE" w:rsidP="000D082A" w:rsidRDefault="000D082A" w14:paraId="56FF1177" w14:textId="121266DD">
      <w:pPr>
        <w:pStyle w:val="Normalutanindragellerluft"/>
      </w:pPr>
      <w:r w:rsidRPr="000D082A">
        <w:t xml:space="preserve">Kommunens socialtjänst har det yttersta ansvaret för att människor som bor eller vistas i kommunen får det stöd och den hjälp som de behöver. </w:t>
      </w:r>
      <w:r w:rsidR="00C93EBC">
        <w:t>Av</w:t>
      </w:r>
      <w:r w:rsidRPr="000D082A">
        <w:t xml:space="preserve"> socialtjänstlagens 11</w:t>
      </w:r>
      <w:r w:rsidR="00C93EBC">
        <w:t xml:space="preserve"> </w:t>
      </w:r>
      <w:r w:rsidRPr="000D082A" w:rsidR="00C93EBC">
        <w:t>kapitel</w:t>
      </w:r>
      <w:r w:rsidRPr="000D082A">
        <w:t>, 1</w:t>
      </w:r>
      <w:r w:rsidR="00C93EBC">
        <w:t> </w:t>
      </w:r>
      <w:r w:rsidRPr="000D082A">
        <w:t>och 1</w:t>
      </w:r>
      <w:r w:rsidR="00C93EBC">
        <w:t> </w:t>
      </w:r>
      <w:r w:rsidRPr="000D082A">
        <w:t>a</w:t>
      </w:r>
      <w:r w:rsidR="00C93EBC">
        <w:t> §</w:t>
      </w:r>
      <w:r w:rsidRPr="000D082A">
        <w:t>, framgår att det finns en viss skyndsamhet i kommunens ansvar, framför allt vad gäller ärenden som rör barn och unga</w:t>
      </w:r>
      <w:r>
        <w:t>.</w:t>
      </w:r>
    </w:p>
    <w:p w:rsidR="00DE62DE" w:rsidP="00DE62DE" w:rsidRDefault="000D082A" w14:paraId="56FF1178" w14:textId="77777777">
      <w:r w:rsidRPr="00DE62DE">
        <w:t xml:space="preserve">Kommunerna har därför en skyldighet att vara tillgängliga även utanför kontorstid alla timmar på dygnet, alla dagar i veckan i landets alla kommuner. Tyvärr fungerar inte alltid denna kedja och det finns tillfällen när SOS Alarms operatörer inte får kontakt med socialtjänsten i berörd kommun. </w:t>
      </w:r>
    </w:p>
    <w:p w:rsidR="000D082A" w:rsidP="00DE62DE" w:rsidRDefault="000D082A" w14:paraId="56FF1179" w14:textId="53AB7168">
      <w:r w:rsidRPr="000D082A">
        <w:t>När en person eller myndighet kontaktar 112 förväntas man få hjälp. SOS Alarm har sedan 1973 uppdraget från svenska staten att hantera samtal som inkommer på nöd</w:t>
      </w:r>
      <w:r w:rsidR="00FA5732">
        <w:softHyphen/>
      </w:r>
      <w:r w:rsidRPr="000D082A">
        <w:t>numret 112. I det alarmeringsavtal som finns mellan staten och SOS Alarm och som reglerar strukturen för 112-verksamheten finns ett antal hjälporgan uppräknade som kan hanteras via 112. Bland dessa ingår socialtjänsten dit SOS Alarm ska kunna vidare</w:t>
      </w:r>
      <w:r w:rsidR="00FA5732">
        <w:softHyphen/>
      </w:r>
      <w:r w:rsidRPr="000D082A">
        <w:t>koppla allmänhet</w:t>
      </w:r>
      <w:r w:rsidR="00C93EBC">
        <w:t>en</w:t>
      </w:r>
      <w:r w:rsidRPr="000D082A">
        <w:t xml:space="preserve"> alternativt </w:t>
      </w:r>
      <w:r w:rsidR="00C93EBC">
        <w:t xml:space="preserve">en </w:t>
      </w:r>
      <w:r w:rsidRPr="000D082A">
        <w:t xml:space="preserve">myndighet som önskar eller är i behov av att komma i kontakt med dem utanför kontorstid. Det kan handla om en socialjour eller en utsedd kontaktperson som handlägger akuta sociala ärenden under kvällar, nätter och helger. Ofta handlar det om ärenden som inte kan vänta till socialtjänstens ordinarie öppettider. </w:t>
      </w:r>
    </w:p>
    <w:p w:rsidR="00DE62DE" w:rsidP="00FA5732" w:rsidRDefault="000D082A" w14:paraId="56FF117A" w14:textId="77777777">
      <w:r w:rsidRPr="00FC7D68">
        <w:t xml:space="preserve">Det bör ingå i avtalet som upprättas mellan stat och upphandlad aktör att det ska finnas en central bedömningsfunktion gällande sociala frågor som rör barn och unga. </w:t>
      </w:r>
      <w:r w:rsidRPr="00FC7D68">
        <w:lastRenderedPageBreak/>
        <w:t>Befogenheterna för aktören bakom larmnumret 112 måste utökas för att säkerställa skyddsnätet för utsatta människor med särskilt fokus på barn och unga.</w:t>
      </w:r>
    </w:p>
    <w:sdt>
      <w:sdtPr>
        <w:rPr>
          <w:i/>
          <w:noProof/>
        </w:rPr>
        <w:alias w:val="CC_Underskrifter"/>
        <w:tag w:val="CC_Underskrifter"/>
        <w:id w:val="583496634"/>
        <w:lock w:val="sdtContentLocked"/>
        <w:placeholder>
          <w:docPart w:val="82974723A6D34023BAF43CDE3A290203"/>
        </w:placeholder>
      </w:sdtPr>
      <w:sdtEndPr>
        <w:rPr>
          <w:i w:val="0"/>
          <w:noProof w:val="0"/>
        </w:rPr>
      </w:sdtEndPr>
      <w:sdtContent>
        <w:p w:rsidR="003E2B1C" w:rsidP="003E2B1C" w:rsidRDefault="003E2B1C" w14:paraId="56FF117B" w14:textId="77777777"/>
        <w:p w:rsidRPr="008E0FE2" w:rsidR="004801AC" w:rsidP="003E2B1C" w:rsidRDefault="00715430" w14:paraId="56FF117C" w14:textId="77777777"/>
      </w:sdtContent>
    </w:sdt>
    <w:tbl>
      <w:tblPr>
        <w:tblW w:w="5000" w:type="pct"/>
        <w:tblLook w:val="04A0" w:firstRow="1" w:lastRow="0" w:firstColumn="1" w:lastColumn="0" w:noHBand="0" w:noVBand="1"/>
        <w:tblCaption w:val="underskrifter"/>
      </w:tblPr>
      <w:tblGrid>
        <w:gridCol w:w="4252"/>
        <w:gridCol w:w="4252"/>
      </w:tblGrid>
      <w:tr w:rsidR="00D84728" w14:paraId="0A9BE9E4" w14:textId="77777777">
        <w:trPr>
          <w:cantSplit/>
        </w:trPr>
        <w:tc>
          <w:tcPr>
            <w:tcW w:w="50" w:type="pct"/>
            <w:vAlign w:val="bottom"/>
          </w:tcPr>
          <w:p w:rsidR="00D84728" w:rsidRDefault="00C93EBC" w14:paraId="1B56127C" w14:textId="77777777">
            <w:pPr>
              <w:pStyle w:val="Underskrifter"/>
            </w:pPr>
            <w:r>
              <w:t>Marléne Lund Kopparklint (M)</w:t>
            </w:r>
          </w:p>
        </w:tc>
        <w:tc>
          <w:tcPr>
            <w:tcW w:w="50" w:type="pct"/>
            <w:vAlign w:val="bottom"/>
          </w:tcPr>
          <w:p w:rsidR="00D84728" w:rsidRDefault="00D84728" w14:paraId="500FD645" w14:textId="77777777">
            <w:pPr>
              <w:pStyle w:val="Underskrifter"/>
            </w:pPr>
          </w:p>
        </w:tc>
      </w:tr>
    </w:tbl>
    <w:p w:rsidR="00B5609F" w:rsidRDefault="00B5609F" w14:paraId="56FF1180" w14:textId="77777777"/>
    <w:sectPr w:rsidR="00B560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F1182" w14:textId="77777777" w:rsidR="001549F4" w:rsidRDefault="001549F4" w:rsidP="000C1CAD">
      <w:pPr>
        <w:spacing w:line="240" w:lineRule="auto"/>
      </w:pPr>
      <w:r>
        <w:separator/>
      </w:r>
    </w:p>
  </w:endnote>
  <w:endnote w:type="continuationSeparator" w:id="0">
    <w:p w14:paraId="56FF1183" w14:textId="77777777" w:rsidR="001549F4" w:rsidRDefault="00154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91" w14:textId="77777777" w:rsidR="00262EA3" w:rsidRPr="003E2B1C" w:rsidRDefault="00262EA3" w:rsidP="003E2B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F1180" w14:textId="77777777" w:rsidR="001549F4" w:rsidRDefault="001549F4" w:rsidP="000C1CAD">
      <w:pPr>
        <w:spacing w:line="240" w:lineRule="auto"/>
      </w:pPr>
      <w:r>
        <w:separator/>
      </w:r>
    </w:p>
  </w:footnote>
  <w:footnote w:type="continuationSeparator" w:id="0">
    <w:p w14:paraId="56FF1181" w14:textId="77777777" w:rsidR="001549F4" w:rsidRDefault="001549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FF1192" wp14:editId="56FF11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F1196" w14:textId="77777777" w:rsidR="00262EA3" w:rsidRDefault="00715430" w:rsidP="008103B5">
                          <w:pPr>
                            <w:jc w:val="right"/>
                          </w:pPr>
                          <w:sdt>
                            <w:sdtPr>
                              <w:alias w:val="CC_Noformat_Partikod"/>
                              <w:tag w:val="CC_Noformat_Partikod"/>
                              <w:id w:val="-53464382"/>
                              <w:placeholder>
                                <w:docPart w:val="7B4170C3D72546479467C92FA7BFCE04"/>
                              </w:placeholder>
                              <w:text/>
                            </w:sdtPr>
                            <w:sdtEndPr/>
                            <w:sdtContent>
                              <w:r w:rsidR="000D082A">
                                <w:t>M</w:t>
                              </w:r>
                            </w:sdtContent>
                          </w:sdt>
                          <w:sdt>
                            <w:sdtPr>
                              <w:alias w:val="CC_Noformat_Partinummer"/>
                              <w:tag w:val="CC_Noformat_Partinummer"/>
                              <w:id w:val="-1709555926"/>
                              <w:placeholder>
                                <w:docPart w:val="3262924F459A4A14B70C71D21B1C86D5"/>
                              </w:placeholder>
                              <w:text/>
                            </w:sdtPr>
                            <w:sdtEndPr/>
                            <w:sdtContent>
                              <w:r w:rsidR="00DE62DE">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F11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FF1196" w14:textId="77777777" w:rsidR="00262EA3" w:rsidRDefault="00715430" w:rsidP="008103B5">
                    <w:pPr>
                      <w:jc w:val="right"/>
                    </w:pPr>
                    <w:sdt>
                      <w:sdtPr>
                        <w:alias w:val="CC_Noformat_Partikod"/>
                        <w:tag w:val="CC_Noformat_Partikod"/>
                        <w:id w:val="-53464382"/>
                        <w:placeholder>
                          <w:docPart w:val="7B4170C3D72546479467C92FA7BFCE04"/>
                        </w:placeholder>
                        <w:text/>
                      </w:sdtPr>
                      <w:sdtEndPr/>
                      <w:sdtContent>
                        <w:r w:rsidR="000D082A">
                          <w:t>M</w:t>
                        </w:r>
                      </w:sdtContent>
                    </w:sdt>
                    <w:sdt>
                      <w:sdtPr>
                        <w:alias w:val="CC_Noformat_Partinummer"/>
                        <w:tag w:val="CC_Noformat_Partinummer"/>
                        <w:id w:val="-1709555926"/>
                        <w:placeholder>
                          <w:docPart w:val="3262924F459A4A14B70C71D21B1C86D5"/>
                        </w:placeholder>
                        <w:text/>
                      </w:sdtPr>
                      <w:sdtEndPr/>
                      <w:sdtContent>
                        <w:r w:rsidR="00DE62DE">
                          <w:t>1935</w:t>
                        </w:r>
                      </w:sdtContent>
                    </w:sdt>
                  </w:p>
                </w:txbxContent>
              </v:textbox>
              <w10:wrap anchorx="page"/>
            </v:shape>
          </w:pict>
        </mc:Fallback>
      </mc:AlternateContent>
    </w:r>
  </w:p>
  <w:p w14:paraId="56FF11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86" w14:textId="77777777" w:rsidR="00262EA3" w:rsidRDefault="00262EA3" w:rsidP="008563AC">
    <w:pPr>
      <w:jc w:val="right"/>
    </w:pPr>
  </w:p>
  <w:p w14:paraId="56FF11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18A" w14:textId="77777777" w:rsidR="00262EA3" w:rsidRDefault="007154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FF1194" wp14:editId="56FF11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FF118B" w14:textId="77777777" w:rsidR="00262EA3" w:rsidRDefault="00715430" w:rsidP="00A314CF">
    <w:pPr>
      <w:pStyle w:val="FSHNormal"/>
      <w:spacing w:before="40"/>
    </w:pPr>
    <w:sdt>
      <w:sdtPr>
        <w:alias w:val="CC_Noformat_Motionstyp"/>
        <w:tag w:val="CC_Noformat_Motionstyp"/>
        <w:id w:val="1162973129"/>
        <w:lock w:val="sdtContentLocked"/>
        <w15:appearance w15:val="hidden"/>
        <w:text/>
      </w:sdtPr>
      <w:sdtEndPr/>
      <w:sdtContent>
        <w:r w:rsidR="00EC230B">
          <w:t>Enskild motion</w:t>
        </w:r>
      </w:sdtContent>
    </w:sdt>
    <w:r w:rsidR="00821B36">
      <w:t xml:space="preserve"> </w:t>
    </w:r>
    <w:sdt>
      <w:sdtPr>
        <w:alias w:val="CC_Noformat_Partikod"/>
        <w:tag w:val="CC_Noformat_Partikod"/>
        <w:id w:val="1471015553"/>
        <w:text/>
      </w:sdtPr>
      <w:sdtEndPr/>
      <w:sdtContent>
        <w:r w:rsidR="000D082A">
          <w:t>M</w:t>
        </w:r>
      </w:sdtContent>
    </w:sdt>
    <w:sdt>
      <w:sdtPr>
        <w:alias w:val="CC_Noformat_Partinummer"/>
        <w:tag w:val="CC_Noformat_Partinummer"/>
        <w:id w:val="-2014525982"/>
        <w:text/>
      </w:sdtPr>
      <w:sdtEndPr/>
      <w:sdtContent>
        <w:r w:rsidR="00DE62DE">
          <w:t>1935</w:t>
        </w:r>
      </w:sdtContent>
    </w:sdt>
  </w:p>
  <w:p w14:paraId="56FF118C" w14:textId="77777777" w:rsidR="00262EA3" w:rsidRPr="008227B3" w:rsidRDefault="007154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F118D" w14:textId="77777777" w:rsidR="00262EA3" w:rsidRPr="008227B3" w:rsidRDefault="007154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23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30B">
          <w:t>:3481</w:t>
        </w:r>
      </w:sdtContent>
    </w:sdt>
  </w:p>
  <w:p w14:paraId="56FF118E" w14:textId="77777777" w:rsidR="00262EA3" w:rsidRDefault="00715430" w:rsidP="00E03A3D">
    <w:pPr>
      <w:pStyle w:val="Motionr"/>
    </w:pPr>
    <w:sdt>
      <w:sdtPr>
        <w:alias w:val="CC_Noformat_Avtext"/>
        <w:tag w:val="CC_Noformat_Avtext"/>
        <w:id w:val="-2020768203"/>
        <w:lock w:val="sdtContentLocked"/>
        <w15:appearance w15:val="hidden"/>
        <w:text/>
      </w:sdtPr>
      <w:sdtEndPr/>
      <w:sdtContent>
        <w:r w:rsidR="00EC230B">
          <w:t>av Marléne Lund Kopparklint (M)</w:t>
        </w:r>
      </w:sdtContent>
    </w:sdt>
  </w:p>
  <w:sdt>
    <w:sdtPr>
      <w:alias w:val="CC_Noformat_Rubtext"/>
      <w:tag w:val="CC_Noformat_Rubtext"/>
      <w:id w:val="-218060500"/>
      <w:lock w:val="sdtLocked"/>
      <w:text/>
    </w:sdtPr>
    <w:sdtEndPr/>
    <w:sdtContent>
      <w:p w14:paraId="56FF118F" w14:textId="77777777" w:rsidR="00262EA3" w:rsidRDefault="000D082A" w:rsidP="00283E0F">
        <w:pPr>
          <w:pStyle w:val="FSHRub2"/>
        </w:pPr>
        <w:r>
          <w:t>Inför en nationell bedömningsfunktion gällande sociala frågor som rör barn</w:t>
        </w:r>
      </w:p>
    </w:sdtContent>
  </w:sdt>
  <w:sdt>
    <w:sdtPr>
      <w:alias w:val="CC_Boilerplate_3"/>
      <w:tag w:val="CC_Boilerplate_3"/>
      <w:id w:val="1606463544"/>
      <w:lock w:val="sdtContentLocked"/>
      <w15:appearance w15:val="hidden"/>
      <w:text w:multiLine="1"/>
    </w:sdtPr>
    <w:sdtEndPr/>
    <w:sdtContent>
      <w:p w14:paraId="56FF1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0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2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F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1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B9"/>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33"/>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2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3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09F"/>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BC"/>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28"/>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D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0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73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F1173"/>
  <w15:chartTrackingRefBased/>
  <w15:docId w15:val="{46E595C1-3D4C-4F8C-A02D-3D6B796E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F78E2DA636459E8B5813551E0E5182"/>
        <w:category>
          <w:name w:val="Allmänt"/>
          <w:gallery w:val="placeholder"/>
        </w:category>
        <w:types>
          <w:type w:val="bbPlcHdr"/>
        </w:types>
        <w:behaviors>
          <w:behavior w:val="content"/>
        </w:behaviors>
        <w:guid w:val="{BA537F45-779D-4A5C-915F-FB9FB5B6CEDC}"/>
      </w:docPartPr>
      <w:docPartBody>
        <w:p w:rsidR="00403BC2" w:rsidRDefault="00403BC2">
          <w:pPr>
            <w:pStyle w:val="A0F78E2DA636459E8B5813551E0E5182"/>
          </w:pPr>
          <w:r w:rsidRPr="005A0A93">
            <w:rPr>
              <w:rStyle w:val="Platshllartext"/>
            </w:rPr>
            <w:t>Förslag till riksdagsbeslut</w:t>
          </w:r>
        </w:p>
      </w:docPartBody>
    </w:docPart>
    <w:docPart>
      <w:docPartPr>
        <w:name w:val="642F8EA2D14A495980841A1110110240"/>
        <w:category>
          <w:name w:val="Allmänt"/>
          <w:gallery w:val="placeholder"/>
        </w:category>
        <w:types>
          <w:type w:val="bbPlcHdr"/>
        </w:types>
        <w:behaviors>
          <w:behavior w:val="content"/>
        </w:behaviors>
        <w:guid w:val="{E7505431-A894-4CBB-BF81-6385F9BAAC4F}"/>
      </w:docPartPr>
      <w:docPartBody>
        <w:p w:rsidR="00403BC2" w:rsidRDefault="00403BC2">
          <w:pPr>
            <w:pStyle w:val="642F8EA2D14A495980841A1110110240"/>
          </w:pPr>
          <w:r w:rsidRPr="005A0A93">
            <w:rPr>
              <w:rStyle w:val="Platshllartext"/>
            </w:rPr>
            <w:t>Motivering</w:t>
          </w:r>
        </w:p>
      </w:docPartBody>
    </w:docPart>
    <w:docPart>
      <w:docPartPr>
        <w:name w:val="7B4170C3D72546479467C92FA7BFCE04"/>
        <w:category>
          <w:name w:val="Allmänt"/>
          <w:gallery w:val="placeholder"/>
        </w:category>
        <w:types>
          <w:type w:val="bbPlcHdr"/>
        </w:types>
        <w:behaviors>
          <w:behavior w:val="content"/>
        </w:behaviors>
        <w:guid w:val="{4A2ECD4E-D6EC-41EC-8A1E-80E62C56C1BB}"/>
      </w:docPartPr>
      <w:docPartBody>
        <w:p w:rsidR="00403BC2" w:rsidRDefault="00403BC2">
          <w:pPr>
            <w:pStyle w:val="7B4170C3D72546479467C92FA7BFCE04"/>
          </w:pPr>
          <w:r>
            <w:rPr>
              <w:rStyle w:val="Platshllartext"/>
            </w:rPr>
            <w:t xml:space="preserve"> </w:t>
          </w:r>
        </w:p>
      </w:docPartBody>
    </w:docPart>
    <w:docPart>
      <w:docPartPr>
        <w:name w:val="3262924F459A4A14B70C71D21B1C86D5"/>
        <w:category>
          <w:name w:val="Allmänt"/>
          <w:gallery w:val="placeholder"/>
        </w:category>
        <w:types>
          <w:type w:val="bbPlcHdr"/>
        </w:types>
        <w:behaviors>
          <w:behavior w:val="content"/>
        </w:behaviors>
        <w:guid w:val="{8DE2A0F4-BCA2-4A46-A6AE-46F716221E7D}"/>
      </w:docPartPr>
      <w:docPartBody>
        <w:p w:rsidR="00403BC2" w:rsidRDefault="00403BC2">
          <w:pPr>
            <w:pStyle w:val="3262924F459A4A14B70C71D21B1C86D5"/>
          </w:pPr>
          <w:r>
            <w:t xml:space="preserve"> </w:t>
          </w:r>
        </w:p>
      </w:docPartBody>
    </w:docPart>
    <w:docPart>
      <w:docPartPr>
        <w:name w:val="82974723A6D34023BAF43CDE3A290203"/>
        <w:category>
          <w:name w:val="Allmänt"/>
          <w:gallery w:val="placeholder"/>
        </w:category>
        <w:types>
          <w:type w:val="bbPlcHdr"/>
        </w:types>
        <w:behaviors>
          <w:behavior w:val="content"/>
        </w:behaviors>
        <w:guid w:val="{ACDE8215-CF62-41B1-89F7-92D83C8DC948}"/>
      </w:docPartPr>
      <w:docPartBody>
        <w:p w:rsidR="000F31E7" w:rsidRDefault="000F31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C2"/>
    <w:rsid w:val="000F31E7"/>
    <w:rsid w:val="00403BC2"/>
    <w:rsid w:val="00D52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F78E2DA636459E8B5813551E0E5182">
    <w:name w:val="A0F78E2DA636459E8B5813551E0E5182"/>
  </w:style>
  <w:style w:type="paragraph" w:customStyle="1" w:styleId="642F8EA2D14A495980841A1110110240">
    <w:name w:val="642F8EA2D14A495980841A1110110240"/>
  </w:style>
  <w:style w:type="paragraph" w:customStyle="1" w:styleId="7B4170C3D72546479467C92FA7BFCE04">
    <w:name w:val="7B4170C3D72546479467C92FA7BFCE04"/>
  </w:style>
  <w:style w:type="paragraph" w:customStyle="1" w:styleId="3262924F459A4A14B70C71D21B1C86D5">
    <w:name w:val="3262924F459A4A14B70C71D21B1C8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5A342-0B5C-4799-82A7-9354A85B4269}"/>
</file>

<file path=customXml/itemProps2.xml><?xml version="1.0" encoding="utf-8"?>
<ds:datastoreItem xmlns:ds="http://schemas.openxmlformats.org/officeDocument/2006/customXml" ds:itemID="{61F43110-431F-46CC-88A3-F0CF3021F3A8}"/>
</file>

<file path=customXml/itemProps3.xml><?xml version="1.0" encoding="utf-8"?>
<ds:datastoreItem xmlns:ds="http://schemas.openxmlformats.org/officeDocument/2006/customXml" ds:itemID="{A1BB63CC-E081-4C8F-B6E0-DF5E0665F185}"/>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1659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M1935 Inför en nationell bedömningsfunktion gällande sociala frågor som rör barn</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