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D4AC9" w:rsidRDefault="001F68DB" w14:paraId="04E9933B" w14:textId="77777777">
      <w:pPr>
        <w:pStyle w:val="RubrikFrslagTIllRiksdagsbeslut"/>
      </w:pPr>
      <w:sdt>
        <w:sdtPr>
          <w:alias w:val="CC_Boilerplate_4"/>
          <w:tag w:val="CC_Boilerplate_4"/>
          <w:id w:val="-1644581176"/>
          <w:lock w:val="sdtContentLocked"/>
          <w:placeholder>
            <w:docPart w:val="DA506B33618A41DEA6B8A32B1E6CDAFE"/>
          </w:placeholder>
          <w:text/>
        </w:sdtPr>
        <w:sdtEndPr/>
        <w:sdtContent>
          <w:r w:rsidRPr="009B062B" w:rsidR="00AF30DD">
            <w:t>Förslag till riksdagsbeslut</w:t>
          </w:r>
        </w:sdtContent>
      </w:sdt>
      <w:bookmarkEnd w:id="0"/>
      <w:bookmarkEnd w:id="1"/>
    </w:p>
    <w:sdt>
      <w:sdtPr>
        <w:alias w:val="Yrkande 1"/>
        <w:tag w:val="877728b8-bc54-4f29-b15d-b07c1a489173"/>
        <w:id w:val="1216623456"/>
        <w:lock w:val="sdtLocked"/>
      </w:sdtPr>
      <w:sdtEndPr/>
      <w:sdtContent>
        <w:p w:rsidR="001851D0" w:rsidRDefault="00CA2DD3" w14:paraId="5E5B473C" w14:textId="77777777">
          <w:pPr>
            <w:pStyle w:val="Frslagstext"/>
            <w:numPr>
              <w:ilvl w:val="0"/>
              <w:numId w:val="0"/>
            </w:numPr>
          </w:pPr>
          <w:r>
            <w:t>Riksdagen anvisar anslagen för 2025 inom utgiftsområde 16 Utbildning och universitetsforskning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6E5E488CA8497B90641457761C74C3"/>
        </w:placeholder>
        <w:text/>
      </w:sdtPr>
      <w:sdtEndPr/>
      <w:sdtContent>
        <w:p w:rsidRPr="006D4AC9" w:rsidR="006D79C9" w:rsidP="00333E95" w:rsidRDefault="00307CB3" w14:paraId="1FA95AF7" w14:textId="2A107BD5">
          <w:pPr>
            <w:pStyle w:val="Rubrik1"/>
          </w:pPr>
          <w:r w:rsidRPr="00307CB3">
            <w:t>Utgiftsområde 16 Utbildning och universitetsforskning</w:t>
          </w:r>
        </w:p>
      </w:sdtContent>
    </w:sdt>
    <w:bookmarkEnd w:displacedByCustomXml="prev" w:id="3"/>
    <w:bookmarkEnd w:displacedByCustomXml="prev" w:id="4"/>
    <w:p w:rsidRPr="006D4AC9" w:rsidR="00307CB3" w:rsidP="00415384" w:rsidRDefault="00307CB3" w14:paraId="126A2F25" w14:textId="30070E3C">
      <w:pPr>
        <w:pStyle w:val="Normalutanindragellerluft"/>
      </w:pPr>
      <w:r w:rsidRPr="0042725A">
        <w:rPr>
          <w:spacing w:val="-3"/>
        </w:rPr>
        <w:t>Utbildning är en grundsten för vårt demokratiska samhälle. Den kunskap och de förmågor</w:t>
      </w:r>
      <w:r w:rsidRPr="006D4AC9">
        <w:t xml:space="preserve"> som förmedlas i skolan är helt avgörande – såväl för individens livsresa som för sam</w:t>
      </w:r>
      <w:r w:rsidR="0042725A">
        <w:softHyphen/>
      </w:r>
      <w:r w:rsidRPr="006D4AC9">
        <w:t>hället i stort och Sveriges konkurrenskraft. Grunden för livsresor byggs genom kunskap, bildning, förmågor och rättigheter. Varje elev har rätt till en utbildning av hög kvalitet. En utbildning som utökar individens möjligheter i samhället, den personliga friheten och som leder till jobb. Svensk skola är idag dock inte en skola för alla. Dagens betyg</w:t>
      </w:r>
      <w:r w:rsidR="00366D45">
        <w:t>s</w:t>
      </w:r>
      <w:r w:rsidR="0042725A">
        <w:softHyphen/>
      </w:r>
      <w:r w:rsidRPr="006D4AC9">
        <w:t xml:space="preserve">system gör att de elever som har det svårast i skolan, och som inte klarar kraven, stängs ute från vidare studier och riskerar </w:t>
      </w:r>
      <w:r w:rsidR="00366D45">
        <w:t xml:space="preserve">att </w:t>
      </w:r>
      <w:r w:rsidRPr="006D4AC9">
        <w:t xml:space="preserve">kastas ut i utanförskap. Här är Sverige unikt i </w:t>
      </w:r>
      <w:r w:rsidRPr="0042725A">
        <w:rPr>
          <w:spacing w:val="-2"/>
        </w:rPr>
        <w:t>Europa. Elever som har det svårt i skolan behöver mer stöd. Men betygsystemet behöver</w:t>
      </w:r>
      <w:r w:rsidRPr="006D4AC9">
        <w:t xml:space="preserve"> även ses över i grunden.</w:t>
      </w:r>
    </w:p>
    <w:p w:rsidRPr="006D4AC9" w:rsidR="00422B9E" w:rsidP="00DA6A73" w:rsidRDefault="00307CB3" w14:paraId="3F136BAE" w14:textId="0D42F35D">
      <w:r w:rsidRPr="006D4AC9">
        <w:t>För Centerpartiet ska utbildningen hålla hög kvalitet, från förskolan ända upp till universitets- och forskningsnivå. Vårt utbildningssystem behöver svara upp mot efter</w:t>
      </w:r>
      <w:r w:rsidR="0042725A">
        <w:softHyphen/>
      </w:r>
      <w:r w:rsidRPr="006D4AC9">
        <w:t>frågan på kompetent arbetskraft, möjliggöra för yrkesväxling och präglas av ett starkt bildningsideal. Utbildningsväsendet behöver i större utsträckning samverka med sam</w:t>
      </w:r>
      <w:r w:rsidR="0042725A">
        <w:softHyphen/>
      </w:r>
      <w:r w:rsidRPr="006D4AC9">
        <w:t>hälle och näringsliv så att utbildningar, såväl akademiska som yrkesinriktade, blir mer verklighetsnära och relevanta för arbetsmarknaden. Högre utbildning behöver komma hela landet till del.</w:t>
      </w:r>
    </w:p>
    <w:p w:rsidRPr="00DA6A73" w:rsidR="00307CB3" w:rsidP="00DA6A73" w:rsidRDefault="00307CB3" w14:paraId="2A0452F0" w14:textId="376A7DB0">
      <w:pPr>
        <w:pStyle w:val="Rubrik2"/>
      </w:pPr>
      <w:r w:rsidRPr="00DA6A73">
        <w:lastRenderedPageBreak/>
        <w:t>Förskola</w:t>
      </w:r>
    </w:p>
    <w:p w:rsidRPr="006D4AC9" w:rsidR="00307CB3" w:rsidP="00415384" w:rsidRDefault="00307CB3" w14:paraId="7729DC74" w14:textId="259957B0">
      <w:pPr>
        <w:pStyle w:val="Normalutanindragellerluft"/>
      </w:pPr>
      <w:r w:rsidRPr="0042725A">
        <w:rPr>
          <w:spacing w:val="-3"/>
        </w:rPr>
        <w:t>Förskolan lägger grunden för livslångt lärande. Genom att tidigt nå fler barn, ökar möjlig</w:t>
      </w:r>
      <w:r w:rsidRPr="0042725A" w:rsidR="0042725A">
        <w:rPr>
          <w:spacing w:val="-3"/>
        </w:rPr>
        <w:softHyphen/>
      </w:r>
      <w:r w:rsidRPr="0042725A">
        <w:rPr>
          <w:spacing w:val="-3"/>
        </w:rPr>
        <w:t>heterna</w:t>
      </w:r>
      <w:r w:rsidRPr="006D4AC9">
        <w:t xml:space="preserve"> att ge alla barn likvärdiga chanser till en bra skolgång. De barn som gynnas mest </w:t>
      </w:r>
      <w:r w:rsidRPr="0042725A">
        <w:rPr>
          <w:spacing w:val="-3"/>
        </w:rPr>
        <w:t>av en god förskola är de barn som har de svåraste förutsättningarna, som barn från socio</w:t>
      </w:r>
      <w:r w:rsidRPr="0042725A" w:rsidR="0042725A">
        <w:rPr>
          <w:spacing w:val="-3"/>
        </w:rPr>
        <w:softHyphen/>
      </w:r>
      <w:r w:rsidRPr="0042725A">
        <w:rPr>
          <w:spacing w:val="-3"/>
        </w:rPr>
        <w:t>ekonomiskt</w:t>
      </w:r>
      <w:r w:rsidRPr="006D4AC9">
        <w:t xml:space="preserve"> utsatta eller nyanlända familjer. Samtidigt är det dessa barn som förskolan ofta inte når ut till. Centerpartiet vill att fler barn ska få möjlighet att delta i förskole</w:t>
      </w:r>
      <w:r w:rsidR="0042725A">
        <w:softHyphen/>
      </w:r>
      <w:r w:rsidRPr="006D4AC9">
        <w:t>verksamheten. Centerpartiet vill därför erbjuda en plats tidigt för fler barn, oberoende av om föräldrarna arbetar eller inte.</w:t>
      </w:r>
    </w:p>
    <w:p w:rsidRPr="006D4AC9" w:rsidR="00307CB3" w:rsidP="00415384" w:rsidRDefault="00307CB3" w14:paraId="14B700AE" w14:textId="1DF8EB0F">
      <w:r w:rsidRPr="006D4AC9">
        <w:t>Bristen på förskollärare är dock ett hinder för att kunna utöka förskoleverksamheten. För att höja kvaliteten i förskolan vill vi stärka yrkesstatus, arbetsvillkor och utbildning för förskolans personal genom ett brett kompetenslyft. Vi vill se karriärtjänster och att kompetensutvecklingsgarantin även ska gälla för pedagoger i förskolan. För att stärka barnskötarrollen ytterligare vill Centerpartiet, på sikt, införa en skyddad yrkestitel för barnskötare och se en standardisering av grundutbildning</w:t>
      </w:r>
      <w:r w:rsidR="008050D7">
        <w:t>en</w:t>
      </w:r>
      <w:r w:rsidRPr="006D4AC9">
        <w:t xml:space="preserve"> för barnskötare. Det måste också bli lättare för barnskötare att vidareutbilda sig till förskollärare under tiden de arbetar i förskolan. Här behöver staten ta ett tydligare ansvar. Skolverket behöver se över hur man ytterligare kan möta kompetensbristen genom fler utbildningsplatser och för att få fler obehöriga pedagoger att nå en examen, exempelvis genom de pedagogiska utbildningarna (VAL, ULV och KPU). För att säkerställa nyexaminerade förskollärare i hela landet behöver lärcentrum utvecklas.  </w:t>
      </w:r>
    </w:p>
    <w:p w:rsidRPr="00DA6A73" w:rsidR="00307CB3" w:rsidP="00DA6A73" w:rsidRDefault="00307CB3" w14:paraId="76955D42" w14:textId="0598B271">
      <w:pPr>
        <w:pStyle w:val="Rubrik2"/>
      </w:pPr>
      <w:r w:rsidRPr="00DA6A73">
        <w:t>Grund- och gymnasieskola</w:t>
      </w:r>
    </w:p>
    <w:p w:rsidRPr="006D4AC9" w:rsidR="00307CB3" w:rsidP="00415384" w:rsidRDefault="00307CB3" w14:paraId="122EF9E4" w14:textId="06C5CEA3">
      <w:pPr>
        <w:pStyle w:val="Normalutanindragellerluft"/>
      </w:pPr>
      <w:r w:rsidRPr="0042725A">
        <w:rPr>
          <w:spacing w:val="-3"/>
        </w:rPr>
        <w:t>Svensk skola fungerar överlag bra. Eleverna presterar exempelvis bättre än OECD-snittet</w:t>
      </w:r>
      <w:r w:rsidRPr="006D4AC9">
        <w:t xml:space="preserve"> i kunskapsmätningen Pisa och möjligheten till en trygg och bra skolgång är god i stora delar av landet. Men det finns också utmaningar som måstes tas tag i. Det handlar bland annat om att många elever går ut grundskolan utan behörighet och således stängs ute från vidare studier, att lärarna är för få och inte ges tillräckliga förutsättningar att under</w:t>
      </w:r>
      <w:r w:rsidR="0042725A">
        <w:softHyphen/>
      </w:r>
      <w:r w:rsidRPr="006D4AC9">
        <w:t xml:space="preserve">visa, att många barn och unga i skolan mår dåligt och kämpar med psykisk ohälsa och att villkoren mellan kommunala och fristående huvudmän är för ojämlika. </w:t>
      </w:r>
    </w:p>
    <w:p w:rsidRPr="006D4AC9" w:rsidR="00307CB3" w:rsidP="00DA6A73" w:rsidRDefault="00307CB3" w14:paraId="66AB6E30" w14:textId="72AF9A67">
      <w:r w:rsidRPr="006D4AC9">
        <w:t>Alla elever har rätt till en likvärdig skola av hög kvalitet. Svensk skola är idag dock inte en skola för alla. Dagens betygsystem gör att de elever som har det svårast i skolan stängs ute från vidare studier och riskerar</w:t>
      </w:r>
      <w:r w:rsidR="003663C9">
        <w:t xml:space="preserve"> att</w:t>
      </w:r>
      <w:r w:rsidRPr="006D4AC9">
        <w:t xml:space="preserve"> kastas ut i utanförskap. Dagens Samhälles granskning (2024) visar att 20 procent av eleverna saknar de betyg som krävs för att komma in på nationella program. Det innebär att vi underkänner närmare tio gånger så många ungdomar i skolan än länder som Danmark och Norge som ligger på liknande nivå när det kommer till Pisaresultat och andel lågpresterande elever. Centerpartiet vill därför ta bort den hårda godkäntgränsen i grundskolan så att även de som har fått F ska ha möjlighet att, med sina övriga betyg som grund, söka sig vidare till gymnasiets yrkesprogram. Dessutom vill vi öka </w:t>
      </w:r>
      <w:r w:rsidRPr="006D4AC9" w:rsidR="357B8ADF">
        <w:t xml:space="preserve">stödet till gymnasiets yrkesprogram </w:t>
      </w:r>
      <w:r w:rsidRPr="006D4AC9">
        <w:t xml:space="preserve">för att säkra </w:t>
      </w:r>
      <w:r w:rsidRPr="006D4AC9" w:rsidR="31A341FE">
        <w:t>uppemot 10</w:t>
      </w:r>
      <w:r w:rsidR="003663C9">
        <w:t> </w:t>
      </w:r>
      <w:r w:rsidRPr="006D4AC9" w:rsidR="31A341FE">
        <w:t>000 nya platser</w:t>
      </w:r>
      <w:r w:rsidRPr="006D4AC9">
        <w:t xml:space="preserve"> och ge möjlighet till ökat stöd.</w:t>
      </w:r>
    </w:p>
    <w:p w:rsidRPr="006D4AC9" w:rsidR="00307CB3" w:rsidP="00DA6A73" w:rsidRDefault="00307CB3" w14:paraId="154E8FE3" w14:textId="445F4D6B">
      <w:r w:rsidRPr="006D4AC9">
        <w:t>Läraren är den enskilt viktigaste faktorn för elevens framgång i klassrummet. Center</w:t>
      </w:r>
      <w:r w:rsidR="0042725A">
        <w:softHyphen/>
      </w:r>
      <w:r w:rsidRPr="006D4AC9">
        <w:t xml:space="preserve">partiet ser fortsatt ett behov av att höja läraryrkets status. En del i det är en bra och </w:t>
      </w:r>
      <w:r w:rsidRPr="0042725A">
        <w:rPr>
          <w:spacing w:val="-3"/>
        </w:rPr>
        <w:t>utmanande lärarutbildning som tydligt är knuten till aktuell forskning. För en uppvärdering</w:t>
      </w:r>
      <w:r w:rsidRPr="006D4AC9">
        <w:t xml:space="preserve"> </w:t>
      </w:r>
      <w:r w:rsidRPr="0042725A">
        <w:rPr>
          <w:spacing w:val="-3"/>
        </w:rPr>
        <w:t>av läraryrket behöver det därför skapas förutsättningar för att utbudet av lärarutbildningar</w:t>
      </w:r>
      <w:r w:rsidRPr="006D4AC9">
        <w:t xml:space="preserve"> ska öka, kontinuerlig och systematisk kompetensutveckling, kollegialt lärande samt minskad detaljstyrning. Det behövs också tydliga karriärvägar, skickliga skolledare som </w:t>
      </w:r>
      <w:r w:rsidRPr="006D4AC9">
        <w:lastRenderedPageBreak/>
        <w:t>leder det pedagogiska utvecklingsarbetet och mer klassrumsnära forskning. Onödig ad</w:t>
      </w:r>
      <w:r w:rsidR="001F68DB">
        <w:softHyphen/>
      </w:r>
      <w:r w:rsidRPr="006D4AC9">
        <w:t>ministration behöver minskas.</w:t>
      </w:r>
    </w:p>
    <w:p w:rsidRPr="006D4AC9" w:rsidR="00307CB3" w:rsidP="00307CB3" w:rsidRDefault="00307CB3" w14:paraId="63CD3BED" w14:textId="28D12510">
      <w:pPr>
        <w:ind w:firstLine="0"/>
      </w:pPr>
      <w:r w:rsidRPr="006D4AC9">
        <w:t xml:space="preserve">Vi vill se ett skolpengssystem som bättre tar hänsyn till skolors olika ansvar och elevers behov, där kommuner ersätts för </w:t>
      </w:r>
      <w:r w:rsidR="003663C9">
        <w:t>sina</w:t>
      </w:r>
      <w:r w:rsidRPr="006D4AC9">
        <w:t xml:space="preserve"> faktiska kostnader, som att se till att alla barn får en utbildning och att upprätthålla driften av små skolor. Oseriösa huvudmän som inte lever upp till skollagens krav underminerar välfärdens legitimitet. Friskolereformen måste därför ses över och reformeras i sin helhet. Vi behöver ställa tydliga krav på skol</w:t>
      </w:r>
      <w:r w:rsidR="0042725A">
        <w:softHyphen/>
      </w:r>
      <w:r w:rsidRPr="006D4AC9">
        <w:t>huvudmännen. Skolan är inte vilken verksamhet som helst. Våra gemensamma skatte</w:t>
      </w:r>
      <w:r w:rsidR="0042725A">
        <w:softHyphen/>
      </w:r>
      <w:r w:rsidRPr="006D4AC9">
        <w:t xml:space="preserve">pengar ska gå till elevernas undervisning och enbart till seriösa och långsiktiga aktörer som bedriver utbildning utifrån skolans kunskaps- och demokratiuppdrag. Till skolor som vill ge elever en god utbildning och som är villiga att stötta elever i </w:t>
      </w:r>
      <w:r w:rsidR="003663C9">
        <w:t>deras</w:t>
      </w:r>
      <w:r w:rsidRPr="006D4AC9">
        <w:t xml:space="preserve"> livsresor.</w:t>
      </w:r>
    </w:p>
    <w:p w:rsidRPr="006D4AC9" w:rsidR="00307CB3" w:rsidP="00DA6A73" w:rsidRDefault="00307CB3" w14:paraId="50836C29" w14:textId="569E23B7">
      <w:r w:rsidRPr="006D4AC9">
        <w:t xml:space="preserve">Förmågan att läsa, skriva och tala svenska är nyckeln till kunskap och till det svenska samhället. Det skapar förutsättningar för livsresor. För Centerpartiet är det viktigt att varje elev möts av höga förväntningar och ges stöd för att kunna nå kunskapsmålen och </w:t>
      </w:r>
      <w:r w:rsidRPr="0042725A">
        <w:rPr>
          <w:spacing w:val="-3"/>
        </w:rPr>
        <w:t>förverkliga sina drömmar. Det är utifrån elevernas förutsättningar och behov som skolans</w:t>
      </w:r>
      <w:r w:rsidRPr="006D4AC9">
        <w:t xml:space="preserve"> </w:t>
      </w:r>
      <w:r w:rsidRPr="0042725A">
        <w:rPr>
          <w:spacing w:val="-3"/>
        </w:rPr>
        <w:t>verksamhet ska utformas. Alla barn ska få chans till en god skolgång. Elevernas kunskaper</w:t>
      </w:r>
      <w:r w:rsidRPr="006D4AC9">
        <w:t xml:space="preserve"> </w:t>
      </w:r>
      <w:r w:rsidRPr="0042725A">
        <w:rPr>
          <w:spacing w:val="-3"/>
        </w:rPr>
        <w:t>ska höjas genom hela utbildningssystemet. Det är avgörande för att motverka ett växande</w:t>
      </w:r>
      <w:r w:rsidRPr="006D4AC9">
        <w:t xml:space="preserve"> utanförskap. Vi vill se en stärkt och utbyggd elevhälsa som arbetar förebyggande. Det behövs bättre samverkan mellan skolhälsovården, hälso- och sjukvård och socialtjänst för att barn och unga ska få rätt vård och stöd.</w:t>
      </w:r>
    </w:p>
    <w:p w:rsidRPr="006D4AC9" w:rsidR="00307CB3" w:rsidP="00DA6A73" w:rsidRDefault="00307CB3" w14:paraId="3708D3DF" w14:textId="615342E4">
      <w:r w:rsidRPr="006D4AC9">
        <w:t>Gymnasieskolan ska vara en arena där elever lär för livet, i en miljö som är anpassad efter varje individs behov och förutsättningar. Därför är kopplingen mellan gymnasiet och arbetsmarknaden central, oavsett om du läser ett högskoleförberedande eller yrkes</w:t>
      </w:r>
      <w:r w:rsidR="0042725A">
        <w:softHyphen/>
      </w:r>
      <w:r w:rsidRPr="0042725A">
        <w:rPr>
          <w:spacing w:val="-2"/>
        </w:rPr>
        <w:t>förberedande program. Olika vägar till arbete och studier behöver stärkas. Till gymnasiet</w:t>
      </w:r>
      <w:r w:rsidRPr="006D4AC9">
        <w:t xml:space="preserve"> är det en hög andel elever, jämfört med grundskolan, som aktivt väljer skola. För att kunna höja kvaliteten, erbjuda ett brett utbud av gymnasieprogram och möta arbets</w:t>
      </w:r>
      <w:r w:rsidR="0042725A">
        <w:softHyphen/>
      </w:r>
      <w:r w:rsidRPr="006D4AC9">
        <w:t>marknadens efterfrågan behöver samverkan mellan kommunerna stärkas. Det finns en stor efterfrågan på yrkesutbildade från näringslivet, samtidigt som just eleverna väljer yrkesutbildningar i allt lägre utsträckning. Det är ett problem. Yrkes- och lärlingsutbild</w:t>
      </w:r>
      <w:r w:rsidR="0042725A">
        <w:softHyphen/>
      </w:r>
      <w:r w:rsidRPr="0042725A">
        <w:rPr>
          <w:spacing w:val="-3"/>
        </w:rPr>
        <w:t>ningarna är viktiga för tillväxten. Det gäller inte minst för de små och medelstora företagen</w:t>
      </w:r>
      <w:r w:rsidRPr="006D4AC9">
        <w:t xml:space="preserve"> som ofta saknar kompetent arbetskraft. För att öka statusen måste utbildningarna vara av hög kvalitet. De ska vara relevanta, verklighetsnära och leda till jobb. Företag som är potentiella arbetsgivare ska vara en drivande kraft i genomförandet av utbildningen.</w:t>
      </w:r>
    </w:p>
    <w:p w:rsidRPr="00DA6A73" w:rsidR="00307CB3" w:rsidP="00DA6A73" w:rsidRDefault="00307CB3" w14:paraId="4E023E97" w14:textId="0395A79B">
      <w:pPr>
        <w:pStyle w:val="Rubrik2"/>
      </w:pPr>
      <w:r w:rsidRPr="00DA6A73">
        <w:t>Branschskolor</w:t>
      </w:r>
    </w:p>
    <w:p w:rsidRPr="006D4AC9" w:rsidR="00307CB3" w:rsidP="00415384" w:rsidRDefault="00307CB3" w14:paraId="55E0CCF1" w14:textId="2DFA5565">
      <w:pPr>
        <w:pStyle w:val="Normalutanindragellerluft"/>
      </w:pPr>
      <w:r w:rsidRPr="006D4AC9">
        <w:t xml:space="preserve">För att kunna tillgodose vissa smala branschers skriande behov av kompetent arbetskraft </w:t>
      </w:r>
      <w:r w:rsidRPr="0042725A">
        <w:rPr>
          <w:spacing w:val="-3"/>
        </w:rPr>
        <w:t>vill Centerpartiet återinrätta branschskolorna. Dessa skolor bör utvecklas i nära samarbete</w:t>
      </w:r>
      <w:r w:rsidRPr="006D4AC9">
        <w:t xml:space="preserve"> med branschen och samla olika specialyrkesutbildningar under ett och samma tak. Vi ser idag att det finns vissa branscher som skriker efter kompetent arbetskraft, men där det idag saknas människor att anställa, såsom exempelvis </w:t>
      </w:r>
      <w:r w:rsidR="00D30F40">
        <w:t xml:space="preserve">i </w:t>
      </w:r>
      <w:r w:rsidRPr="006D4AC9">
        <w:t>energibranschen. Bara de närmaste två till tre åren förväntar energibranschen att så många som 8</w:t>
      </w:r>
      <w:r w:rsidR="00D30F40">
        <w:t> </w:t>
      </w:r>
      <w:r w:rsidRPr="006D4AC9">
        <w:t>000 tekniker och ingenjörer behöver rekryteras. Vi vill att regeringen ska återinföra branschskolorna, särskilt inom de sektorer där kompetensbristen är som störst.</w:t>
      </w:r>
    </w:p>
    <w:p w:rsidRPr="00DA6A73" w:rsidR="00307CB3" w:rsidP="00DA6A73" w:rsidRDefault="00307CB3" w14:paraId="5C23B502" w14:textId="481E497E">
      <w:pPr>
        <w:pStyle w:val="Rubrik2"/>
      </w:pPr>
      <w:r w:rsidRPr="00DA6A73">
        <w:lastRenderedPageBreak/>
        <w:t>Vuxenutbildning</w:t>
      </w:r>
    </w:p>
    <w:p w:rsidRPr="006D4AC9" w:rsidR="00307CB3" w:rsidP="00415384" w:rsidRDefault="00307CB3" w14:paraId="0450CD44" w14:textId="53F20D28">
      <w:pPr>
        <w:pStyle w:val="Normalutanindragellerluft"/>
      </w:pPr>
      <w:r w:rsidRPr="006D4AC9">
        <w:t xml:space="preserve">Våra yrkesliv blir längre. För att fler ska kunna och vilja arbeta längre tid måste det bli lättare att byta karriär senare i livet. Vi vill ha en vuxenutbildning som gör det lätt för </w:t>
      </w:r>
      <w:r w:rsidRPr="0042725A">
        <w:rPr>
          <w:spacing w:val="-3"/>
        </w:rPr>
        <w:t>människor att läsa in behörighet till yrkeshögskola och högskola. Det ska även vara lättare</w:t>
      </w:r>
      <w:r w:rsidRPr="006D4AC9">
        <w:t xml:space="preserve"> att komplettera sina studier eller satsa på yrkesinriktade utbildningar senare i yrkeslivet. Yrkesutbildningarna passar både för personer som precis gått ut gymnasiet och för dem </w:t>
      </w:r>
      <w:r w:rsidRPr="0042725A">
        <w:rPr>
          <w:spacing w:val="-3"/>
        </w:rPr>
        <w:t>som vill komplettera sin tidigare utbildning efter att ha arbetat i många år. Utbildningarna</w:t>
      </w:r>
      <w:r w:rsidRPr="006D4AC9">
        <w:t xml:space="preserve"> utvecklas i samarbete med näringslivet och är anpassade efter de behov som finns på arbetsmarknaden. Många får jobb kort tid efter utbildningen.</w:t>
      </w:r>
    </w:p>
    <w:p w:rsidRPr="006D4AC9" w:rsidR="00307CB3" w:rsidP="00DA6A73" w:rsidRDefault="00307CB3" w14:paraId="1A66ED48" w14:textId="07EFABE6">
      <w:r w:rsidRPr="006D4AC9">
        <w:t>Det måste bli lättare att byta spår under sitt arbetsliv. Vi vill att yrkeshögskolan byggs ut i hela landet och antalet korta kurser blir fler. För dem som läst ett högskole</w:t>
      </w:r>
      <w:r w:rsidR="00EF4B73">
        <w:softHyphen/>
      </w:r>
      <w:r w:rsidRPr="006D4AC9">
        <w:t xml:space="preserve">förberedande program i gymnasieskolan måste det bli lättare att läsa in behörighet till </w:t>
      </w:r>
      <w:r w:rsidR="00D30F40">
        <w:t>y</w:t>
      </w:r>
      <w:r w:rsidRPr="006D4AC9">
        <w:t xml:space="preserve">rkeshögskolan. Fler måste också få tillgång till yrkesinriktade kurser, för att kunna komplettera en tidigare utbildning. Det är viktigt med utökat antal platser på </w:t>
      </w:r>
      <w:r w:rsidRPr="006D4AC9" w:rsidR="00D30F40">
        <w:t xml:space="preserve">yrkesvux </w:t>
      </w:r>
      <w:r w:rsidRPr="006D4AC9">
        <w:t xml:space="preserve">så att fler kan studera, och att utbildningarna i större utsträckning utformas tillsammans med näringslivet. Utbildningarna måste också ges längre planeringsförutsättningar och antagningsreglerna ses över. </w:t>
      </w:r>
    </w:p>
    <w:p w:rsidRPr="006D4AC9" w:rsidR="00307CB3" w:rsidP="00DA6A73" w:rsidRDefault="00307CB3" w14:paraId="4CF633E0" w14:textId="43088A60">
      <w:r w:rsidRPr="006D4AC9">
        <w:t xml:space="preserve">Folkhögskolorna har stor frihet att utforma sina kurser utifrån den profil som skolan </w:t>
      </w:r>
      <w:r w:rsidRPr="00EF4B73">
        <w:rPr>
          <w:spacing w:val="-3"/>
        </w:rPr>
        <w:t>har. Det gör att det är lättare för kursdeltagarna att utforma sin utbildning efter de behov</w:t>
      </w:r>
      <w:r w:rsidRPr="006D4AC9">
        <w:t xml:space="preserve">, </w:t>
      </w:r>
      <w:r w:rsidRPr="00EF4B73">
        <w:rPr>
          <w:spacing w:val="-3"/>
        </w:rPr>
        <w:t>intressen och förkunskaper som varje elev har, genom både korta och långa utbildningar.</w:t>
      </w:r>
      <w:r w:rsidRPr="006D4AC9">
        <w:t xml:space="preserve"> Vi vill underlätta ytterligare för folkhögskolorna att vara en del av människors livslånga lärande.</w:t>
      </w:r>
    </w:p>
    <w:p w:rsidRPr="001C1337" w:rsidR="00307CB3" w:rsidP="001C1337" w:rsidRDefault="00307CB3" w14:paraId="5B817FDC" w14:textId="36C08DF4">
      <w:pPr>
        <w:pStyle w:val="Rubrik2"/>
      </w:pPr>
      <w:r w:rsidRPr="001C1337">
        <w:t>Högre utbildning och forskning</w:t>
      </w:r>
    </w:p>
    <w:p w:rsidRPr="006D4AC9" w:rsidR="00307CB3" w:rsidP="00415384" w:rsidRDefault="00307CB3" w14:paraId="79F45506" w14:textId="7C41323B">
      <w:pPr>
        <w:pStyle w:val="Normalutanindragellerluft"/>
      </w:pPr>
      <w:r w:rsidRPr="006D4AC9">
        <w:t>I Sverige behöver vi stärka inte bara utbildningen, utan också bildningen. Med bildning och konkurrenskraft som ledord kan vi forma en politik som för Sverige framåt, som skapar ett tryggare och mer sammanhållet samhälle samtidigt som vi stärker våra ekono</w:t>
      </w:r>
      <w:r w:rsidR="00EF4B73">
        <w:softHyphen/>
      </w:r>
      <w:r w:rsidRPr="006D4AC9">
        <w:t xml:space="preserve">miska förutsättningar i den globala konkurrensen. Tillgång till högre utbildning av god kvalitet i hela landet ökar människors möjligheter till jobb och trygghet, samtidigt som </w:t>
      </w:r>
      <w:r w:rsidRPr="00EF4B73">
        <w:rPr>
          <w:spacing w:val="-3"/>
        </w:rPr>
        <w:t>det gynnar näringslivet och vår gemensamma välfärd. En samverkan och en nära koppling</w:t>
      </w:r>
      <w:r w:rsidRPr="006D4AC9">
        <w:t xml:space="preserve"> mellan den högre utbildningen och omgivande samhälle är därför av största vikt. Centerpartiet vill verka för att lärosätena ska bli mer autonoma, finnas i hela landet och ges ytterligare möjligheter att utforma sin verksamhet efter regionala förutsättningar. Vi </w:t>
      </w:r>
      <w:r w:rsidRPr="00EF4B73">
        <w:rPr>
          <w:spacing w:val="-3"/>
        </w:rPr>
        <w:t>behöver därför mer fristående lärosäten, likt stiftelser. Vi ser det som angeläget att stärka</w:t>
      </w:r>
      <w:r w:rsidRPr="006D4AC9">
        <w:t xml:space="preserve"> den akademiska friheten. Utan oberoende forskning och utbildning har vi svårare att identifiera, förstå och lösa samhällsproblem. Den akademiska friheten måste stärkas såväl institutionellt som finansiellt. Lärosätena måste få större makt att bestämma hur resurserna mellan forskning och undervisning ska fördelas. Lärosätena måste också få </w:t>
      </w:r>
      <w:r w:rsidRPr="00EF4B73">
        <w:rPr>
          <w:spacing w:val="-3"/>
        </w:rPr>
        <w:t>större autonomi att utse sina egna styrelser och kraven för medfinansiering måste minska.</w:t>
      </w:r>
    </w:p>
    <w:p w:rsidRPr="006D4AC9" w:rsidR="00307CB3" w:rsidP="00DA6A73" w:rsidRDefault="00307CB3" w14:paraId="61AE4B42" w14:textId="79FF6767">
      <w:r w:rsidRPr="006D4AC9">
        <w:t xml:space="preserve">Utvecklingen går fort och arbetsmarknadens behov av kompetent arbetskraft är stor. Centerpartiet anser att studenter som vill jobba under studierna måste ges friheten att bestämma det själva. I dag spelar familjebakgrunden alltför stor roll om någon väljer att plugga vidare. Vi vill se stärkt information och vägledning för att bredda rekryteringen till högskolan. Vi måste också ta vara på den nya tekniken. Den nya tekniken och digitaliseringen möjliggör fler distansutbildningar som i kombination med kommunala </w:t>
      </w:r>
      <w:r w:rsidRPr="006D4AC9">
        <w:lastRenderedPageBreak/>
        <w:t>lärcentra gör högre utbildning tillgänglig för fler. Centerpartiet vill stärka studenthälsan i hela landet.</w:t>
      </w:r>
    </w:p>
    <w:p w:rsidRPr="006D4AC9" w:rsidR="00307CB3" w:rsidP="00DA6A73" w:rsidRDefault="00307CB3" w14:paraId="1412A5CE" w14:textId="6C3106E1">
      <w:r w:rsidRPr="006D4AC9">
        <w:t>Svensk forskning behöver stärkas för att stå sig i den internationella konkurrensen. Vi vill att Sverige ska ha världens bästa forskare – och då måste vi göra det attraktivt att forska här. Vi vill att det ska vara både prestigefullt, karriärdrivande och lönsamt för forskare att kunna forska, både på universitet och ute i olika branscher. Sverige behöver bli mer attraktivt för investeringar i forskning och innovation. Vi behöver skapa attrak</w:t>
      </w:r>
      <w:r w:rsidR="00EF4B73">
        <w:softHyphen/>
      </w:r>
      <w:r w:rsidRPr="00EF4B73">
        <w:rPr>
          <w:spacing w:val="-3"/>
        </w:rPr>
        <w:t>tiva forsknings- och innovationsmiljöer, och bättre villkor för företag att bedriva forskning</w:t>
      </w:r>
      <w:r w:rsidRPr="006D4AC9">
        <w:t xml:space="preserve"> </w:t>
      </w:r>
      <w:r w:rsidRPr="00EF4B73">
        <w:rPr>
          <w:spacing w:val="-3"/>
        </w:rPr>
        <w:t>i Sverige. Samverkan mellan lärosäten och med näringsliv är viktig för vår konkurrenskraft</w:t>
      </w:r>
      <w:r w:rsidRPr="006D4AC9">
        <w:t xml:space="preserve"> och behöver därför stärkas.  </w:t>
      </w:r>
    </w:p>
    <w:p w:rsidRPr="00DA6A73" w:rsidR="00307CB3" w:rsidP="00DA6A73" w:rsidRDefault="00307CB3" w14:paraId="60246986" w14:textId="7C8F9E3D">
      <w:pPr>
        <w:pStyle w:val="Rubrik2"/>
      </w:pPr>
      <w:r w:rsidRPr="00DA6A73">
        <w:t>Sektorsbidrag till skolan</w:t>
      </w:r>
    </w:p>
    <w:p w:rsidRPr="006D4AC9" w:rsidR="422D38F2" w:rsidP="00415384" w:rsidRDefault="422D38F2" w14:paraId="2926FF72" w14:textId="2FE1D2E9">
      <w:pPr>
        <w:pStyle w:val="Normalutanindragellerluft"/>
      </w:pPr>
      <w:r w:rsidRPr="006D4AC9">
        <w:t>De riktade statsbidragen till skolans verksamhet skapar så mycket administration för skolsektorn att de ofta inte ens söks av kommunerna. Därför väljer Centerpartiet att i stället ge ett brett bidrag till skolan som tillför de resurser som behövs för att upprätt</w:t>
      </w:r>
      <w:r w:rsidR="00EF4B73">
        <w:softHyphen/>
      </w:r>
      <w:r w:rsidRPr="006D4AC9">
        <w:t xml:space="preserve">hålla och utveckla skolans verksamhet i hela landet. Samtidigt slås befintliga statsbidrag </w:t>
      </w:r>
      <w:r w:rsidRPr="00EF4B73">
        <w:rPr>
          <w:spacing w:val="-3"/>
        </w:rPr>
        <w:t>till skolan ihop med sektorsbidraget för att skapa en förutsägbar och likvärdig finansiering.</w:t>
      </w:r>
      <w:r w:rsidRPr="006D4AC9">
        <w:t xml:space="preserve"> Totalt satsar Centerpartiet 5 miljarder mer än regeringen på skolan i vårt förslag till budget. Som en del av detta lägger vi ihop drygt 12 miljarder i befintliga riktade bidrag och omvandlar dem till sektorsbidrag. Totalt blir det ett sektorsbidrag på 17 miljarder.</w:t>
      </w:r>
    </w:p>
    <w:p w:rsidR="001C1337" w:rsidP="00DA6A73" w:rsidRDefault="422D38F2" w14:paraId="420E0A0E" w14:textId="05650126">
      <w:r w:rsidRPr="006D4AC9">
        <w:t xml:space="preserve">Sektorsbidraget tillför ett nytt fokus på landsbygden i statens satsningar på skolan. Det viktas både utifrån socioekonomiska faktorer </w:t>
      </w:r>
      <w:r w:rsidR="00FA619B">
        <w:t>och</w:t>
      </w:r>
      <w:r w:rsidRPr="006D4AC9">
        <w:t xml:space="preserve"> kommunernas gleshet. På så sätt ger vi både mer pengar till skolor med större behov och mer till landsbygdskommuner där utslagningen visat sig vara som störst. Hela sektorsbidraget fördelas automatiskt enligt denna viktning till kommuner och andra huvudmän för grundskolan utan begränsande villkor eller krånglig administration, men följs såklart upp för att säker</w:t>
      </w:r>
      <w:r w:rsidR="00EF4B73">
        <w:softHyphen/>
      </w:r>
      <w:r w:rsidRPr="006D4AC9">
        <w:t xml:space="preserve">ställa att det används till skolans verksamhet.  </w:t>
      </w:r>
    </w:p>
    <w:p w:rsidR="001C1337" w:rsidRDefault="001C1337" w14:paraId="1C959AB1"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DA6A73" w:rsidR="00307CB3" w:rsidP="00DA6A73" w:rsidRDefault="00307CB3" w14:paraId="671EA143" w14:textId="7C9F29E1">
      <w:pPr>
        <w:pStyle w:val="Rubrik1"/>
      </w:pPr>
      <w:r w:rsidRPr="00DA6A73">
        <w:lastRenderedPageBreak/>
        <w:t>Centerpartiets överväganden</w:t>
      </w:r>
    </w:p>
    <w:p w:rsidRPr="00DA6A73" w:rsidR="2C24C97F" w:rsidP="00DA6A73" w:rsidRDefault="2C24C97F" w14:paraId="683DBB2D" w14:textId="0470322D">
      <w:pPr>
        <w:pStyle w:val="Tabellrubrik"/>
      </w:pPr>
      <w:r w:rsidRPr="00DA6A73">
        <w:t xml:space="preserve">Anslagsförslag </w:t>
      </w:r>
      <w:r w:rsidRPr="00DA6A73" w:rsidR="001B33AC">
        <w:t xml:space="preserve">för </w:t>
      </w:r>
      <w:r w:rsidRPr="00DA6A73">
        <w:t>2025 för utgiftsområde 16 Utbildning och universitetsforskning</w:t>
      </w:r>
    </w:p>
    <w:p w:rsidRPr="00DA6A73" w:rsidR="2C24C97F" w:rsidP="00DA6A73" w:rsidRDefault="2C24C97F" w14:paraId="7F72E339" w14:textId="5FACA9E7">
      <w:pPr>
        <w:pStyle w:val="Tabellunderrubrik"/>
      </w:pPr>
      <w:r w:rsidRPr="00DA6A73">
        <w:t>Tusental kronor</w:t>
      </w:r>
    </w:p>
    <w:tbl>
      <w:tblPr>
        <w:tblW w:w="8505" w:type="dxa"/>
        <w:tblBorders>
          <w:top w:val="single" w:color="auto" w:sz="0" w:space="0"/>
          <w:left w:val="single" w:color="auto" w:sz="0" w:space="0"/>
          <w:bottom w:val="single" w:color="auto" w:sz="0" w:space="0"/>
          <w:right w:val="single" w:color="auto" w:sz="0" w:space="0"/>
        </w:tblBorders>
        <w:tblLayout w:type="fixed"/>
        <w:tblCellMar>
          <w:left w:w="57" w:type="dxa"/>
        </w:tblCellMar>
        <w:tblLook w:val="06A0" w:firstRow="1" w:lastRow="0" w:firstColumn="1" w:lastColumn="0" w:noHBand="1" w:noVBand="1"/>
      </w:tblPr>
      <w:tblGrid>
        <w:gridCol w:w="567"/>
        <w:gridCol w:w="4477"/>
        <w:gridCol w:w="1730"/>
        <w:gridCol w:w="1731"/>
      </w:tblGrid>
      <w:tr w:rsidRPr="006D4AC9" w:rsidR="3A6D541B" w:rsidTr="00EF4B73" w14:paraId="2EA1383F" w14:textId="77777777">
        <w:trPr>
          <w:tblHeader/>
        </w:trPr>
        <w:tc>
          <w:tcPr>
            <w:tcW w:w="5044" w:type="dxa"/>
            <w:gridSpan w:val="2"/>
            <w:tcBorders>
              <w:top w:val="single" w:color="auto" w:sz="4" w:space="0"/>
              <w:left w:val="nil"/>
              <w:bottom w:val="single" w:color="auto" w:sz="4" w:space="0"/>
              <w:right w:val="nil"/>
            </w:tcBorders>
            <w:shd w:val="clear" w:color="auto" w:fill="FFFFFF" w:themeFill="background1"/>
          </w:tcPr>
          <w:p w:rsidRPr="0026564E" w:rsidR="3A6D541B" w:rsidP="00415384" w:rsidRDefault="001B33AC" w14:paraId="03AF00DA" w14:textId="2FBA02C3">
            <w:pPr>
              <w:spacing w:before="80" w:line="240" w:lineRule="exact"/>
              <w:ind w:firstLine="0"/>
              <w:rPr>
                <w:sz w:val="20"/>
                <w:szCs w:val="20"/>
              </w:rPr>
            </w:pPr>
            <w:r w:rsidRPr="0026564E">
              <w:rPr>
                <w:rFonts w:ascii="Times New Roman" w:hAnsi="Times New Roman" w:eastAsia="Times New Roman" w:cs="Times New Roman"/>
                <w:b/>
                <w:bCs/>
                <w:color w:val="000000" w:themeColor="text1"/>
                <w:sz w:val="20"/>
                <w:szCs w:val="20"/>
              </w:rPr>
              <w:t>A</w:t>
            </w:r>
            <w:r w:rsidRPr="0026564E" w:rsidR="3A6D541B">
              <w:rPr>
                <w:rFonts w:ascii="Times New Roman" w:hAnsi="Times New Roman" w:eastAsia="Times New Roman" w:cs="Times New Roman"/>
                <w:b/>
                <w:bCs/>
                <w:color w:val="000000" w:themeColor="text1"/>
                <w:sz w:val="20"/>
                <w:szCs w:val="20"/>
              </w:rPr>
              <w:t>nslag</w:t>
            </w:r>
          </w:p>
        </w:tc>
        <w:tc>
          <w:tcPr>
            <w:tcW w:w="1730" w:type="dxa"/>
            <w:tcBorders>
              <w:top w:val="single" w:color="auto" w:sz="4" w:space="0"/>
              <w:left w:val="nil"/>
              <w:bottom w:val="single" w:color="auto" w:sz="4" w:space="0"/>
              <w:right w:val="nil"/>
            </w:tcBorders>
            <w:shd w:val="clear" w:color="auto" w:fill="FFFFFF" w:themeFill="background1"/>
            <w:tcMar>
              <w:bottom w:w="20" w:type="dxa"/>
            </w:tcMar>
          </w:tcPr>
          <w:p w:rsidRPr="0026564E" w:rsidR="3A6D541B" w:rsidP="00415384" w:rsidRDefault="3A6D541B" w14:paraId="2D3E60BA" w14:textId="5663D6A8">
            <w:pPr>
              <w:spacing w:before="80" w:line="240" w:lineRule="exact"/>
              <w:jc w:val="right"/>
              <w:rPr>
                <w:sz w:val="20"/>
                <w:szCs w:val="20"/>
              </w:rPr>
            </w:pPr>
            <w:r w:rsidRPr="0026564E">
              <w:rPr>
                <w:rFonts w:ascii="Times New Roman" w:hAnsi="Times New Roman" w:eastAsia="Times New Roman" w:cs="Times New Roman"/>
                <w:b/>
                <w:bCs/>
                <w:color w:val="000000" w:themeColor="text1"/>
                <w:sz w:val="20"/>
                <w:szCs w:val="20"/>
              </w:rPr>
              <w:t>Regeringens förslag</w:t>
            </w:r>
          </w:p>
        </w:tc>
        <w:tc>
          <w:tcPr>
            <w:tcW w:w="1731" w:type="dxa"/>
            <w:tcBorders>
              <w:top w:val="single" w:color="auto" w:sz="4" w:space="0"/>
              <w:left w:val="nil"/>
              <w:bottom w:val="single" w:color="auto" w:sz="4" w:space="0"/>
              <w:right w:val="nil"/>
            </w:tcBorders>
            <w:shd w:val="clear" w:color="auto" w:fill="FFFFFF" w:themeFill="background1"/>
          </w:tcPr>
          <w:p w:rsidRPr="0026564E" w:rsidR="3A6D541B" w:rsidP="00415384" w:rsidRDefault="3A6D541B" w14:paraId="063FF04C" w14:textId="653D7DBF">
            <w:pPr>
              <w:spacing w:before="80" w:line="240" w:lineRule="exact"/>
              <w:jc w:val="right"/>
              <w:rPr>
                <w:sz w:val="20"/>
                <w:szCs w:val="20"/>
              </w:rPr>
            </w:pPr>
            <w:r w:rsidRPr="0026564E">
              <w:rPr>
                <w:rFonts w:ascii="Times New Roman" w:hAnsi="Times New Roman" w:eastAsia="Times New Roman" w:cs="Times New Roman"/>
                <w:b/>
                <w:bCs/>
                <w:color w:val="000000" w:themeColor="text1"/>
                <w:sz w:val="20"/>
                <w:szCs w:val="20"/>
              </w:rPr>
              <w:t>Avvikelse från regeringen</w:t>
            </w:r>
          </w:p>
        </w:tc>
      </w:tr>
      <w:tr w:rsidRPr="0026564E" w:rsidR="3A6D541B" w:rsidTr="00D2666C" w14:paraId="38D4A048" w14:textId="77777777">
        <w:tc>
          <w:tcPr>
            <w:tcW w:w="567" w:type="dxa"/>
            <w:tcBorders>
              <w:top w:val="single" w:color="auto" w:sz="4" w:space="0"/>
              <w:left w:val="nil"/>
              <w:bottom w:val="nil"/>
              <w:right w:val="nil"/>
            </w:tcBorders>
            <w:shd w:val="clear" w:color="auto" w:fill="FFFFFF" w:themeFill="background1"/>
          </w:tcPr>
          <w:p w:rsidRPr="0026564E" w:rsidR="3A6D541B" w:rsidP="00D2666C" w:rsidRDefault="3A6D541B" w14:paraId="4C6A701E" w14:textId="2F852E9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w:t>
            </w:r>
          </w:p>
        </w:tc>
        <w:tc>
          <w:tcPr>
            <w:tcW w:w="4026" w:type="dxa"/>
            <w:tcBorders>
              <w:top w:val="single" w:color="auto" w:sz="4" w:space="0"/>
              <w:left w:val="nil"/>
              <w:bottom w:val="nil"/>
              <w:right w:val="nil"/>
            </w:tcBorders>
            <w:shd w:val="clear" w:color="auto" w:fill="FFFFFF" w:themeFill="background1"/>
            <w:vAlign w:val="center"/>
          </w:tcPr>
          <w:p w:rsidRPr="0026564E" w:rsidR="3A6D541B" w:rsidP="00D2666C" w:rsidRDefault="3A6D541B" w14:paraId="68A1C01D" w14:textId="52AB6FE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Statens skolverk</w:t>
            </w:r>
          </w:p>
        </w:tc>
        <w:tc>
          <w:tcPr>
            <w:tcW w:w="1730" w:type="dxa"/>
            <w:tcBorders>
              <w:top w:val="single" w:color="auto" w:sz="4" w:space="0"/>
              <w:left w:val="nil"/>
              <w:bottom w:val="nil"/>
              <w:right w:val="nil"/>
            </w:tcBorders>
            <w:shd w:val="clear" w:color="auto" w:fill="FFFFFF" w:themeFill="background1"/>
            <w:vAlign w:val="bottom"/>
          </w:tcPr>
          <w:p w:rsidRPr="0026564E" w:rsidR="3A6D541B" w:rsidP="00073316" w:rsidRDefault="3A6D541B" w14:paraId="5F11DA5D" w14:textId="01F901F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1 342 316</w:t>
            </w:r>
          </w:p>
        </w:tc>
        <w:tc>
          <w:tcPr>
            <w:tcW w:w="1731" w:type="dxa"/>
            <w:tcBorders>
              <w:top w:val="single" w:color="auto" w:sz="4" w:space="0"/>
              <w:left w:val="nil"/>
              <w:bottom w:val="nil"/>
              <w:right w:val="nil"/>
            </w:tcBorders>
            <w:shd w:val="clear" w:color="auto" w:fill="FFFFFF" w:themeFill="background1"/>
            <w:vAlign w:val="bottom"/>
          </w:tcPr>
          <w:p w:rsidRPr="0026564E" w:rsidR="3A6D541B" w:rsidP="00073316" w:rsidRDefault="3A6D541B" w14:paraId="7B6C7F97" w14:textId="496D4E8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2 000</w:t>
            </w:r>
          </w:p>
        </w:tc>
      </w:tr>
      <w:tr w:rsidRPr="0026564E" w:rsidR="3A6D541B" w:rsidTr="00D2666C" w14:paraId="27CF5764" w14:textId="77777777">
        <w:tc>
          <w:tcPr>
            <w:tcW w:w="567" w:type="dxa"/>
            <w:tcBorders>
              <w:top w:val="nil"/>
              <w:left w:val="nil"/>
              <w:bottom w:val="nil"/>
              <w:right w:val="nil"/>
            </w:tcBorders>
            <w:shd w:val="clear" w:color="auto" w:fill="FFFFFF" w:themeFill="background1"/>
          </w:tcPr>
          <w:p w:rsidRPr="0026564E" w:rsidR="3A6D541B" w:rsidP="00D2666C" w:rsidRDefault="3A6D541B" w14:paraId="35F9A296" w14:textId="75F467E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9B999EE" w14:textId="77D8ED88">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Statens skolinspektion</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9F20565" w14:textId="27706E5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629 618</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E728A9C" w14:textId="2AD7785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EAB4C43" w14:textId="77777777">
        <w:tc>
          <w:tcPr>
            <w:tcW w:w="567" w:type="dxa"/>
            <w:tcBorders>
              <w:top w:val="nil"/>
              <w:left w:val="nil"/>
              <w:bottom w:val="nil"/>
              <w:right w:val="nil"/>
            </w:tcBorders>
            <w:shd w:val="clear" w:color="auto" w:fill="FFFFFF" w:themeFill="background1"/>
          </w:tcPr>
          <w:p w:rsidRPr="0026564E" w:rsidR="3A6D541B" w:rsidP="00D2666C" w:rsidRDefault="3A6D541B" w14:paraId="75DB2B76" w14:textId="0FBD947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5B1A572" w14:textId="77C008C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Specialpedagogiska skolmyndigheten</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1B6DC83" w14:textId="1C762FD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894 119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64F8783" w14:textId="32F98C4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20 000</w:t>
            </w:r>
          </w:p>
        </w:tc>
      </w:tr>
      <w:tr w:rsidRPr="0026564E" w:rsidR="3A6D541B" w:rsidTr="00D2666C" w14:paraId="438389B6" w14:textId="77777777">
        <w:tc>
          <w:tcPr>
            <w:tcW w:w="567" w:type="dxa"/>
            <w:tcBorders>
              <w:top w:val="nil"/>
              <w:left w:val="nil"/>
              <w:bottom w:val="nil"/>
              <w:right w:val="nil"/>
            </w:tcBorders>
            <w:shd w:val="clear" w:color="auto" w:fill="FFFFFF" w:themeFill="background1"/>
          </w:tcPr>
          <w:p w:rsidRPr="0026564E" w:rsidR="3A6D541B" w:rsidP="00D2666C" w:rsidRDefault="3A6D541B" w14:paraId="4445AA25" w14:textId="029C193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31688EE" w14:textId="1370D6D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Sameskolstyrelsen</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1DD32095" w14:textId="5B28580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64 440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64BC4970" w14:textId="735FA9F6">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CDEDC03" w14:textId="77777777">
        <w:tc>
          <w:tcPr>
            <w:tcW w:w="567" w:type="dxa"/>
            <w:tcBorders>
              <w:top w:val="nil"/>
              <w:left w:val="nil"/>
              <w:bottom w:val="nil"/>
              <w:right w:val="nil"/>
            </w:tcBorders>
            <w:shd w:val="clear" w:color="auto" w:fill="FFFFFF" w:themeFill="background1"/>
          </w:tcPr>
          <w:p w:rsidRPr="0026564E" w:rsidR="3A6D541B" w:rsidP="00D2666C" w:rsidRDefault="3A6D541B" w14:paraId="1F79BEFA" w14:textId="6D56AFD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64B4CC9" w14:textId="4FC0540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Utveckling av skolväsendet och annan pedagogisk verksamhet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20DA4FB" w14:textId="14734E96">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6 094 885</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EB88B22" w14:textId="25134F8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−3 979 000</w:t>
            </w:r>
          </w:p>
        </w:tc>
      </w:tr>
      <w:tr w:rsidRPr="0026564E" w:rsidR="3A6D541B" w:rsidTr="00D2666C" w14:paraId="26516932" w14:textId="77777777">
        <w:tc>
          <w:tcPr>
            <w:tcW w:w="567" w:type="dxa"/>
            <w:tcBorders>
              <w:top w:val="nil"/>
              <w:left w:val="nil"/>
              <w:bottom w:val="nil"/>
              <w:right w:val="nil"/>
            </w:tcBorders>
            <w:shd w:val="clear" w:color="auto" w:fill="FFFFFF" w:themeFill="background1"/>
          </w:tcPr>
          <w:p w:rsidRPr="0026564E" w:rsidR="3A6D541B" w:rsidP="00D2666C" w:rsidRDefault="3A6D541B" w14:paraId="5C19D238" w14:textId="190FF57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F598800" w14:textId="4EE4ADF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Statligt stöd till särskild utbildning i gymnasieskolan</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90DC6E9" w14:textId="2CCADA9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269 837</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6774FCF0" w14:textId="4C2A42C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1CEEEF7" w14:textId="77777777">
        <w:tc>
          <w:tcPr>
            <w:tcW w:w="567" w:type="dxa"/>
            <w:tcBorders>
              <w:top w:val="nil"/>
              <w:left w:val="nil"/>
              <w:bottom w:val="nil"/>
              <w:right w:val="nil"/>
            </w:tcBorders>
            <w:shd w:val="clear" w:color="auto" w:fill="FFFFFF" w:themeFill="background1"/>
          </w:tcPr>
          <w:p w:rsidRPr="0026564E" w:rsidR="3A6D541B" w:rsidP="00D2666C" w:rsidRDefault="3A6D541B" w14:paraId="74BB63DC" w14:textId="00D3F016">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F31DB54" w14:textId="0DF644A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Maxtaxa i förskola, fritidshem och annan</w:t>
            </w:r>
            <w:r w:rsidRPr="0026564E" w:rsidR="7689EFD1">
              <w:rPr>
                <w:rFonts w:ascii="Times New Roman" w:hAnsi="Times New Roman" w:eastAsia="Times New Roman" w:cs="Times New Roman"/>
                <w:color w:val="000000" w:themeColor="text1"/>
                <w:sz w:val="20"/>
                <w:szCs w:val="20"/>
              </w:rPr>
              <w:t xml:space="preserve"> </w:t>
            </w:r>
            <w:r w:rsidRPr="0026564E">
              <w:rPr>
                <w:rFonts w:ascii="Times New Roman" w:hAnsi="Times New Roman" w:eastAsia="Times New Roman" w:cs="Times New Roman"/>
                <w:color w:val="000000" w:themeColor="text1"/>
                <w:sz w:val="20"/>
                <w:szCs w:val="20"/>
              </w:rPr>
              <w:t>pedagogisk verksamhet samt kvalitetshöjande åtgärder inom förskola</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FF79127" w14:textId="16401756">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4 560 000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6C120017" w14:textId="55ACF14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2438CAC" w14:textId="77777777">
        <w:tc>
          <w:tcPr>
            <w:tcW w:w="567" w:type="dxa"/>
            <w:tcBorders>
              <w:top w:val="nil"/>
              <w:left w:val="nil"/>
              <w:bottom w:val="nil"/>
              <w:right w:val="nil"/>
            </w:tcBorders>
            <w:shd w:val="clear" w:color="auto" w:fill="FFFFFF" w:themeFill="background1"/>
          </w:tcPr>
          <w:p w:rsidRPr="0026564E" w:rsidR="3A6D541B" w:rsidP="00D2666C" w:rsidRDefault="3A6D541B" w14:paraId="676752F8" w14:textId="2DE3C03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1:8</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43011D1" w14:textId="17B9EF4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Bidrag till viss verksamhet inom skolväsendet, m.m.</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2BA0DBC" w14:textId="53E42D1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204 720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5DEBCC2" w14:textId="65B573B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E90F7FB" w14:textId="77777777">
        <w:tc>
          <w:tcPr>
            <w:tcW w:w="567" w:type="dxa"/>
            <w:tcBorders>
              <w:top w:val="nil"/>
              <w:left w:val="nil"/>
              <w:bottom w:val="nil"/>
              <w:right w:val="nil"/>
            </w:tcBorders>
            <w:shd w:val="clear" w:color="auto" w:fill="FFFFFF" w:themeFill="background1"/>
          </w:tcPr>
          <w:p w:rsidRPr="0026564E" w:rsidR="3A6D541B" w:rsidP="00D2666C" w:rsidRDefault="3A6D541B" w14:paraId="5F836FC4" w14:textId="693957B5">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1:9</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E2BDA33" w14:textId="7464876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Bidrag till svensk undervisning i utlandet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862EBAF" w14:textId="64CA25B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118 582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6D96B3B" w14:textId="34D7386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1DCE1FA" w14:textId="77777777">
        <w:tc>
          <w:tcPr>
            <w:tcW w:w="567" w:type="dxa"/>
            <w:tcBorders>
              <w:top w:val="nil"/>
              <w:left w:val="nil"/>
              <w:bottom w:val="nil"/>
              <w:right w:val="nil"/>
            </w:tcBorders>
            <w:shd w:val="clear" w:color="auto" w:fill="FFFFFF" w:themeFill="background1"/>
          </w:tcPr>
          <w:p w:rsidRPr="0026564E" w:rsidR="3A6D541B" w:rsidP="00D2666C" w:rsidRDefault="3A6D541B" w14:paraId="6F3FEE5B" w14:textId="61A6B6C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1:10</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7218BF6" w14:textId="75647278">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Fortbildning av lärare och förskolepersonal</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7BEEB01" w14:textId="5A1DD61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1 097 526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EAAA6CE" w14:textId="61D2226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7E8CEB1" w14:textId="77777777">
        <w:tc>
          <w:tcPr>
            <w:tcW w:w="567" w:type="dxa"/>
            <w:tcBorders>
              <w:top w:val="nil"/>
              <w:left w:val="nil"/>
              <w:bottom w:val="nil"/>
              <w:right w:val="nil"/>
            </w:tcBorders>
            <w:shd w:val="clear" w:color="auto" w:fill="FFFFFF" w:themeFill="background1"/>
          </w:tcPr>
          <w:p w:rsidRPr="0026564E" w:rsidR="3A6D541B" w:rsidP="00D2666C" w:rsidRDefault="3A6D541B" w14:paraId="02D21231" w14:textId="01E2CE2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721B3F9F" w14:textId="5F1CA80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Skolforskningsinstitutet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DA2BBF1" w14:textId="04E9F19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47 007</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B15128D" w14:textId="14EBE5C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3 000</w:t>
            </w:r>
          </w:p>
        </w:tc>
      </w:tr>
      <w:tr w:rsidRPr="0026564E" w:rsidR="3A6D541B" w:rsidTr="00D2666C" w14:paraId="61EFD56F" w14:textId="77777777">
        <w:tc>
          <w:tcPr>
            <w:tcW w:w="567" w:type="dxa"/>
            <w:tcBorders>
              <w:top w:val="nil"/>
              <w:left w:val="nil"/>
              <w:bottom w:val="nil"/>
              <w:right w:val="nil"/>
            </w:tcBorders>
            <w:shd w:val="clear" w:color="auto" w:fill="FFFFFF" w:themeFill="background1"/>
          </w:tcPr>
          <w:p w:rsidRPr="0026564E" w:rsidR="3A6D541B" w:rsidP="00D2666C" w:rsidRDefault="3A6D541B" w14:paraId="1A0EDDCE" w14:textId="04D452E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95E37E3" w14:textId="35F6C8F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Praktiknära skolforskning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5E9465C" w14:textId="1197A2B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36 043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B0E84AC" w14:textId="61611286">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1DCE4518" w14:textId="77777777">
        <w:tc>
          <w:tcPr>
            <w:tcW w:w="567" w:type="dxa"/>
            <w:tcBorders>
              <w:top w:val="nil"/>
              <w:left w:val="nil"/>
              <w:bottom w:val="nil"/>
              <w:right w:val="nil"/>
            </w:tcBorders>
            <w:shd w:val="clear" w:color="auto" w:fill="FFFFFF" w:themeFill="background1"/>
          </w:tcPr>
          <w:p w:rsidRPr="0026564E" w:rsidR="3A6D541B" w:rsidP="00D2666C" w:rsidRDefault="3A6D541B" w14:paraId="1FEC5F21" w14:textId="0924B1C8">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47735A9" w14:textId="58A774F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Bidrag till lärarlöner</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CBF5795" w14:textId="29F9FB9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4 875 000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04A0FA2" w14:textId="5DC18A2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126E99DD" w14:textId="77777777">
        <w:tc>
          <w:tcPr>
            <w:tcW w:w="567" w:type="dxa"/>
            <w:tcBorders>
              <w:top w:val="nil"/>
              <w:left w:val="nil"/>
              <w:bottom w:val="nil"/>
              <w:right w:val="nil"/>
            </w:tcBorders>
            <w:shd w:val="clear" w:color="auto" w:fill="FFFFFF" w:themeFill="background1"/>
          </w:tcPr>
          <w:p w:rsidRPr="0026564E" w:rsidR="3A6D541B" w:rsidP="00D2666C" w:rsidRDefault="3A6D541B" w14:paraId="6A538890" w14:textId="63F7E7A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71C94E7F" w14:textId="18EAE70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Särskilda insatser inom skolområdet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ED2D008" w14:textId="08D3F33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163 418</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55D0525" w14:textId="084136F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2098DBB" w14:textId="77777777">
        <w:tc>
          <w:tcPr>
            <w:tcW w:w="567" w:type="dxa"/>
            <w:tcBorders>
              <w:top w:val="nil"/>
              <w:left w:val="nil"/>
              <w:bottom w:val="nil"/>
              <w:right w:val="nil"/>
            </w:tcBorders>
            <w:shd w:val="clear" w:color="auto" w:fill="FFFFFF" w:themeFill="background1"/>
          </w:tcPr>
          <w:p w:rsidRPr="0026564E" w:rsidR="3A6D541B" w:rsidP="00D2666C" w:rsidRDefault="3A6D541B" w14:paraId="10A0CC28" w14:textId="0E02BA9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C171EAF" w14:textId="67915A26">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Statligt stöd för stärkt kunskapsutveckling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0167714" w14:textId="07C0CD7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8 243 000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D54FF35" w14:textId="2B335A3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−8 243 000</w:t>
            </w:r>
          </w:p>
        </w:tc>
      </w:tr>
      <w:tr w:rsidRPr="0026564E" w:rsidR="3A6D541B" w:rsidTr="00D2666C" w14:paraId="2AF3B4D5" w14:textId="77777777">
        <w:tc>
          <w:tcPr>
            <w:tcW w:w="567" w:type="dxa"/>
            <w:tcBorders>
              <w:top w:val="nil"/>
              <w:left w:val="nil"/>
              <w:bottom w:val="nil"/>
              <w:right w:val="nil"/>
            </w:tcBorders>
            <w:shd w:val="clear" w:color="auto" w:fill="FFFFFF" w:themeFill="background1"/>
          </w:tcPr>
          <w:p w:rsidRPr="0026564E" w:rsidR="3A6D541B" w:rsidP="00D2666C" w:rsidRDefault="3A6D541B" w14:paraId="4B8B33E0" w14:textId="2F9FDAA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FF6E6B2" w14:textId="551ACA4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Bidrag till vissa studier</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B8C2980" w14:textId="7E858C4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17 525</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E245C34" w14:textId="7069741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195923C4" w14:textId="77777777">
        <w:tc>
          <w:tcPr>
            <w:tcW w:w="567" w:type="dxa"/>
            <w:tcBorders>
              <w:top w:val="nil"/>
              <w:left w:val="nil"/>
              <w:bottom w:val="nil"/>
              <w:right w:val="nil"/>
            </w:tcBorders>
            <w:shd w:val="clear" w:color="auto" w:fill="FFFFFF" w:themeFill="background1"/>
          </w:tcPr>
          <w:p w:rsidRPr="0026564E" w:rsidR="3A6D541B" w:rsidP="00D2666C" w:rsidRDefault="3A6D541B" w14:paraId="318D8FB2" w14:textId="4CC8E57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8838152" w14:textId="4474BD0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Statligt stöd till vuxenutbildning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0BE5728" w14:textId="6A5D641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4 156 422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55C12E7" w14:textId="53476B4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5521DAE" w14:textId="77777777">
        <w:tc>
          <w:tcPr>
            <w:tcW w:w="567" w:type="dxa"/>
            <w:tcBorders>
              <w:top w:val="nil"/>
              <w:left w:val="nil"/>
              <w:bottom w:val="nil"/>
              <w:right w:val="nil"/>
            </w:tcBorders>
            <w:shd w:val="clear" w:color="auto" w:fill="FFFFFF" w:themeFill="background1"/>
          </w:tcPr>
          <w:p w:rsidRPr="0026564E" w:rsidR="3A6D541B" w:rsidP="00D2666C" w:rsidRDefault="3A6D541B" w14:paraId="4AAEA6F3" w14:textId="178FA66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1:18</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595D611" w14:textId="4D7F41C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Myndigheten för yrkeshögskolan</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0860E52" w14:textId="0EBA98B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171 383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34B007E" w14:textId="72CFAED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A992AEE" w14:textId="77777777">
        <w:tc>
          <w:tcPr>
            <w:tcW w:w="567" w:type="dxa"/>
            <w:tcBorders>
              <w:top w:val="nil"/>
              <w:left w:val="nil"/>
              <w:bottom w:val="nil"/>
              <w:right w:val="nil"/>
            </w:tcBorders>
            <w:shd w:val="clear" w:color="auto" w:fill="FFFFFF" w:themeFill="background1"/>
          </w:tcPr>
          <w:p w:rsidRPr="0026564E" w:rsidR="3A6D541B" w:rsidP="00D2666C" w:rsidRDefault="3A6D541B" w14:paraId="2899BF35" w14:textId="2D19396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1:19</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7D0586C0" w14:textId="3BB945D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Statligt stöd till yrkeshögskoleutbildning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0F00DE0" w14:textId="5304977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4 010 383</w:t>
            </w:r>
          </w:p>
        </w:tc>
        <w:tc>
          <w:tcPr>
            <w:tcW w:w="1731" w:type="dxa"/>
            <w:tcBorders>
              <w:top w:val="nil"/>
              <w:left w:val="nil"/>
              <w:bottom w:val="nil"/>
              <w:right w:val="nil"/>
            </w:tcBorders>
            <w:shd w:val="clear" w:color="auto" w:fill="FFFFFF" w:themeFill="background1"/>
            <w:vAlign w:val="bottom"/>
          </w:tcPr>
          <w:p w:rsidRPr="0026564E" w:rsidR="3A6D541B" w:rsidP="00073316" w:rsidRDefault="00282422" w14:paraId="64D1D314" w14:textId="5BE2D5D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37</w:t>
            </w:r>
            <w:r w:rsidRPr="0026564E" w:rsidR="3A6D541B">
              <w:rPr>
                <w:rFonts w:ascii="Times New Roman" w:hAnsi="Times New Roman" w:eastAsia="Times New Roman" w:cs="Times New Roman"/>
                <w:color w:val="000000" w:themeColor="text1"/>
                <w:sz w:val="20"/>
                <w:szCs w:val="20"/>
              </w:rPr>
              <w:t xml:space="preserve"> 000</w:t>
            </w:r>
          </w:p>
        </w:tc>
      </w:tr>
      <w:tr w:rsidRPr="0026564E" w:rsidR="3A6D541B" w:rsidTr="00D2666C" w14:paraId="1769D5F2" w14:textId="77777777">
        <w:tc>
          <w:tcPr>
            <w:tcW w:w="567" w:type="dxa"/>
            <w:tcBorders>
              <w:top w:val="nil"/>
              <w:left w:val="nil"/>
              <w:bottom w:val="nil"/>
              <w:right w:val="nil"/>
            </w:tcBorders>
            <w:shd w:val="clear" w:color="auto" w:fill="FFFFFF" w:themeFill="background1"/>
          </w:tcPr>
          <w:p w:rsidRPr="0026564E" w:rsidR="3A6D541B" w:rsidP="00D2666C" w:rsidRDefault="3A6D541B" w14:paraId="3F4F2382" w14:textId="3190FE2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5A8640E" w14:textId="1B31C7B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Universitetskanslersämbetet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8ACF4CF" w14:textId="48E913B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173 554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23C05E3" w14:textId="2FCB097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E92ECE6" w14:textId="77777777">
        <w:tc>
          <w:tcPr>
            <w:tcW w:w="567" w:type="dxa"/>
            <w:tcBorders>
              <w:top w:val="nil"/>
              <w:left w:val="nil"/>
              <w:bottom w:val="nil"/>
              <w:right w:val="nil"/>
            </w:tcBorders>
            <w:shd w:val="clear" w:color="auto" w:fill="FFFFFF" w:themeFill="background1"/>
          </w:tcPr>
          <w:p w:rsidRPr="0026564E" w:rsidR="3A6D541B" w:rsidP="00D2666C" w:rsidRDefault="3A6D541B" w14:paraId="43018540" w14:textId="302D5DE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9A0AA58" w14:textId="6F3365A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Universitets- och högskolerådet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E538795" w14:textId="038F1BD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227 348</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9A47F08" w14:textId="72CC046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3660C55" w14:textId="77777777">
        <w:tc>
          <w:tcPr>
            <w:tcW w:w="567" w:type="dxa"/>
            <w:tcBorders>
              <w:top w:val="nil"/>
              <w:left w:val="nil"/>
              <w:bottom w:val="nil"/>
              <w:right w:val="nil"/>
            </w:tcBorders>
            <w:shd w:val="clear" w:color="auto" w:fill="FFFFFF" w:themeFill="background1"/>
          </w:tcPr>
          <w:p w:rsidRPr="0026564E" w:rsidR="3A6D541B" w:rsidP="00D2666C" w:rsidRDefault="3A6D541B" w14:paraId="30BC9A80" w14:textId="1CAC904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52F2F3C" w14:textId="7E9DA74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Uppsala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AE1BCDA" w14:textId="5B32545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2 182 340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2E9EF0BE" w14:textId="6BAEE20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CD6DC22" w14:textId="77777777">
        <w:tc>
          <w:tcPr>
            <w:tcW w:w="567" w:type="dxa"/>
            <w:tcBorders>
              <w:top w:val="nil"/>
              <w:left w:val="nil"/>
              <w:bottom w:val="nil"/>
              <w:right w:val="nil"/>
            </w:tcBorders>
            <w:shd w:val="clear" w:color="auto" w:fill="FFFFFF" w:themeFill="background1"/>
          </w:tcPr>
          <w:p w:rsidRPr="0026564E" w:rsidR="3A6D541B" w:rsidP="00D2666C" w:rsidRDefault="3A6D541B" w14:paraId="50726CF7" w14:textId="4712D456">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CB91252" w14:textId="439907D6">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Uppsala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A6B8BF9" w14:textId="04EE491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2 535 797</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8A1F004" w14:textId="30CC409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5CC76F5" w14:textId="77777777">
        <w:tc>
          <w:tcPr>
            <w:tcW w:w="567" w:type="dxa"/>
            <w:tcBorders>
              <w:top w:val="nil"/>
              <w:left w:val="nil"/>
              <w:bottom w:val="nil"/>
              <w:right w:val="nil"/>
            </w:tcBorders>
            <w:shd w:val="clear" w:color="auto" w:fill="FFFFFF" w:themeFill="background1"/>
          </w:tcPr>
          <w:p w:rsidRPr="0026564E" w:rsidR="3A6D541B" w:rsidP="00D2666C" w:rsidRDefault="3A6D541B" w14:paraId="2E077A40" w14:textId="3E98007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622C2DE" w14:textId="5FB75FE5">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Lunds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0FCEE61" w14:textId="287CC6A6">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2 533 879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329F8B3" w14:textId="6B181D2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ED9BD10" w14:textId="77777777">
        <w:tc>
          <w:tcPr>
            <w:tcW w:w="567" w:type="dxa"/>
            <w:tcBorders>
              <w:top w:val="nil"/>
              <w:left w:val="nil"/>
              <w:bottom w:val="nil"/>
              <w:right w:val="nil"/>
            </w:tcBorders>
            <w:shd w:val="clear" w:color="auto" w:fill="FFFFFF" w:themeFill="background1"/>
          </w:tcPr>
          <w:p w:rsidRPr="0026564E" w:rsidR="3A6D541B" w:rsidP="00D2666C" w:rsidRDefault="3A6D541B" w14:paraId="45F3D40C" w14:textId="19536CC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AF5851B" w14:textId="572E323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Lunds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21DA4D5" w14:textId="4BEDCC5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2 642 263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3B748B9" w14:textId="59C4B5C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0DB6D58" w14:textId="77777777">
        <w:tc>
          <w:tcPr>
            <w:tcW w:w="567" w:type="dxa"/>
            <w:tcBorders>
              <w:top w:val="nil"/>
              <w:left w:val="nil"/>
              <w:bottom w:val="nil"/>
              <w:right w:val="nil"/>
            </w:tcBorders>
            <w:shd w:val="clear" w:color="auto" w:fill="FFFFFF" w:themeFill="background1"/>
          </w:tcPr>
          <w:p w:rsidRPr="0026564E" w:rsidR="3A6D541B" w:rsidP="00D2666C" w:rsidRDefault="3A6D541B" w14:paraId="226C912E" w14:textId="6572998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268F24F" w14:textId="15A38E7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Göteborgs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0446F6D" w14:textId="638949C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2 510 004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0803833" w14:textId="50E5F90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248CCD9" w14:textId="77777777">
        <w:tc>
          <w:tcPr>
            <w:tcW w:w="567" w:type="dxa"/>
            <w:tcBorders>
              <w:top w:val="nil"/>
              <w:left w:val="nil"/>
              <w:bottom w:val="nil"/>
              <w:right w:val="nil"/>
            </w:tcBorders>
            <w:shd w:val="clear" w:color="auto" w:fill="FFFFFF" w:themeFill="background1"/>
          </w:tcPr>
          <w:p w:rsidRPr="0026564E" w:rsidR="3A6D541B" w:rsidP="00D2666C" w:rsidRDefault="3A6D541B" w14:paraId="7800DE47" w14:textId="2DE7D4A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2:8</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74D8B44" w14:textId="20553635">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Göteborgs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7D03FAE" w14:textId="0627C45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1 882 329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D2A97EB" w14:textId="4A24E4E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962F477" w14:textId="77777777">
        <w:tc>
          <w:tcPr>
            <w:tcW w:w="567" w:type="dxa"/>
            <w:tcBorders>
              <w:top w:val="nil"/>
              <w:left w:val="nil"/>
              <w:bottom w:val="nil"/>
              <w:right w:val="nil"/>
            </w:tcBorders>
            <w:shd w:val="clear" w:color="auto" w:fill="FFFFFF" w:themeFill="background1"/>
          </w:tcPr>
          <w:p w:rsidRPr="0026564E" w:rsidR="3A6D541B" w:rsidP="00D2666C" w:rsidRDefault="3A6D541B" w14:paraId="5E3B7EFB" w14:textId="566C468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2:9</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DC13734" w14:textId="3E1D674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Stockholms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8218DBC" w14:textId="474285F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2 069 522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6B7AB460" w14:textId="199E6176">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9E1AD85" w14:textId="77777777">
        <w:tc>
          <w:tcPr>
            <w:tcW w:w="567" w:type="dxa"/>
            <w:tcBorders>
              <w:top w:val="nil"/>
              <w:left w:val="nil"/>
              <w:bottom w:val="nil"/>
              <w:right w:val="nil"/>
            </w:tcBorders>
            <w:shd w:val="clear" w:color="auto" w:fill="FFFFFF" w:themeFill="background1"/>
          </w:tcPr>
          <w:p w:rsidRPr="0026564E" w:rsidR="3A6D541B" w:rsidP="00D2666C" w:rsidRDefault="3A6D541B" w14:paraId="7A7F77F0" w14:textId="566CFDA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2:10</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9000B6F" w14:textId="5F9B79B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Stockholms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C63756E" w14:textId="38A5107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1 920 621</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DFB0EA7" w14:textId="39A6CD5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A2B3B75" w14:textId="77777777">
        <w:tc>
          <w:tcPr>
            <w:tcW w:w="567" w:type="dxa"/>
            <w:tcBorders>
              <w:top w:val="nil"/>
              <w:left w:val="nil"/>
              <w:bottom w:val="nil"/>
              <w:right w:val="nil"/>
            </w:tcBorders>
            <w:shd w:val="clear" w:color="auto" w:fill="FFFFFF" w:themeFill="background1"/>
          </w:tcPr>
          <w:p w:rsidRPr="0026564E" w:rsidR="3A6D541B" w:rsidP="00D2666C" w:rsidRDefault="3A6D541B" w14:paraId="0470BE5C" w14:textId="4185C6D6">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7A8092C8" w14:textId="120E6AB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Umeå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4E5ADAA" w14:textId="57C9DAC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1 680 969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462C840" w14:textId="4301782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76B3CC9" w14:textId="77777777">
        <w:tc>
          <w:tcPr>
            <w:tcW w:w="567" w:type="dxa"/>
            <w:tcBorders>
              <w:top w:val="nil"/>
              <w:left w:val="nil"/>
              <w:bottom w:val="nil"/>
              <w:right w:val="nil"/>
            </w:tcBorders>
            <w:shd w:val="clear" w:color="auto" w:fill="FFFFFF" w:themeFill="background1"/>
          </w:tcPr>
          <w:p w:rsidRPr="0026564E" w:rsidR="3A6D541B" w:rsidP="00D2666C" w:rsidRDefault="3A6D541B" w14:paraId="38032CD1" w14:textId="36333A5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76ABA05" w14:textId="3CBA209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Umeå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EFF1DF4" w14:textId="7020D07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1 329 980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9B1A11C" w14:textId="1FAA34B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7D202F5" w14:textId="77777777">
        <w:tc>
          <w:tcPr>
            <w:tcW w:w="567" w:type="dxa"/>
            <w:tcBorders>
              <w:top w:val="nil"/>
              <w:left w:val="nil"/>
              <w:bottom w:val="nil"/>
              <w:right w:val="nil"/>
            </w:tcBorders>
            <w:shd w:val="clear" w:color="auto" w:fill="FFFFFF" w:themeFill="background1"/>
          </w:tcPr>
          <w:p w:rsidRPr="0026564E" w:rsidR="3A6D541B" w:rsidP="00D2666C" w:rsidRDefault="3A6D541B" w14:paraId="138DED44" w14:textId="23DD6DE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53D21F0" w14:textId="748C483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Linköpings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F1C94AA" w14:textId="37EEA55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1 860 065</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615B939" w14:textId="60C02E8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9AC8052" w14:textId="77777777">
        <w:tc>
          <w:tcPr>
            <w:tcW w:w="567" w:type="dxa"/>
            <w:tcBorders>
              <w:top w:val="nil"/>
              <w:left w:val="nil"/>
              <w:bottom w:val="nil"/>
              <w:right w:val="nil"/>
            </w:tcBorders>
            <w:shd w:val="clear" w:color="auto" w:fill="FFFFFF" w:themeFill="background1"/>
          </w:tcPr>
          <w:p w:rsidRPr="0026564E" w:rsidR="3A6D541B" w:rsidP="00D2666C" w:rsidRDefault="3A6D541B" w14:paraId="64065D86" w14:textId="5A7244C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87FC817" w14:textId="09112218">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Linköpings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FE30D18" w14:textId="19FE1A6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1 149 738</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CBD0F8D" w14:textId="257B88D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B7900CA" w14:textId="77777777">
        <w:tc>
          <w:tcPr>
            <w:tcW w:w="567" w:type="dxa"/>
            <w:tcBorders>
              <w:top w:val="nil"/>
              <w:left w:val="nil"/>
              <w:bottom w:val="nil"/>
              <w:right w:val="nil"/>
            </w:tcBorders>
            <w:shd w:val="clear" w:color="auto" w:fill="FFFFFF" w:themeFill="background1"/>
          </w:tcPr>
          <w:p w:rsidRPr="0026564E" w:rsidR="3A6D541B" w:rsidP="00D2666C" w:rsidRDefault="3A6D541B" w14:paraId="1CAE6498" w14:textId="04BE799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D64978A" w14:textId="748CF15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Karolinska institutet: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2E6F9A7" w14:textId="3D2001C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849 860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74A2D52" w14:textId="0034462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CB7409D" w14:textId="77777777">
        <w:tc>
          <w:tcPr>
            <w:tcW w:w="567" w:type="dxa"/>
            <w:tcBorders>
              <w:top w:val="nil"/>
              <w:left w:val="nil"/>
              <w:bottom w:val="nil"/>
              <w:right w:val="nil"/>
            </w:tcBorders>
            <w:shd w:val="clear" w:color="auto" w:fill="FFFFFF" w:themeFill="background1"/>
          </w:tcPr>
          <w:p w:rsidRPr="0026564E" w:rsidR="3A6D541B" w:rsidP="00D2666C" w:rsidRDefault="3A6D541B" w14:paraId="05DA3218" w14:textId="3305B1A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459FA5C" w14:textId="52D21B1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Karolinska institutet: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DD027D1" w14:textId="1AF67CD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1 888 686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24146AC1" w14:textId="52E03E9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8DF173E" w14:textId="77777777">
        <w:tc>
          <w:tcPr>
            <w:tcW w:w="567" w:type="dxa"/>
            <w:tcBorders>
              <w:top w:val="nil"/>
              <w:left w:val="nil"/>
              <w:bottom w:val="nil"/>
              <w:right w:val="nil"/>
            </w:tcBorders>
            <w:shd w:val="clear" w:color="auto" w:fill="FFFFFF" w:themeFill="background1"/>
          </w:tcPr>
          <w:p w:rsidRPr="0026564E" w:rsidR="3A6D541B" w:rsidP="00D2666C" w:rsidRDefault="3A6D541B" w14:paraId="433EC1EA" w14:textId="1C60A1D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6B55E63" w14:textId="167D25E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Kungl. Tekniska högskolan: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134CEFA6" w14:textId="5948CE3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1 415 763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0EA3B42" w14:textId="3F0EEC7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3308CAF" w14:textId="77777777">
        <w:tc>
          <w:tcPr>
            <w:tcW w:w="567" w:type="dxa"/>
            <w:tcBorders>
              <w:top w:val="nil"/>
              <w:left w:val="nil"/>
              <w:bottom w:val="nil"/>
              <w:right w:val="nil"/>
            </w:tcBorders>
            <w:shd w:val="clear" w:color="auto" w:fill="FFFFFF" w:themeFill="background1"/>
          </w:tcPr>
          <w:p w:rsidRPr="0026564E" w:rsidR="3A6D541B" w:rsidP="00D2666C" w:rsidRDefault="3A6D541B" w14:paraId="0EF898A3" w14:textId="5156C74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2:18</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A1FCDD6" w14:textId="7B37837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Kungl. Tekniska högskolan: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8E3C997" w14:textId="7C34017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2 011 242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F8261D2" w14:textId="6CABE60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620E90D" w14:textId="77777777">
        <w:tc>
          <w:tcPr>
            <w:tcW w:w="567" w:type="dxa"/>
            <w:tcBorders>
              <w:top w:val="nil"/>
              <w:left w:val="nil"/>
              <w:bottom w:val="nil"/>
              <w:right w:val="nil"/>
            </w:tcBorders>
            <w:shd w:val="clear" w:color="auto" w:fill="FFFFFF" w:themeFill="background1"/>
          </w:tcPr>
          <w:p w:rsidRPr="0026564E" w:rsidR="3A6D541B" w:rsidP="00D2666C" w:rsidRDefault="3A6D541B" w14:paraId="640E9DDC" w14:textId="2B4FD1E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2:19</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7E954F5F" w14:textId="5EF915B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Luleå tekniska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B998641" w14:textId="78BB993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815 936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D2BD27D" w14:textId="1892B24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B9C006B" w14:textId="77777777">
        <w:tc>
          <w:tcPr>
            <w:tcW w:w="567" w:type="dxa"/>
            <w:tcBorders>
              <w:top w:val="nil"/>
              <w:left w:val="nil"/>
              <w:bottom w:val="nil"/>
              <w:right w:val="nil"/>
            </w:tcBorders>
            <w:shd w:val="clear" w:color="auto" w:fill="FFFFFF" w:themeFill="background1"/>
          </w:tcPr>
          <w:p w:rsidRPr="0026564E" w:rsidR="3A6D541B" w:rsidP="00D2666C" w:rsidRDefault="3A6D541B" w14:paraId="7B1164AC" w14:textId="349DC085">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2:20</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ACAE50B" w14:textId="1B97DDC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Luleå tekniska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17FD80E" w14:textId="4A850B4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467 765</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9D4D73D" w14:textId="0056C9B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7C25CF5" w14:textId="77777777">
        <w:tc>
          <w:tcPr>
            <w:tcW w:w="567" w:type="dxa"/>
            <w:tcBorders>
              <w:top w:val="nil"/>
              <w:left w:val="nil"/>
              <w:bottom w:val="nil"/>
              <w:right w:val="nil"/>
            </w:tcBorders>
            <w:shd w:val="clear" w:color="auto" w:fill="FFFFFF" w:themeFill="background1"/>
          </w:tcPr>
          <w:p w:rsidRPr="0026564E" w:rsidR="3A6D541B" w:rsidP="00D2666C" w:rsidRDefault="3A6D541B" w14:paraId="45B4E8AA" w14:textId="7036950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B016B07" w14:textId="3F4BF72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Karlstads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1FF81A53" w14:textId="18BB2C7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818 759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21F01C3" w14:textId="26E4A62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21F775C" w14:textId="77777777">
        <w:tc>
          <w:tcPr>
            <w:tcW w:w="567" w:type="dxa"/>
            <w:tcBorders>
              <w:top w:val="nil"/>
              <w:left w:val="nil"/>
              <w:bottom w:val="nil"/>
              <w:right w:val="nil"/>
            </w:tcBorders>
            <w:shd w:val="clear" w:color="auto" w:fill="FFFFFF" w:themeFill="background1"/>
          </w:tcPr>
          <w:p w:rsidRPr="0026564E" w:rsidR="3A6D541B" w:rsidP="00D2666C" w:rsidRDefault="3A6D541B" w14:paraId="4C78E787" w14:textId="2F07DF0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46331F5" w14:textId="3321853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Karlstads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5E4C373" w14:textId="01D4585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307 884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EAB55F2" w14:textId="6074B4B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BE2A79C" w14:textId="77777777">
        <w:tc>
          <w:tcPr>
            <w:tcW w:w="567" w:type="dxa"/>
            <w:tcBorders>
              <w:top w:val="nil"/>
              <w:left w:val="nil"/>
              <w:bottom w:val="nil"/>
              <w:right w:val="nil"/>
            </w:tcBorders>
            <w:shd w:val="clear" w:color="auto" w:fill="FFFFFF" w:themeFill="background1"/>
          </w:tcPr>
          <w:p w:rsidRPr="0026564E" w:rsidR="3A6D541B" w:rsidP="00D2666C" w:rsidRDefault="3A6D541B" w14:paraId="5B41E7FC" w14:textId="642FF3D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6C48E23" w14:textId="0D38047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Linnéuniversitetet: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087FD66" w14:textId="65A5F2D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1 274 706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1A97CD1" w14:textId="2EC23E5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1FF98D0" w14:textId="77777777">
        <w:tc>
          <w:tcPr>
            <w:tcW w:w="567" w:type="dxa"/>
            <w:tcBorders>
              <w:top w:val="nil"/>
              <w:left w:val="nil"/>
              <w:bottom w:val="nil"/>
              <w:right w:val="nil"/>
            </w:tcBorders>
            <w:shd w:val="clear" w:color="auto" w:fill="FFFFFF" w:themeFill="background1"/>
          </w:tcPr>
          <w:p w:rsidRPr="0026564E" w:rsidR="3A6D541B" w:rsidP="00D2666C" w:rsidRDefault="3A6D541B" w14:paraId="2CC71E49" w14:textId="3FBB65E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BB02263" w14:textId="6082B6D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Linnéuniversitetet: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015B6D3" w14:textId="6C810D2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420 989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08FE665" w14:textId="3DB032A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286EED1" w14:textId="77777777">
        <w:tc>
          <w:tcPr>
            <w:tcW w:w="567" w:type="dxa"/>
            <w:tcBorders>
              <w:top w:val="nil"/>
              <w:left w:val="nil"/>
              <w:bottom w:val="nil"/>
              <w:right w:val="nil"/>
            </w:tcBorders>
            <w:shd w:val="clear" w:color="auto" w:fill="FFFFFF" w:themeFill="background1"/>
          </w:tcPr>
          <w:p w:rsidRPr="0026564E" w:rsidR="3A6D541B" w:rsidP="00D2666C" w:rsidRDefault="3A6D541B" w14:paraId="51EEF39C" w14:textId="791BE76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696AFB5" w14:textId="4B5A89D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Örebro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8A76D07" w14:textId="1D36327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956 771</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966801C" w14:textId="17E1CD1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7733A49" w14:textId="77777777">
        <w:tc>
          <w:tcPr>
            <w:tcW w:w="567" w:type="dxa"/>
            <w:tcBorders>
              <w:top w:val="nil"/>
              <w:left w:val="nil"/>
              <w:bottom w:val="nil"/>
              <w:right w:val="nil"/>
            </w:tcBorders>
            <w:shd w:val="clear" w:color="auto" w:fill="FFFFFF" w:themeFill="background1"/>
          </w:tcPr>
          <w:p w:rsidRPr="0026564E" w:rsidR="3A6D541B" w:rsidP="00D2666C" w:rsidRDefault="3A6D541B" w14:paraId="397DE938" w14:textId="7594BED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81B78E1" w14:textId="3894B58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Örebro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AB695BA" w14:textId="0ED75BD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347 661</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C5E459B" w14:textId="717D608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1620F0C8" w14:textId="77777777">
        <w:tc>
          <w:tcPr>
            <w:tcW w:w="567" w:type="dxa"/>
            <w:tcBorders>
              <w:top w:val="nil"/>
              <w:left w:val="nil"/>
              <w:bottom w:val="nil"/>
              <w:right w:val="nil"/>
            </w:tcBorders>
            <w:shd w:val="clear" w:color="auto" w:fill="FFFFFF" w:themeFill="background1"/>
          </w:tcPr>
          <w:p w:rsidRPr="0026564E" w:rsidR="3A6D541B" w:rsidP="00D2666C" w:rsidRDefault="3A6D541B" w14:paraId="39DB245E" w14:textId="66D329F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75A4779" w14:textId="7D5B9C5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Mittuniversitetet: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1061F6C" w14:textId="228457D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671 582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64571E45" w14:textId="74CD988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07C5782" w14:textId="77777777">
        <w:tc>
          <w:tcPr>
            <w:tcW w:w="567" w:type="dxa"/>
            <w:tcBorders>
              <w:top w:val="nil"/>
              <w:left w:val="nil"/>
              <w:bottom w:val="nil"/>
              <w:right w:val="nil"/>
            </w:tcBorders>
            <w:shd w:val="clear" w:color="auto" w:fill="FFFFFF" w:themeFill="background1"/>
          </w:tcPr>
          <w:p w:rsidRPr="0026564E" w:rsidR="3A6D541B" w:rsidP="00D2666C" w:rsidRDefault="3A6D541B" w14:paraId="5A84C188" w14:textId="5EBBAC4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2:28</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3014D69" w14:textId="3017F46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Mittuniversitetet: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2496B23" w14:textId="25D87A2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309 992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3A5E9D8" w14:textId="0454141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6BFDA61" w14:textId="77777777">
        <w:tc>
          <w:tcPr>
            <w:tcW w:w="567" w:type="dxa"/>
            <w:tcBorders>
              <w:top w:val="nil"/>
              <w:left w:val="nil"/>
              <w:bottom w:val="nil"/>
              <w:right w:val="nil"/>
            </w:tcBorders>
            <w:shd w:val="clear" w:color="auto" w:fill="FFFFFF" w:themeFill="background1"/>
          </w:tcPr>
          <w:p w:rsidRPr="0026564E" w:rsidR="3A6D541B" w:rsidP="00D2666C" w:rsidRDefault="3A6D541B" w14:paraId="28DC43A8" w14:textId="623757E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2:29</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5F0DF6B" w14:textId="2D5EBA1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Malmö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683C0A5" w14:textId="146056E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1 139 603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B9CFDA4" w14:textId="321A352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FF5A992" w14:textId="77777777">
        <w:tc>
          <w:tcPr>
            <w:tcW w:w="567" w:type="dxa"/>
            <w:tcBorders>
              <w:top w:val="nil"/>
              <w:left w:val="nil"/>
              <w:bottom w:val="nil"/>
              <w:right w:val="nil"/>
            </w:tcBorders>
            <w:shd w:val="clear" w:color="auto" w:fill="FFFFFF" w:themeFill="background1"/>
          </w:tcPr>
          <w:p w:rsidRPr="0026564E" w:rsidR="3A6D541B" w:rsidP="00D2666C" w:rsidRDefault="3A6D541B" w14:paraId="74463C9C" w14:textId="1068505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2:30</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5CFB817" w14:textId="0275A99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Malmö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42B0E69" w14:textId="21A1E55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323 684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20C2481" w14:textId="3E833D9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2269037" w14:textId="77777777">
        <w:tc>
          <w:tcPr>
            <w:tcW w:w="567" w:type="dxa"/>
            <w:tcBorders>
              <w:top w:val="nil"/>
              <w:left w:val="nil"/>
              <w:bottom w:val="nil"/>
              <w:right w:val="nil"/>
            </w:tcBorders>
            <w:shd w:val="clear" w:color="auto" w:fill="FFFFFF" w:themeFill="background1"/>
          </w:tcPr>
          <w:p w:rsidRPr="0026564E" w:rsidR="3A6D541B" w:rsidP="00D2666C" w:rsidRDefault="3A6D541B" w14:paraId="6958C468" w14:textId="6646679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2638481" w14:textId="0D99935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Mälardalens universitet: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13554D8C" w14:textId="5E0EA01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738 969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A6631F3" w14:textId="4F395AD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4075654" w14:textId="77777777">
        <w:tc>
          <w:tcPr>
            <w:tcW w:w="567" w:type="dxa"/>
            <w:tcBorders>
              <w:top w:val="nil"/>
              <w:left w:val="nil"/>
              <w:bottom w:val="nil"/>
              <w:right w:val="nil"/>
            </w:tcBorders>
            <w:shd w:val="clear" w:color="auto" w:fill="FFFFFF" w:themeFill="background1"/>
          </w:tcPr>
          <w:p w:rsidRPr="0026564E" w:rsidR="3A6D541B" w:rsidP="00D2666C" w:rsidRDefault="3A6D541B" w14:paraId="3FC37C4A" w14:textId="41E42CE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1805B6B" w14:textId="4AA8EA8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Mälardalens universitet: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5BB0CD2" w14:textId="11C4D60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304 899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58B8D6D" w14:textId="05F8CEE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3CA60EC" w14:textId="77777777">
        <w:tc>
          <w:tcPr>
            <w:tcW w:w="567" w:type="dxa"/>
            <w:tcBorders>
              <w:top w:val="nil"/>
              <w:left w:val="nil"/>
              <w:bottom w:val="nil"/>
              <w:right w:val="nil"/>
            </w:tcBorders>
            <w:shd w:val="clear" w:color="auto" w:fill="FFFFFF" w:themeFill="background1"/>
          </w:tcPr>
          <w:p w:rsidRPr="0026564E" w:rsidR="3A6D541B" w:rsidP="00D2666C" w:rsidRDefault="3A6D541B" w14:paraId="6604C93E" w14:textId="228AA67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D35485D" w14:textId="7D2A76B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Blekinge tekniska högskola: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C827BF2" w14:textId="368AC27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310 692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F4CF218" w14:textId="3E39CFC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9A7A95D" w14:textId="77777777">
        <w:tc>
          <w:tcPr>
            <w:tcW w:w="567" w:type="dxa"/>
            <w:tcBorders>
              <w:top w:val="nil"/>
              <w:left w:val="nil"/>
              <w:bottom w:val="nil"/>
              <w:right w:val="nil"/>
            </w:tcBorders>
            <w:shd w:val="clear" w:color="auto" w:fill="FFFFFF" w:themeFill="background1"/>
          </w:tcPr>
          <w:p w:rsidRPr="0026564E" w:rsidR="3A6D541B" w:rsidP="00D2666C" w:rsidRDefault="3A6D541B" w14:paraId="4C119314" w14:textId="7A95BC4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0D91E74" w14:textId="1E10CEA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 xml:space="preserve">Blekinge tekniska högskola: Forskning och </w:t>
            </w:r>
            <w:r w:rsidRPr="0026564E" w:rsidR="002A4B1C">
              <w:rPr>
                <w:rFonts w:ascii="Times New Roman" w:hAnsi="Times New Roman" w:eastAsia="Times New Roman" w:cs="Times New Roman"/>
                <w:color w:val="000000" w:themeColor="text1"/>
                <w:sz w:val="20"/>
                <w:szCs w:val="20"/>
              </w:rPr>
              <w:t>utbildning</w:t>
            </w:r>
            <w:r w:rsidRPr="0026564E">
              <w:rPr>
                <w:rFonts w:ascii="Times New Roman" w:hAnsi="Times New Roman" w:eastAsia="Times New Roman" w:cs="Times New Roman"/>
                <w:color w:val="000000" w:themeColor="text1"/>
                <w:sz w:val="20"/>
                <w:szCs w:val="20"/>
              </w:rPr>
              <w:t xml:space="preserve">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BB31C47" w14:textId="271F759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118 379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2DDC258F" w14:textId="4EB814B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613EDD9" w14:textId="77777777">
        <w:tc>
          <w:tcPr>
            <w:tcW w:w="567" w:type="dxa"/>
            <w:tcBorders>
              <w:top w:val="nil"/>
              <w:left w:val="nil"/>
              <w:bottom w:val="nil"/>
              <w:right w:val="nil"/>
            </w:tcBorders>
            <w:shd w:val="clear" w:color="auto" w:fill="FFFFFF" w:themeFill="background1"/>
          </w:tcPr>
          <w:p w:rsidRPr="0026564E" w:rsidR="3A6D541B" w:rsidP="00D2666C" w:rsidRDefault="3A6D541B" w14:paraId="3F336849" w14:textId="6996866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0633499" w14:textId="3A770F75">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Stockholms konstnärliga högskola: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1B026BDA" w14:textId="16F1E0D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232 369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28B48330" w14:textId="2014BA1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E2BF443" w14:textId="77777777">
        <w:tc>
          <w:tcPr>
            <w:tcW w:w="567" w:type="dxa"/>
            <w:tcBorders>
              <w:top w:val="nil"/>
              <w:left w:val="nil"/>
              <w:bottom w:val="nil"/>
              <w:right w:val="nil"/>
            </w:tcBorders>
            <w:shd w:val="clear" w:color="auto" w:fill="FFFFFF" w:themeFill="background1"/>
          </w:tcPr>
          <w:p w:rsidRPr="0026564E" w:rsidR="3A6D541B" w:rsidP="00D2666C" w:rsidRDefault="3A6D541B" w14:paraId="27889253" w14:textId="275719B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A1F705D" w14:textId="7506152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Stockholms konstnärliga högskola: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1C921DAB" w14:textId="0B8421E6">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60 094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A68303A" w14:textId="26B38DA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2A49355" w14:textId="77777777">
        <w:tc>
          <w:tcPr>
            <w:tcW w:w="567" w:type="dxa"/>
            <w:tcBorders>
              <w:top w:val="nil"/>
              <w:left w:val="nil"/>
              <w:bottom w:val="nil"/>
              <w:right w:val="nil"/>
            </w:tcBorders>
            <w:shd w:val="clear" w:color="auto" w:fill="FFFFFF" w:themeFill="background1"/>
          </w:tcPr>
          <w:p w:rsidRPr="0026564E" w:rsidR="3A6D541B" w:rsidP="00D2666C" w:rsidRDefault="3A6D541B" w14:paraId="1E37DBDB" w14:textId="2EAF82A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590F5F9" w14:textId="182BD936">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Gymnastik- och idrottshögskolan: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E10E74B" w14:textId="00FE349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131 673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6AF55BF" w14:textId="7272E17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14F1BBB" w14:textId="77777777">
        <w:tc>
          <w:tcPr>
            <w:tcW w:w="567" w:type="dxa"/>
            <w:tcBorders>
              <w:top w:val="nil"/>
              <w:left w:val="nil"/>
              <w:bottom w:val="nil"/>
              <w:right w:val="nil"/>
            </w:tcBorders>
            <w:shd w:val="clear" w:color="auto" w:fill="FFFFFF" w:themeFill="background1"/>
          </w:tcPr>
          <w:p w:rsidRPr="0026564E" w:rsidR="3A6D541B" w:rsidP="00D2666C" w:rsidRDefault="3A6D541B" w14:paraId="49CC6739" w14:textId="6122EF3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2:38</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F920A1A" w14:textId="777091D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Gymnastik- och idrottshögskolan: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681AC31" w14:textId="254E3D1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37 689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DE8171A" w14:textId="549FFCA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6E5E78A" w14:textId="77777777">
        <w:tc>
          <w:tcPr>
            <w:tcW w:w="567" w:type="dxa"/>
            <w:tcBorders>
              <w:top w:val="nil"/>
              <w:left w:val="nil"/>
              <w:bottom w:val="nil"/>
              <w:right w:val="nil"/>
            </w:tcBorders>
            <w:shd w:val="clear" w:color="auto" w:fill="FFFFFF" w:themeFill="background1"/>
          </w:tcPr>
          <w:p w:rsidRPr="0026564E" w:rsidR="3A6D541B" w:rsidP="00D2666C" w:rsidRDefault="3A6D541B" w14:paraId="46481A82" w14:textId="4B039BF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2:39</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773F71F" w14:textId="3B9A905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i Borås: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AFEEFBB" w14:textId="2DCA726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605 687</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B427D0A" w14:textId="4405658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3A70029" w14:textId="77777777">
        <w:tc>
          <w:tcPr>
            <w:tcW w:w="567" w:type="dxa"/>
            <w:tcBorders>
              <w:top w:val="nil"/>
              <w:left w:val="nil"/>
              <w:bottom w:val="nil"/>
              <w:right w:val="nil"/>
            </w:tcBorders>
            <w:shd w:val="clear" w:color="auto" w:fill="FFFFFF" w:themeFill="background1"/>
          </w:tcPr>
          <w:p w:rsidRPr="0026564E" w:rsidR="3A6D541B" w:rsidP="00D2666C" w:rsidRDefault="3A6D541B" w14:paraId="7E7D349D" w14:textId="5496F16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2:40</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F8210E4" w14:textId="103D44E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i Borås: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40B1DD5" w14:textId="4B25811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114 574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DFB6BF9" w14:textId="5AD2564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AB49CC0" w14:textId="77777777">
        <w:tc>
          <w:tcPr>
            <w:tcW w:w="567" w:type="dxa"/>
            <w:tcBorders>
              <w:top w:val="nil"/>
              <w:left w:val="nil"/>
              <w:bottom w:val="nil"/>
              <w:right w:val="nil"/>
            </w:tcBorders>
            <w:shd w:val="clear" w:color="auto" w:fill="FFFFFF" w:themeFill="background1"/>
          </w:tcPr>
          <w:p w:rsidRPr="0026564E" w:rsidR="3A6D541B" w:rsidP="00D2666C" w:rsidRDefault="3A6D541B" w14:paraId="5FD96F6E" w14:textId="6909540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BEDA4F6" w14:textId="4FEFBC1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Dalarna: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2FA7776" w14:textId="19B9354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513 824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1E70A5D" w14:textId="1FE0136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D7CC9C9" w14:textId="77777777">
        <w:tc>
          <w:tcPr>
            <w:tcW w:w="567" w:type="dxa"/>
            <w:tcBorders>
              <w:top w:val="nil"/>
              <w:left w:val="nil"/>
              <w:bottom w:val="nil"/>
              <w:right w:val="nil"/>
            </w:tcBorders>
            <w:shd w:val="clear" w:color="auto" w:fill="FFFFFF" w:themeFill="background1"/>
          </w:tcPr>
          <w:p w:rsidRPr="0026564E" w:rsidR="3A6D541B" w:rsidP="00D2666C" w:rsidRDefault="3A6D541B" w14:paraId="79EAA816" w14:textId="77B73EA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EF93295" w14:textId="329D98B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Dalarna: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0FAF306" w14:textId="7B56CCC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118 193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D13BF0A" w14:textId="153BB3C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0B2BECF" w14:textId="77777777">
        <w:tc>
          <w:tcPr>
            <w:tcW w:w="567" w:type="dxa"/>
            <w:tcBorders>
              <w:top w:val="nil"/>
              <w:left w:val="nil"/>
              <w:bottom w:val="nil"/>
              <w:right w:val="nil"/>
            </w:tcBorders>
            <w:shd w:val="clear" w:color="auto" w:fill="FFFFFF" w:themeFill="background1"/>
          </w:tcPr>
          <w:p w:rsidRPr="0026564E" w:rsidR="3A6D541B" w:rsidP="00D2666C" w:rsidRDefault="3A6D541B" w14:paraId="4373DA22" w14:textId="37E9F33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E660A9B" w14:textId="01D465C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i Gävle: Utbildning på grundnivå oc</w:t>
            </w:r>
            <w:r w:rsidRPr="0026564E" w:rsidR="00DC6601">
              <w:rPr>
                <w:rFonts w:ascii="Times New Roman" w:hAnsi="Times New Roman" w:eastAsia="Times New Roman" w:cs="Times New Roman"/>
                <w:color w:val="000000" w:themeColor="text1"/>
                <w:sz w:val="20"/>
                <w:szCs w:val="20"/>
              </w:rPr>
              <w:t>h</w:t>
            </w:r>
            <w:r w:rsidRPr="0026564E">
              <w:rPr>
                <w:rFonts w:ascii="Times New Roman" w:hAnsi="Times New Roman" w:eastAsia="Times New Roman" w:cs="Times New Roman"/>
                <w:color w:val="000000" w:themeColor="text1"/>
                <w:sz w:val="20"/>
                <w:szCs w:val="20"/>
              </w:rPr>
              <w:t xml:space="preserve">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8A26C42" w14:textId="5C9D874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560 129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81FFCC4" w14:textId="521C2EA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DACA7E1" w14:textId="77777777">
        <w:tc>
          <w:tcPr>
            <w:tcW w:w="567" w:type="dxa"/>
            <w:tcBorders>
              <w:top w:val="nil"/>
              <w:left w:val="nil"/>
              <w:bottom w:val="nil"/>
              <w:right w:val="nil"/>
            </w:tcBorders>
            <w:shd w:val="clear" w:color="auto" w:fill="FFFFFF" w:themeFill="background1"/>
          </w:tcPr>
          <w:p w:rsidRPr="0026564E" w:rsidR="3A6D541B" w:rsidP="00D2666C" w:rsidRDefault="3A6D541B" w14:paraId="6C1F6F0C" w14:textId="3FD9DFD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C0D5BE7" w14:textId="3D4BB159">
            <w:pPr>
              <w:spacing w:before="80" w:line="240" w:lineRule="exact"/>
              <w:ind w:firstLine="0"/>
              <w:rPr>
                <w:rFonts w:ascii="Times New Roman" w:hAnsi="Times New Roman" w:eastAsia="Times New Roman" w:cs="Times New Roman"/>
                <w:color w:val="000000" w:themeColor="text1"/>
                <w:sz w:val="20"/>
                <w:szCs w:val="20"/>
              </w:rPr>
            </w:pPr>
            <w:r w:rsidRPr="0026564E">
              <w:rPr>
                <w:rFonts w:ascii="Times New Roman" w:hAnsi="Times New Roman" w:eastAsia="Times New Roman" w:cs="Times New Roman"/>
                <w:color w:val="000000" w:themeColor="text1"/>
                <w:sz w:val="20"/>
                <w:szCs w:val="20"/>
              </w:rPr>
              <w:t>Högskolan i Gävle: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E4DDE30" w14:textId="107319B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125 498</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581C755" w14:textId="5E88DD9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808B78A" w14:textId="77777777">
        <w:tc>
          <w:tcPr>
            <w:tcW w:w="567" w:type="dxa"/>
            <w:tcBorders>
              <w:top w:val="nil"/>
              <w:left w:val="nil"/>
              <w:bottom w:val="nil"/>
              <w:right w:val="nil"/>
            </w:tcBorders>
            <w:shd w:val="clear" w:color="auto" w:fill="FFFFFF" w:themeFill="background1"/>
          </w:tcPr>
          <w:p w:rsidRPr="0026564E" w:rsidR="3A6D541B" w:rsidP="00D2666C" w:rsidRDefault="3A6D541B" w14:paraId="47CD9CCC" w14:textId="6030D9D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465A5BC" w14:textId="17F51D9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i Halmstad: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E43D6E9" w14:textId="797F7EC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493 750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344705E" w14:textId="2D62F896">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2CEAACF" w14:textId="77777777">
        <w:tc>
          <w:tcPr>
            <w:tcW w:w="567" w:type="dxa"/>
            <w:tcBorders>
              <w:top w:val="nil"/>
              <w:left w:val="nil"/>
              <w:bottom w:val="nil"/>
              <w:right w:val="nil"/>
            </w:tcBorders>
            <w:shd w:val="clear" w:color="auto" w:fill="FFFFFF" w:themeFill="background1"/>
          </w:tcPr>
          <w:p w:rsidRPr="0026564E" w:rsidR="3A6D541B" w:rsidP="00D2666C" w:rsidRDefault="3A6D541B" w14:paraId="4FEB50A4" w14:textId="5A8804E1">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AA54396" w14:textId="12F7679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i Halmstad: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146D1D31" w14:textId="18C836E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111 415</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3CEC25C" w14:textId="47921BB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D54A6EF" w14:textId="77777777">
        <w:tc>
          <w:tcPr>
            <w:tcW w:w="567" w:type="dxa"/>
            <w:tcBorders>
              <w:top w:val="nil"/>
              <w:left w:val="nil"/>
              <w:bottom w:val="nil"/>
              <w:right w:val="nil"/>
            </w:tcBorders>
            <w:shd w:val="clear" w:color="auto" w:fill="FFFFFF" w:themeFill="background1"/>
          </w:tcPr>
          <w:p w:rsidRPr="0026564E" w:rsidR="3A6D541B" w:rsidP="00D2666C" w:rsidRDefault="3A6D541B" w14:paraId="7BC4DD8B" w14:textId="160B22C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013C5BC" w14:textId="42158BF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Kristianstad: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8F78CFC" w14:textId="512ECB2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481 860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823DE23" w14:textId="7DCC7FB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20A897B" w14:textId="77777777">
        <w:tc>
          <w:tcPr>
            <w:tcW w:w="567" w:type="dxa"/>
            <w:tcBorders>
              <w:top w:val="nil"/>
              <w:left w:val="nil"/>
              <w:bottom w:val="nil"/>
              <w:right w:val="nil"/>
            </w:tcBorders>
            <w:shd w:val="clear" w:color="auto" w:fill="FFFFFF" w:themeFill="background1"/>
          </w:tcPr>
          <w:p w:rsidRPr="0026564E" w:rsidR="3A6D541B" w:rsidP="00D2666C" w:rsidRDefault="3A6D541B" w14:paraId="6EEF27DE" w14:textId="78B3D1C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2:48</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76300AB8" w14:textId="169B0F6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Kristianstad: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A0713EC" w14:textId="5F15DBB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107 351</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6A710EA" w14:textId="464F55A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F8E89A2" w14:textId="77777777">
        <w:tc>
          <w:tcPr>
            <w:tcW w:w="567" w:type="dxa"/>
            <w:tcBorders>
              <w:top w:val="nil"/>
              <w:left w:val="nil"/>
              <w:bottom w:val="nil"/>
              <w:right w:val="nil"/>
            </w:tcBorders>
            <w:shd w:val="clear" w:color="auto" w:fill="FFFFFF" w:themeFill="background1"/>
          </w:tcPr>
          <w:p w:rsidRPr="0026564E" w:rsidR="3A6D541B" w:rsidP="00D2666C" w:rsidRDefault="3A6D541B" w14:paraId="40575246" w14:textId="07532B0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2:49</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569127C" w14:textId="68F95E9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i Skövde: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DCE1ACE" w14:textId="39811EE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381 919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291AF47D" w14:textId="626B238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186766EC" w14:textId="77777777">
        <w:tc>
          <w:tcPr>
            <w:tcW w:w="567" w:type="dxa"/>
            <w:tcBorders>
              <w:top w:val="nil"/>
              <w:left w:val="nil"/>
              <w:bottom w:val="nil"/>
              <w:right w:val="nil"/>
            </w:tcBorders>
            <w:shd w:val="clear" w:color="auto" w:fill="FFFFFF" w:themeFill="background1"/>
          </w:tcPr>
          <w:p w:rsidRPr="0026564E" w:rsidR="3A6D541B" w:rsidP="00D2666C" w:rsidRDefault="3A6D541B" w14:paraId="7BBAFBBB" w14:textId="6FED0ED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2:50</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849D4D6" w14:textId="33A69DE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i Skövde: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AFE1DD1" w14:textId="7B62E62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71 916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D34EEFB" w14:textId="0EB356E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FD1BF30" w14:textId="77777777">
        <w:tc>
          <w:tcPr>
            <w:tcW w:w="567" w:type="dxa"/>
            <w:tcBorders>
              <w:top w:val="nil"/>
              <w:left w:val="nil"/>
              <w:bottom w:val="nil"/>
              <w:right w:val="nil"/>
            </w:tcBorders>
            <w:shd w:val="clear" w:color="auto" w:fill="FFFFFF" w:themeFill="background1"/>
          </w:tcPr>
          <w:p w:rsidRPr="0026564E" w:rsidR="3A6D541B" w:rsidP="00D2666C" w:rsidRDefault="3A6D541B" w14:paraId="7E103E37" w14:textId="7AB9581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53EC598" w14:textId="577CBF2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Väst: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628E362" w14:textId="6DDC934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454 954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4EDE558" w14:textId="5CCD385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E630A53" w14:textId="77777777">
        <w:tc>
          <w:tcPr>
            <w:tcW w:w="567" w:type="dxa"/>
            <w:tcBorders>
              <w:top w:val="nil"/>
              <w:left w:val="nil"/>
              <w:bottom w:val="nil"/>
              <w:right w:val="nil"/>
            </w:tcBorders>
            <w:shd w:val="clear" w:color="auto" w:fill="FFFFFF" w:themeFill="background1"/>
          </w:tcPr>
          <w:p w:rsidRPr="0026564E" w:rsidR="3A6D541B" w:rsidP="00D2666C" w:rsidRDefault="3A6D541B" w14:paraId="0AE8416B" w14:textId="56DB4F0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329F41D" w14:textId="334DB93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Högskolan Väst: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11EE79E2" w14:textId="7B0D842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101 197</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2D25AEF7" w14:textId="38DEFFF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09E4663" w14:textId="77777777">
        <w:tc>
          <w:tcPr>
            <w:tcW w:w="567" w:type="dxa"/>
            <w:tcBorders>
              <w:top w:val="nil"/>
              <w:left w:val="nil"/>
              <w:bottom w:val="nil"/>
              <w:right w:val="nil"/>
            </w:tcBorders>
            <w:shd w:val="clear" w:color="auto" w:fill="FFFFFF" w:themeFill="background1"/>
          </w:tcPr>
          <w:p w:rsidRPr="0026564E" w:rsidR="3A6D541B" w:rsidP="00D2666C" w:rsidRDefault="3A6D541B" w14:paraId="78FABD3F" w14:textId="22CB308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4651F03" w14:textId="50631B5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Konstfack: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30D6E74" w14:textId="617FC33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195 309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6A1475A" w14:textId="3BFB9B3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1102DBE0" w14:textId="77777777">
        <w:tc>
          <w:tcPr>
            <w:tcW w:w="567" w:type="dxa"/>
            <w:tcBorders>
              <w:top w:val="nil"/>
              <w:left w:val="nil"/>
              <w:bottom w:val="nil"/>
              <w:right w:val="nil"/>
            </w:tcBorders>
            <w:shd w:val="clear" w:color="auto" w:fill="FFFFFF" w:themeFill="background1"/>
          </w:tcPr>
          <w:p w:rsidRPr="0026564E" w:rsidR="3A6D541B" w:rsidP="00D2666C" w:rsidRDefault="3A6D541B" w14:paraId="479A2A59" w14:textId="37070EA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510AD2E" w14:textId="6245F0F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Konstfack: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7BA34C6" w14:textId="6F97E6B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24 000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87F6646" w14:textId="039C96A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9CB90B1" w14:textId="77777777">
        <w:tc>
          <w:tcPr>
            <w:tcW w:w="567" w:type="dxa"/>
            <w:tcBorders>
              <w:top w:val="nil"/>
              <w:left w:val="nil"/>
              <w:bottom w:val="nil"/>
              <w:right w:val="nil"/>
            </w:tcBorders>
            <w:shd w:val="clear" w:color="auto" w:fill="FFFFFF" w:themeFill="background1"/>
          </w:tcPr>
          <w:p w:rsidRPr="0026564E" w:rsidR="3A6D541B" w:rsidP="00D2666C" w:rsidRDefault="3A6D541B" w14:paraId="2A51E27F" w14:textId="5B278AB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5CE116C" w14:textId="43D8E4E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Kungl. Konsthögskolan: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15C0DA08" w14:textId="4932377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75 800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4F603B9" w14:textId="0C2BB5D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6C53E3C" w14:textId="77777777">
        <w:tc>
          <w:tcPr>
            <w:tcW w:w="567" w:type="dxa"/>
            <w:tcBorders>
              <w:top w:val="nil"/>
              <w:left w:val="nil"/>
              <w:bottom w:val="nil"/>
              <w:right w:val="nil"/>
            </w:tcBorders>
            <w:shd w:val="clear" w:color="auto" w:fill="FFFFFF" w:themeFill="background1"/>
          </w:tcPr>
          <w:p w:rsidRPr="0026564E" w:rsidR="3A6D541B" w:rsidP="00D2666C" w:rsidRDefault="3A6D541B" w14:paraId="617F2137" w14:textId="05EEFE7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756412B" w14:textId="40F4BC0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Kungl. Konsthögskolan: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61EAA39" w14:textId="21D6A2B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14 079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A448ED8" w14:textId="30728A0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ACCF4AB" w14:textId="77777777">
        <w:tc>
          <w:tcPr>
            <w:tcW w:w="567" w:type="dxa"/>
            <w:tcBorders>
              <w:top w:val="nil"/>
              <w:left w:val="nil"/>
              <w:bottom w:val="nil"/>
              <w:right w:val="nil"/>
            </w:tcBorders>
            <w:shd w:val="clear" w:color="auto" w:fill="FFFFFF" w:themeFill="background1"/>
          </w:tcPr>
          <w:p w:rsidRPr="0026564E" w:rsidR="3A6D541B" w:rsidP="00D2666C" w:rsidRDefault="3A6D541B" w14:paraId="585EB122" w14:textId="7B4196B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C353B73" w14:textId="39F56F6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Kungl. Musikhögskolan i Stockholm: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AE44891" w14:textId="7F4EE50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154 795</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869C8BA" w14:textId="0127299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7D65FF7" w14:textId="77777777">
        <w:tc>
          <w:tcPr>
            <w:tcW w:w="567" w:type="dxa"/>
            <w:tcBorders>
              <w:top w:val="nil"/>
              <w:left w:val="nil"/>
              <w:bottom w:val="nil"/>
              <w:right w:val="nil"/>
            </w:tcBorders>
            <w:shd w:val="clear" w:color="auto" w:fill="FFFFFF" w:themeFill="background1"/>
          </w:tcPr>
          <w:p w:rsidRPr="0026564E" w:rsidR="3A6D541B" w:rsidP="00D2666C" w:rsidRDefault="3A6D541B" w14:paraId="5DE6D5EA" w14:textId="5D45739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2:58</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5024E9E" w14:textId="20319F3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Kungl. Musikhögskolan i Stockholm: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E76E70B" w14:textId="102D4B4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24 146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238DE130" w14:textId="55221DF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5662AD1" w14:textId="77777777">
        <w:tc>
          <w:tcPr>
            <w:tcW w:w="567" w:type="dxa"/>
            <w:tcBorders>
              <w:top w:val="nil"/>
              <w:left w:val="nil"/>
              <w:bottom w:val="nil"/>
              <w:right w:val="nil"/>
            </w:tcBorders>
            <w:shd w:val="clear" w:color="auto" w:fill="FFFFFF" w:themeFill="background1"/>
          </w:tcPr>
          <w:p w:rsidRPr="0026564E" w:rsidR="3A6D541B" w:rsidP="00D2666C" w:rsidRDefault="3A6D541B" w14:paraId="4E59D5F1" w14:textId="4B0E148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2:59</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669BEC4" w14:textId="222AEA7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Södertörns högskola: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6467348" w14:textId="1CA4E9E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505 232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3CCB801" w14:textId="67153E4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A9217D0" w14:textId="77777777">
        <w:tc>
          <w:tcPr>
            <w:tcW w:w="567" w:type="dxa"/>
            <w:tcBorders>
              <w:top w:val="nil"/>
              <w:left w:val="nil"/>
              <w:bottom w:val="nil"/>
              <w:right w:val="nil"/>
            </w:tcBorders>
            <w:shd w:val="clear" w:color="auto" w:fill="FFFFFF" w:themeFill="background1"/>
          </w:tcPr>
          <w:p w:rsidRPr="0026564E" w:rsidR="3A6D541B" w:rsidP="00D2666C" w:rsidRDefault="3A6D541B" w14:paraId="44F55885" w14:textId="5D44392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2:60</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7980C549" w14:textId="6A8E54D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Södertörns högskola: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F29F939" w14:textId="3EF6600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135 511</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DDA9196" w14:textId="39EAF76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57567B5" w14:textId="77777777">
        <w:tc>
          <w:tcPr>
            <w:tcW w:w="567" w:type="dxa"/>
            <w:tcBorders>
              <w:top w:val="nil"/>
              <w:left w:val="nil"/>
              <w:bottom w:val="nil"/>
              <w:right w:val="nil"/>
            </w:tcBorders>
            <w:shd w:val="clear" w:color="auto" w:fill="FFFFFF" w:themeFill="background1"/>
          </w:tcPr>
          <w:p w:rsidRPr="0026564E" w:rsidR="3A6D541B" w:rsidP="00D2666C" w:rsidRDefault="3A6D541B" w14:paraId="66196AF3" w14:textId="6C04C29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2:61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E8A6F3F" w14:textId="79AD271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Försvarshögskolan: Utbildning på grundnivå och avancerad 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D641C00" w14:textId="2BF78F4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47 430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C3F8D5D" w14:textId="5814B77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0C87D7E" w14:textId="77777777">
        <w:tc>
          <w:tcPr>
            <w:tcW w:w="567" w:type="dxa"/>
            <w:tcBorders>
              <w:top w:val="nil"/>
              <w:left w:val="nil"/>
              <w:bottom w:val="nil"/>
              <w:right w:val="nil"/>
            </w:tcBorders>
            <w:shd w:val="clear" w:color="auto" w:fill="FFFFFF" w:themeFill="background1"/>
          </w:tcPr>
          <w:p w:rsidRPr="0026564E" w:rsidR="3A6D541B" w:rsidP="00D2666C" w:rsidRDefault="3A6D541B" w14:paraId="434CF7F7" w14:textId="7B33AFD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2:62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B66D257" w14:textId="31A7DF4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Försvarshögskolan: Forskning och utbildning på forskarnivå</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1124929" w14:textId="5EA257B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46 185</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CF25E4F" w14:textId="030E220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538E366C" w14:textId="77777777">
        <w:tc>
          <w:tcPr>
            <w:tcW w:w="567" w:type="dxa"/>
            <w:tcBorders>
              <w:top w:val="nil"/>
              <w:left w:val="nil"/>
              <w:bottom w:val="nil"/>
              <w:right w:val="nil"/>
            </w:tcBorders>
            <w:shd w:val="clear" w:color="auto" w:fill="FFFFFF" w:themeFill="background1"/>
          </w:tcPr>
          <w:p w:rsidRPr="0026564E" w:rsidR="3A6D541B" w:rsidP="00D2666C" w:rsidRDefault="3A6D541B" w14:paraId="09C5522E" w14:textId="4A60705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2:63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834697F" w14:textId="50131EE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Enskilda utbildningsanordnare på högskoleområdet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A9ADD86" w14:textId="2D0B692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4 210 776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AC58DC7" w14:textId="2524F71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F9C819A" w14:textId="77777777">
        <w:tc>
          <w:tcPr>
            <w:tcW w:w="567" w:type="dxa"/>
            <w:tcBorders>
              <w:top w:val="nil"/>
              <w:left w:val="nil"/>
              <w:bottom w:val="nil"/>
              <w:right w:val="nil"/>
            </w:tcBorders>
            <w:shd w:val="clear" w:color="auto" w:fill="FFFFFF" w:themeFill="background1"/>
          </w:tcPr>
          <w:p w:rsidRPr="0026564E" w:rsidR="3A6D541B" w:rsidP="00D2666C" w:rsidRDefault="3A6D541B" w14:paraId="1C784772" w14:textId="2BC8C85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2:64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9359CCE" w14:textId="46E34786">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Särskilda utgifter inom universitet och högskolor</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306ED71" w14:textId="7AE578B3">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1 332 722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0E5816CE" w14:textId="39FB3EF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50 000</w:t>
            </w:r>
          </w:p>
        </w:tc>
      </w:tr>
      <w:tr w:rsidRPr="0026564E" w:rsidR="3A6D541B" w:rsidTr="00D2666C" w14:paraId="54D42151" w14:textId="77777777">
        <w:tc>
          <w:tcPr>
            <w:tcW w:w="567" w:type="dxa"/>
            <w:tcBorders>
              <w:top w:val="nil"/>
              <w:left w:val="nil"/>
              <w:bottom w:val="nil"/>
              <w:right w:val="nil"/>
            </w:tcBorders>
            <w:shd w:val="clear" w:color="auto" w:fill="FFFFFF" w:themeFill="background1"/>
          </w:tcPr>
          <w:p w:rsidRPr="0026564E" w:rsidR="3A6D541B" w:rsidP="00D2666C" w:rsidRDefault="3A6D541B" w14:paraId="4DDFB636" w14:textId="519762A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2:65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5651B2B" w14:textId="4C8B1F6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Särskilda medel till universitet och högskolor</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3EABBFD" w14:textId="44393AB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703 061</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16BBE4B" w14:textId="06BD434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7C49499" w14:textId="77777777">
        <w:tc>
          <w:tcPr>
            <w:tcW w:w="567" w:type="dxa"/>
            <w:tcBorders>
              <w:top w:val="nil"/>
              <w:left w:val="nil"/>
              <w:bottom w:val="nil"/>
              <w:right w:val="nil"/>
            </w:tcBorders>
            <w:shd w:val="clear" w:color="auto" w:fill="FFFFFF" w:themeFill="background1"/>
          </w:tcPr>
          <w:p w:rsidRPr="0026564E" w:rsidR="3A6D541B" w:rsidP="00D2666C" w:rsidRDefault="3A6D541B" w14:paraId="501B77B3" w14:textId="0B64FF2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2:66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7EF05F3" w14:textId="4E1CD0D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Ersättningar för klinisk utbildning och for</w:t>
            </w:r>
            <w:r w:rsidRPr="0026564E" w:rsidR="4FFDE39C">
              <w:rPr>
                <w:rFonts w:ascii="Times New Roman" w:hAnsi="Times New Roman" w:eastAsia="Times New Roman" w:cs="Times New Roman"/>
                <w:color w:val="000000" w:themeColor="text1"/>
                <w:sz w:val="20"/>
                <w:szCs w:val="20"/>
              </w:rPr>
              <w:t>s</w:t>
            </w:r>
            <w:r w:rsidRPr="0026564E">
              <w:rPr>
                <w:rFonts w:ascii="Times New Roman" w:hAnsi="Times New Roman" w:eastAsia="Times New Roman" w:cs="Times New Roman"/>
                <w:color w:val="000000" w:themeColor="text1"/>
                <w:sz w:val="20"/>
                <w:szCs w:val="20"/>
              </w:rPr>
              <w:t>kning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A3BF950" w14:textId="4664452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2 983 963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647DDCD" w14:textId="6DC76A5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B8924D2" w14:textId="77777777">
        <w:tc>
          <w:tcPr>
            <w:tcW w:w="567" w:type="dxa"/>
            <w:tcBorders>
              <w:top w:val="nil"/>
              <w:left w:val="nil"/>
              <w:bottom w:val="nil"/>
              <w:right w:val="nil"/>
            </w:tcBorders>
            <w:shd w:val="clear" w:color="auto" w:fill="FFFFFF" w:themeFill="background1"/>
          </w:tcPr>
          <w:p w:rsidRPr="0026564E" w:rsidR="3A6D541B" w:rsidP="00D2666C" w:rsidRDefault="3A6D541B" w14:paraId="72DF6356" w14:textId="0DCE68C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2:67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487B0A7" w14:textId="4FBBC73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Särskilda bidrag inom högskoleområdet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3B5C6CF" w14:textId="47439CD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70 980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F67FF8D" w14:textId="1AC5155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AB3388E" w14:textId="77777777">
        <w:tc>
          <w:tcPr>
            <w:tcW w:w="567" w:type="dxa"/>
            <w:tcBorders>
              <w:top w:val="nil"/>
              <w:left w:val="nil"/>
              <w:bottom w:val="nil"/>
              <w:right w:val="nil"/>
            </w:tcBorders>
            <w:shd w:val="clear" w:color="auto" w:fill="FFFFFF" w:themeFill="background1"/>
          </w:tcPr>
          <w:p w:rsidRPr="0026564E" w:rsidR="3A6D541B" w:rsidP="00D2666C" w:rsidRDefault="3A6D541B" w14:paraId="689E9D82" w14:textId="104FB04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2279F9FE" w14:textId="3F68EFD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Vetenskapsrådet: Forskning och forskningsinformation</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2484C82" w14:textId="75B3E80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8 439 046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2692DB4" w14:textId="10FBD192">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6BF226F" w14:textId="77777777">
        <w:tc>
          <w:tcPr>
            <w:tcW w:w="567" w:type="dxa"/>
            <w:tcBorders>
              <w:top w:val="nil"/>
              <w:left w:val="nil"/>
              <w:bottom w:val="nil"/>
              <w:right w:val="nil"/>
            </w:tcBorders>
            <w:shd w:val="clear" w:color="auto" w:fill="FFFFFF" w:themeFill="background1"/>
          </w:tcPr>
          <w:p w:rsidRPr="0026564E" w:rsidR="3A6D541B" w:rsidP="00D2666C" w:rsidRDefault="3A6D541B" w14:paraId="56CEBDDB" w14:textId="637AAB58">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B870532" w14:textId="0CEFF38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Vetenskapsrådet: Avgifter till internationella organisationer</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A66208B" w14:textId="18D8DA7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420 061</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C5020F2" w14:textId="00CCE796">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3CF4DBF" w14:textId="77777777">
        <w:tc>
          <w:tcPr>
            <w:tcW w:w="567" w:type="dxa"/>
            <w:tcBorders>
              <w:top w:val="nil"/>
              <w:left w:val="nil"/>
              <w:bottom w:val="nil"/>
              <w:right w:val="nil"/>
            </w:tcBorders>
            <w:shd w:val="clear" w:color="auto" w:fill="FFFFFF" w:themeFill="background1"/>
          </w:tcPr>
          <w:p w:rsidRPr="0026564E" w:rsidR="3A6D541B" w:rsidP="00D2666C" w:rsidRDefault="3A6D541B" w14:paraId="4EA1ACDD" w14:textId="46D38A35">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03C5AF62" w14:textId="5D9DED3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Vetenskapsrådet: Förvaltning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215E4FB" w14:textId="7209FFF5">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209 513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5D23516" w14:textId="2BD664E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3C5072E" w14:textId="77777777">
        <w:tc>
          <w:tcPr>
            <w:tcW w:w="567" w:type="dxa"/>
            <w:tcBorders>
              <w:top w:val="nil"/>
              <w:left w:val="nil"/>
              <w:bottom w:val="nil"/>
              <w:right w:val="nil"/>
            </w:tcBorders>
            <w:shd w:val="clear" w:color="auto" w:fill="FFFFFF" w:themeFill="background1"/>
          </w:tcPr>
          <w:p w:rsidRPr="0026564E" w:rsidR="3A6D541B" w:rsidP="00D2666C" w:rsidRDefault="3A6D541B" w14:paraId="687BA85F" w14:textId="29D2035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7D9CBAA" w14:textId="3FB622B6">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Rymdforskning och rymdverksamhet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5C9F943" w14:textId="64B19A6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1 345 356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6DE473F6" w14:textId="520DDE3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13C37A3" w14:textId="77777777">
        <w:tc>
          <w:tcPr>
            <w:tcW w:w="567" w:type="dxa"/>
            <w:tcBorders>
              <w:top w:val="nil"/>
              <w:left w:val="nil"/>
              <w:bottom w:val="nil"/>
              <w:right w:val="nil"/>
            </w:tcBorders>
            <w:shd w:val="clear" w:color="auto" w:fill="FFFFFF" w:themeFill="background1"/>
          </w:tcPr>
          <w:p w:rsidRPr="0026564E" w:rsidR="3A6D541B" w:rsidP="00D2666C" w:rsidRDefault="3A6D541B" w14:paraId="00D41B92" w14:textId="7E07B5C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3:5</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F4383C3" w14:textId="7D3A7AB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Rymdstyrelsen: Förvaltning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DDE7B21" w14:textId="7DAFC6C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54 314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62BCF3B4" w14:textId="27AAC18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8B19C94" w14:textId="77777777">
        <w:tc>
          <w:tcPr>
            <w:tcW w:w="567" w:type="dxa"/>
            <w:tcBorders>
              <w:top w:val="nil"/>
              <w:left w:val="nil"/>
              <w:bottom w:val="nil"/>
              <w:right w:val="nil"/>
            </w:tcBorders>
            <w:shd w:val="clear" w:color="auto" w:fill="FFFFFF" w:themeFill="background1"/>
          </w:tcPr>
          <w:p w:rsidRPr="0026564E" w:rsidR="3A6D541B" w:rsidP="00D2666C" w:rsidRDefault="3A6D541B" w14:paraId="5EDD2B13" w14:textId="1C21757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3:6</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04ABE08" w14:textId="31F56C05">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Institutet för rymdfysik</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77E8419" w14:textId="2E1C626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64 659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9F3B9F4" w14:textId="2C3470FB">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B85BFA4" w14:textId="77777777">
        <w:tc>
          <w:tcPr>
            <w:tcW w:w="567" w:type="dxa"/>
            <w:tcBorders>
              <w:top w:val="nil"/>
              <w:left w:val="nil"/>
              <w:bottom w:val="nil"/>
              <w:right w:val="nil"/>
            </w:tcBorders>
            <w:shd w:val="clear" w:color="auto" w:fill="FFFFFF" w:themeFill="background1"/>
          </w:tcPr>
          <w:p w:rsidRPr="0026564E" w:rsidR="3A6D541B" w:rsidP="00D2666C" w:rsidRDefault="3A6D541B" w14:paraId="68E7E3CE" w14:textId="5BB8E11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3:7</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1A794B6" w14:textId="2FE922C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Kungl. biblioteket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2F894D2" w14:textId="35511DC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464 751</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6CED477" w14:textId="2543190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3444861" w14:textId="77777777">
        <w:tc>
          <w:tcPr>
            <w:tcW w:w="567" w:type="dxa"/>
            <w:tcBorders>
              <w:top w:val="nil"/>
              <w:left w:val="nil"/>
              <w:bottom w:val="nil"/>
              <w:right w:val="nil"/>
            </w:tcBorders>
            <w:shd w:val="clear" w:color="auto" w:fill="FFFFFF" w:themeFill="background1"/>
          </w:tcPr>
          <w:p w:rsidRPr="0026564E" w:rsidR="3A6D541B" w:rsidP="00D2666C" w:rsidRDefault="3A6D541B" w14:paraId="1C1C1D86" w14:textId="467D56C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3:8</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7C365FBE" w14:textId="70DD393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Polarforskningssekretariatet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3A0BF24E" w14:textId="7C270CB7">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70 712</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44BE8BD8" w14:textId="6B876BF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CEF3F08" w14:textId="77777777">
        <w:tc>
          <w:tcPr>
            <w:tcW w:w="567" w:type="dxa"/>
            <w:tcBorders>
              <w:top w:val="nil"/>
              <w:left w:val="nil"/>
              <w:bottom w:val="nil"/>
              <w:right w:val="nil"/>
            </w:tcBorders>
            <w:shd w:val="clear" w:color="auto" w:fill="FFFFFF" w:themeFill="background1"/>
          </w:tcPr>
          <w:p w:rsidRPr="0026564E" w:rsidR="3A6D541B" w:rsidP="00D2666C" w:rsidRDefault="3A6D541B" w14:paraId="3EABA93F" w14:textId="1387E17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3:9</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3A1E1DC8" w14:textId="1C8F1757">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Sunet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F84D080" w14:textId="5DBE038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49 183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7D66A27" w14:textId="400F9E3A">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4E562B6" w14:textId="77777777">
        <w:tc>
          <w:tcPr>
            <w:tcW w:w="567" w:type="dxa"/>
            <w:tcBorders>
              <w:top w:val="nil"/>
              <w:left w:val="nil"/>
              <w:bottom w:val="nil"/>
              <w:right w:val="nil"/>
            </w:tcBorders>
            <w:shd w:val="clear" w:color="auto" w:fill="FFFFFF" w:themeFill="background1"/>
          </w:tcPr>
          <w:p w:rsidRPr="0026564E" w:rsidR="3A6D541B" w:rsidP="00D2666C" w:rsidRDefault="3A6D541B" w14:paraId="07B44910" w14:textId="3F23D5D8">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3:10</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8867018" w14:textId="250C693E">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Överklagandenämnden för etikprövning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8AA7554" w14:textId="7F5ED6F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5 700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B13ACFE" w14:textId="6CE5875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4D1AEAEA" w14:textId="77777777">
        <w:tc>
          <w:tcPr>
            <w:tcW w:w="567" w:type="dxa"/>
            <w:tcBorders>
              <w:top w:val="nil"/>
              <w:left w:val="nil"/>
              <w:bottom w:val="nil"/>
              <w:right w:val="nil"/>
            </w:tcBorders>
            <w:shd w:val="clear" w:color="auto" w:fill="FFFFFF" w:themeFill="background1"/>
          </w:tcPr>
          <w:p w:rsidRPr="0026564E" w:rsidR="3A6D541B" w:rsidP="00D2666C" w:rsidRDefault="3A6D541B" w14:paraId="1FC3F201" w14:textId="28DA628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3:11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B4A3DB3" w14:textId="667A50DD">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Etikprövningsmyndigheten</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1EBFFC1" w14:textId="551FD2E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57 418</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B24B154" w14:textId="588CE3F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635AACB5" w14:textId="77777777">
        <w:tc>
          <w:tcPr>
            <w:tcW w:w="567" w:type="dxa"/>
            <w:tcBorders>
              <w:top w:val="nil"/>
              <w:left w:val="nil"/>
              <w:bottom w:val="nil"/>
              <w:right w:val="nil"/>
            </w:tcBorders>
            <w:shd w:val="clear" w:color="auto" w:fill="FFFFFF" w:themeFill="background1"/>
          </w:tcPr>
          <w:p w:rsidRPr="0026564E" w:rsidR="3A6D541B" w:rsidP="00D2666C" w:rsidRDefault="3A6D541B" w14:paraId="2F989F6E" w14:textId="39132F32">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3:12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8714413" w14:textId="0AB0D5E3">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Nämnden för prövning av oredlighet i forskning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4F084AC" w14:textId="0D8A548C">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11 750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D559FCB" w14:textId="3E2DBC9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0B8CE5E" w14:textId="77777777">
        <w:tc>
          <w:tcPr>
            <w:tcW w:w="567" w:type="dxa"/>
            <w:tcBorders>
              <w:top w:val="nil"/>
              <w:left w:val="nil"/>
              <w:bottom w:val="nil"/>
              <w:right w:val="nil"/>
            </w:tcBorders>
            <w:shd w:val="clear" w:color="auto" w:fill="FFFFFF" w:themeFill="background1"/>
          </w:tcPr>
          <w:p w:rsidRPr="0026564E" w:rsidR="3A6D541B" w:rsidP="00D2666C" w:rsidRDefault="3A6D541B" w14:paraId="1F3D4B2D" w14:textId="1C88625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3:13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8865835" w14:textId="4CFA9785">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Särskilda utgifter för forskningsändamål</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FDBB25D" w14:textId="167D037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80 695</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56D9FE4" w14:textId="17DA3A2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2F2EB82" w14:textId="77777777">
        <w:tc>
          <w:tcPr>
            <w:tcW w:w="567" w:type="dxa"/>
            <w:tcBorders>
              <w:top w:val="nil"/>
              <w:left w:val="nil"/>
              <w:bottom w:val="nil"/>
              <w:right w:val="nil"/>
            </w:tcBorders>
            <w:shd w:val="clear" w:color="auto" w:fill="FFFFFF" w:themeFill="background1"/>
          </w:tcPr>
          <w:p w:rsidRPr="0026564E" w:rsidR="3A6D541B" w:rsidP="00D2666C" w:rsidRDefault="3A6D541B" w14:paraId="5E9FCD33" w14:textId="1B69E4F6">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3:14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5E0B9B60" w14:textId="0B6B0A7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Gentekniknämnden</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408805F5" w14:textId="73708C8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5 045</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26F3A41" w14:textId="456464A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D7E32BE" w14:textId="77777777">
        <w:tc>
          <w:tcPr>
            <w:tcW w:w="567" w:type="dxa"/>
            <w:tcBorders>
              <w:top w:val="nil"/>
              <w:left w:val="nil"/>
              <w:bottom w:val="nil"/>
              <w:right w:val="nil"/>
            </w:tcBorders>
            <w:shd w:val="clear" w:color="auto" w:fill="FFFFFF" w:themeFill="background1"/>
          </w:tcPr>
          <w:p w:rsidRPr="0026564E" w:rsidR="3A6D541B" w:rsidP="00D2666C" w:rsidRDefault="3A6D541B" w14:paraId="2E2C6857" w14:textId="210315F0">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4:1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404ED9E" w14:textId="332EA1F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Internationella program</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02860EE5" w14:textId="39D8A6EE">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81 589</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549FDAB1" w14:textId="01880C6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719C1675" w14:textId="77777777">
        <w:tc>
          <w:tcPr>
            <w:tcW w:w="567" w:type="dxa"/>
            <w:tcBorders>
              <w:top w:val="nil"/>
              <w:left w:val="nil"/>
              <w:bottom w:val="nil"/>
              <w:right w:val="nil"/>
            </w:tcBorders>
            <w:shd w:val="clear" w:color="auto" w:fill="FFFFFF" w:themeFill="background1"/>
          </w:tcPr>
          <w:p w:rsidRPr="0026564E" w:rsidR="3A6D541B" w:rsidP="00D2666C" w:rsidRDefault="3A6D541B" w14:paraId="37885A4E" w14:textId="71ABC4E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4:2</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69ACAC92" w14:textId="6AEB7F4B">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Avgift till Unesco och ICCROM</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2D6EC5FB" w14:textId="731B4618">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32 186</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7C27993A" w14:textId="0A0E6C2F">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31102589" w14:textId="77777777">
        <w:tc>
          <w:tcPr>
            <w:tcW w:w="567" w:type="dxa"/>
            <w:tcBorders>
              <w:top w:val="nil"/>
              <w:left w:val="nil"/>
              <w:bottom w:val="nil"/>
              <w:right w:val="nil"/>
            </w:tcBorders>
            <w:shd w:val="clear" w:color="auto" w:fill="FFFFFF" w:themeFill="background1"/>
          </w:tcPr>
          <w:p w:rsidRPr="0026564E" w:rsidR="3A6D541B" w:rsidP="00D2666C" w:rsidRDefault="3A6D541B" w14:paraId="77BCC1EB" w14:textId="174C46F9">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4:3</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1146C132" w14:textId="1CDE970A">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Kostnader för Svenska Unescorådet</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56B85727" w14:textId="344DE4E1">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11 684</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1715EB46" w14:textId="7924544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26DB29CD" w14:textId="77777777">
        <w:tc>
          <w:tcPr>
            <w:tcW w:w="567" w:type="dxa"/>
            <w:tcBorders>
              <w:top w:val="nil"/>
              <w:left w:val="nil"/>
              <w:bottom w:val="nil"/>
              <w:right w:val="nil"/>
            </w:tcBorders>
            <w:shd w:val="clear" w:color="auto" w:fill="FFFFFF" w:themeFill="background1"/>
          </w:tcPr>
          <w:p w:rsidRPr="0026564E" w:rsidR="3A6D541B" w:rsidP="00D2666C" w:rsidRDefault="3A6D541B" w14:paraId="3D6E57BB" w14:textId="7BEAFB9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4:4</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F70887D" w14:textId="6499F0AF">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Utvecklingsarbete inom områdena utbildning och forskning</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6F4080C8" w14:textId="164C3970">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24 943</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65970E17" w14:textId="57F79D54">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r>
      <w:tr w:rsidRPr="0026564E" w:rsidR="3A6D541B" w:rsidTr="00D2666C" w14:paraId="0C845037" w14:textId="77777777">
        <w:tc>
          <w:tcPr>
            <w:tcW w:w="567" w:type="dxa"/>
            <w:tcBorders>
              <w:top w:val="nil"/>
              <w:left w:val="nil"/>
              <w:bottom w:val="nil"/>
              <w:right w:val="nil"/>
            </w:tcBorders>
            <w:shd w:val="clear" w:color="auto" w:fill="FFFFFF" w:themeFill="background1"/>
          </w:tcPr>
          <w:p w:rsidRPr="0026564E" w:rsidR="3A6D541B" w:rsidP="00D2666C" w:rsidRDefault="3A6D541B" w14:paraId="5D221D3D" w14:textId="569CF2AC">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99:1</w:t>
            </w:r>
          </w:p>
        </w:tc>
        <w:tc>
          <w:tcPr>
            <w:tcW w:w="4026" w:type="dxa"/>
            <w:tcBorders>
              <w:top w:val="nil"/>
              <w:left w:val="nil"/>
              <w:bottom w:val="nil"/>
              <w:right w:val="nil"/>
            </w:tcBorders>
            <w:shd w:val="clear" w:color="auto" w:fill="FFFFFF" w:themeFill="background1"/>
            <w:vAlign w:val="center"/>
          </w:tcPr>
          <w:p w:rsidRPr="0026564E" w:rsidR="3A6D541B" w:rsidP="00D2666C" w:rsidRDefault="3A6D541B" w14:paraId="445E7E92" w14:textId="78E55174">
            <w:pPr>
              <w:spacing w:before="80" w:line="240" w:lineRule="exact"/>
              <w:ind w:firstLine="0"/>
              <w:rPr>
                <w:sz w:val="20"/>
                <w:szCs w:val="20"/>
              </w:rPr>
            </w:pPr>
            <w:r w:rsidRPr="0026564E">
              <w:rPr>
                <w:rFonts w:ascii="Times New Roman" w:hAnsi="Times New Roman" w:eastAsia="Times New Roman" w:cs="Times New Roman"/>
                <w:color w:val="000000" w:themeColor="text1"/>
                <w:sz w:val="20"/>
                <w:szCs w:val="20"/>
              </w:rPr>
              <w:t>Sektorsbidrag till skolan</w:t>
            </w:r>
          </w:p>
        </w:tc>
        <w:tc>
          <w:tcPr>
            <w:tcW w:w="1730" w:type="dxa"/>
            <w:tcBorders>
              <w:top w:val="nil"/>
              <w:left w:val="nil"/>
              <w:bottom w:val="nil"/>
              <w:right w:val="nil"/>
            </w:tcBorders>
            <w:shd w:val="clear" w:color="auto" w:fill="FFFFFF" w:themeFill="background1"/>
            <w:vAlign w:val="bottom"/>
          </w:tcPr>
          <w:p w:rsidRPr="0026564E" w:rsidR="3A6D541B" w:rsidP="00073316" w:rsidRDefault="3A6D541B" w14:paraId="78EEEF7A" w14:textId="30143B0D">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±0</w:t>
            </w:r>
          </w:p>
        </w:tc>
        <w:tc>
          <w:tcPr>
            <w:tcW w:w="1731" w:type="dxa"/>
            <w:tcBorders>
              <w:top w:val="nil"/>
              <w:left w:val="nil"/>
              <w:bottom w:val="nil"/>
              <w:right w:val="nil"/>
            </w:tcBorders>
            <w:shd w:val="clear" w:color="auto" w:fill="FFFFFF" w:themeFill="background1"/>
            <w:vAlign w:val="bottom"/>
          </w:tcPr>
          <w:p w:rsidRPr="0026564E" w:rsidR="3A6D541B" w:rsidP="00073316" w:rsidRDefault="3A6D541B" w14:paraId="310577DA" w14:textId="20A7A6B9">
            <w:pPr>
              <w:spacing w:before="80" w:line="240" w:lineRule="atLeast"/>
              <w:jc w:val="right"/>
              <w:rPr>
                <w:sz w:val="20"/>
                <w:szCs w:val="20"/>
              </w:rPr>
            </w:pPr>
            <w:r w:rsidRPr="0026564E">
              <w:rPr>
                <w:rFonts w:ascii="Times New Roman" w:hAnsi="Times New Roman" w:eastAsia="Times New Roman" w:cs="Times New Roman"/>
                <w:color w:val="000000" w:themeColor="text1"/>
                <w:sz w:val="20"/>
                <w:szCs w:val="20"/>
              </w:rPr>
              <w:t>17 197 000</w:t>
            </w:r>
          </w:p>
        </w:tc>
      </w:tr>
      <w:tr w:rsidRPr="0026564E" w:rsidR="3A6D541B" w:rsidTr="00EF4B73" w14:paraId="647E5E9C" w14:textId="77777777">
        <w:tc>
          <w:tcPr>
            <w:tcW w:w="5044" w:type="dxa"/>
            <w:gridSpan w:val="2"/>
            <w:tcBorders>
              <w:top w:val="nil"/>
              <w:left w:val="nil"/>
              <w:bottom w:val="single" w:color="auto" w:sz="4" w:space="0"/>
              <w:right w:val="nil"/>
            </w:tcBorders>
            <w:shd w:val="clear" w:color="auto" w:fill="FFFFFF" w:themeFill="background1"/>
            <w:tcMar>
              <w:bottom w:w="20" w:type="dxa"/>
            </w:tcMar>
            <w:vAlign w:val="center"/>
          </w:tcPr>
          <w:p w:rsidRPr="0026564E" w:rsidR="3A6D541B" w:rsidP="00101405" w:rsidRDefault="3A6D541B" w14:paraId="075087D7" w14:textId="2D780639">
            <w:pPr>
              <w:spacing w:before="80" w:line="240" w:lineRule="atLeast"/>
              <w:ind w:firstLine="0"/>
              <w:rPr>
                <w:sz w:val="20"/>
                <w:szCs w:val="20"/>
              </w:rPr>
            </w:pPr>
            <w:r w:rsidRPr="0026564E">
              <w:rPr>
                <w:rFonts w:ascii="Times New Roman" w:hAnsi="Times New Roman" w:eastAsia="Times New Roman" w:cs="Times New Roman"/>
                <w:b/>
                <w:bCs/>
                <w:color w:val="000000" w:themeColor="text1"/>
                <w:sz w:val="20"/>
                <w:szCs w:val="20"/>
              </w:rPr>
              <w:t>Summa</w:t>
            </w:r>
          </w:p>
        </w:tc>
        <w:tc>
          <w:tcPr>
            <w:tcW w:w="1730" w:type="dxa"/>
            <w:tcBorders>
              <w:top w:val="nil"/>
              <w:left w:val="nil"/>
              <w:bottom w:val="single" w:color="auto" w:sz="4" w:space="0"/>
              <w:right w:val="nil"/>
            </w:tcBorders>
            <w:shd w:val="clear" w:color="auto" w:fill="FFFFFF" w:themeFill="background1"/>
            <w:tcMar>
              <w:bottom w:w="20" w:type="dxa"/>
            </w:tcMar>
            <w:vAlign w:val="bottom"/>
          </w:tcPr>
          <w:p w:rsidRPr="0026564E" w:rsidR="3A6D541B" w:rsidP="00073316" w:rsidRDefault="3A6D541B" w14:paraId="3EB54AA4" w14:textId="7E3543EE">
            <w:pPr>
              <w:spacing w:before="80" w:line="240" w:lineRule="atLeast"/>
              <w:jc w:val="right"/>
              <w:rPr>
                <w:sz w:val="20"/>
                <w:szCs w:val="20"/>
              </w:rPr>
            </w:pPr>
            <w:r w:rsidRPr="0026564E">
              <w:rPr>
                <w:rFonts w:ascii="Times New Roman" w:hAnsi="Times New Roman" w:eastAsia="Times New Roman" w:cs="Times New Roman"/>
                <w:b/>
                <w:bCs/>
                <w:color w:val="000000" w:themeColor="text1"/>
                <w:sz w:val="20"/>
                <w:szCs w:val="20"/>
              </w:rPr>
              <w:t>103 845 141</w:t>
            </w:r>
          </w:p>
        </w:tc>
        <w:tc>
          <w:tcPr>
            <w:tcW w:w="1731" w:type="dxa"/>
            <w:tcBorders>
              <w:top w:val="nil"/>
              <w:left w:val="nil"/>
              <w:bottom w:val="single" w:color="auto" w:sz="4" w:space="0"/>
              <w:right w:val="nil"/>
            </w:tcBorders>
            <w:shd w:val="clear" w:color="auto" w:fill="FFFFFF" w:themeFill="background1"/>
            <w:tcMar>
              <w:bottom w:w="20" w:type="dxa"/>
            </w:tcMar>
            <w:vAlign w:val="bottom"/>
          </w:tcPr>
          <w:p w:rsidRPr="0026564E" w:rsidR="3A6D541B" w:rsidP="00073316" w:rsidRDefault="3A6D541B" w14:paraId="31883439" w14:textId="36CDE1EA">
            <w:pPr>
              <w:spacing w:before="80" w:line="240" w:lineRule="atLeast"/>
              <w:jc w:val="right"/>
              <w:rPr>
                <w:sz w:val="20"/>
                <w:szCs w:val="20"/>
              </w:rPr>
            </w:pPr>
            <w:r w:rsidRPr="0026564E">
              <w:rPr>
                <w:rFonts w:ascii="Times New Roman" w:hAnsi="Times New Roman" w:eastAsia="Times New Roman" w:cs="Times New Roman"/>
                <w:b/>
                <w:bCs/>
                <w:color w:val="000000" w:themeColor="text1"/>
                <w:sz w:val="20"/>
                <w:szCs w:val="20"/>
              </w:rPr>
              <w:t xml:space="preserve">5 </w:t>
            </w:r>
            <w:r w:rsidRPr="0026564E" w:rsidR="00282422">
              <w:rPr>
                <w:rFonts w:ascii="Times New Roman" w:hAnsi="Times New Roman" w:eastAsia="Times New Roman" w:cs="Times New Roman"/>
                <w:b/>
                <w:bCs/>
                <w:color w:val="000000" w:themeColor="text1"/>
                <w:sz w:val="20"/>
                <w:szCs w:val="20"/>
              </w:rPr>
              <w:t>087</w:t>
            </w:r>
            <w:r w:rsidRPr="0026564E">
              <w:rPr>
                <w:rFonts w:ascii="Times New Roman" w:hAnsi="Times New Roman" w:eastAsia="Times New Roman" w:cs="Times New Roman"/>
                <w:b/>
                <w:bCs/>
                <w:color w:val="000000" w:themeColor="text1"/>
                <w:sz w:val="20"/>
                <w:szCs w:val="20"/>
              </w:rPr>
              <w:t xml:space="preserve"> 000</w:t>
            </w:r>
          </w:p>
        </w:tc>
      </w:tr>
    </w:tbl>
    <w:p w:rsidR="00101405" w:rsidP="3A6D541B" w:rsidRDefault="00101405" w14:paraId="0FD8CAD8" w14:textId="77777777">
      <w:pPr>
        <w:spacing w:after="200"/>
        <w:ind w:firstLine="0"/>
        <w:jc w:val="both"/>
        <w:rPr>
          <w:rFonts w:ascii="Baton Turbo" w:hAnsi="Baton Turbo" w:eastAsia="Baton Turbo" w:cs="Baton Turbo"/>
          <w:color w:val="000000" w:themeColor="text1"/>
          <w:sz w:val="18"/>
          <w:szCs w:val="18"/>
        </w:rPr>
      </w:pPr>
    </w:p>
    <w:p w:rsidR="00101405" w:rsidRDefault="00101405" w14:paraId="5FC7F893"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Baton Turbo" w:hAnsi="Baton Turbo" w:eastAsia="Baton Turbo" w:cs="Baton Turbo"/>
          <w:color w:val="000000" w:themeColor="text1"/>
          <w:sz w:val="18"/>
          <w:szCs w:val="18"/>
        </w:rPr>
      </w:pPr>
      <w:r>
        <w:rPr>
          <w:rFonts w:ascii="Baton Turbo" w:hAnsi="Baton Turbo" w:eastAsia="Baton Turbo" w:cs="Baton Turbo"/>
          <w:color w:val="000000" w:themeColor="text1"/>
          <w:sz w:val="18"/>
          <w:szCs w:val="18"/>
        </w:rPr>
        <w:br w:type="page"/>
      </w:r>
    </w:p>
    <w:p w:rsidRPr="006D4AC9" w:rsidR="7975D89A" w:rsidP="0042725A" w:rsidRDefault="7975D89A" w14:paraId="74C758AA" w14:textId="7802B2C4">
      <w:pPr>
        <w:pStyle w:val="Normalutanindragellerluft"/>
        <w:rPr>
          <w:rFonts w:ascii="Calibri" w:hAnsi="Calibri" w:eastAsia="Calibri" w:cs="Calibri"/>
        </w:rPr>
      </w:pPr>
      <w:r w:rsidRPr="006D4AC9">
        <w:rPr>
          <w:rFonts w:eastAsia="Baton Turbo"/>
        </w:rPr>
        <w:lastRenderedPageBreak/>
        <w:t xml:space="preserve">Centerpartiet föreslår att ett antal riktade statsbidrag ska avvecklas för att istället slås samman till ett större </w:t>
      </w:r>
      <w:r w:rsidRPr="006D4AC9" w:rsidR="002A4B1C">
        <w:rPr>
          <w:rFonts w:eastAsia="Baton Turbo"/>
        </w:rPr>
        <w:t>sektorsbidrag</w:t>
      </w:r>
      <w:r w:rsidRPr="006D4AC9">
        <w:rPr>
          <w:rFonts w:eastAsia="Baton Turbo"/>
        </w:rPr>
        <w:t xml:space="preserve"> till skolan. Dessa avvisningar påverkar särskilt anslag 1:5 och 1:15 </w:t>
      </w:r>
      <w:r w:rsidR="0087204C">
        <w:rPr>
          <w:rFonts w:eastAsia="Baton Turbo"/>
        </w:rPr>
        <w:t>inom</w:t>
      </w:r>
      <w:r w:rsidRPr="006D4AC9">
        <w:rPr>
          <w:rFonts w:eastAsia="Baton Turbo"/>
        </w:rPr>
        <w:t xml:space="preserve"> </w:t>
      </w:r>
      <w:r w:rsidR="0087204C">
        <w:rPr>
          <w:rFonts w:eastAsia="Baton Turbo"/>
        </w:rPr>
        <w:t xml:space="preserve">utgiftsområde </w:t>
      </w:r>
      <w:r w:rsidRPr="006D4AC9">
        <w:rPr>
          <w:rFonts w:eastAsia="Baton Turbo"/>
        </w:rPr>
        <w:t>16. Som en följd av det tillför Centerpartiet 17</w:t>
      </w:r>
      <w:r w:rsidR="0087204C">
        <w:rPr>
          <w:rFonts w:eastAsia="Baton Turbo"/>
        </w:rPr>
        <w:t> </w:t>
      </w:r>
      <w:r w:rsidRPr="006D4AC9">
        <w:rPr>
          <w:rFonts w:eastAsia="Baton Turbo"/>
        </w:rPr>
        <w:t xml:space="preserve">197 miljoner till ett nytt anslag </w:t>
      </w:r>
      <w:r w:rsidR="0087204C">
        <w:rPr>
          <w:rFonts w:eastAsia="Baton Turbo"/>
        </w:rPr>
        <w:t>”</w:t>
      </w:r>
      <w:r w:rsidRPr="006D4AC9">
        <w:rPr>
          <w:rFonts w:eastAsia="Baton Turbo"/>
        </w:rPr>
        <w:t>Sektorsbidrag till skolan</w:t>
      </w:r>
      <w:r w:rsidR="0087204C">
        <w:rPr>
          <w:rFonts w:eastAsia="Baton Turbo"/>
        </w:rPr>
        <w:t>”</w:t>
      </w:r>
      <w:r w:rsidRPr="006D4AC9">
        <w:rPr>
          <w:rFonts w:eastAsia="Baton Turbo"/>
        </w:rPr>
        <w:t xml:space="preserve"> 2025, 15</w:t>
      </w:r>
      <w:r w:rsidR="0087204C">
        <w:rPr>
          <w:rFonts w:eastAsia="Baton Turbo"/>
        </w:rPr>
        <w:t> </w:t>
      </w:r>
      <w:r w:rsidRPr="006D4AC9">
        <w:rPr>
          <w:rFonts w:eastAsia="Baton Turbo"/>
        </w:rPr>
        <w:t>717 miljoner 2026 samt 13</w:t>
      </w:r>
      <w:r w:rsidR="0087204C">
        <w:rPr>
          <w:rFonts w:eastAsia="Baton Turbo"/>
        </w:rPr>
        <w:t> </w:t>
      </w:r>
      <w:r w:rsidRPr="006D4AC9">
        <w:rPr>
          <w:rFonts w:eastAsia="Baton Turbo"/>
        </w:rPr>
        <w:t xml:space="preserve">727 miljoner 2027. </w:t>
      </w:r>
    </w:p>
    <w:p w:rsidRPr="006D4AC9" w:rsidR="7975D89A" w:rsidP="0042725A" w:rsidRDefault="7975D89A" w14:paraId="6EC62FAC" w14:textId="44368207">
      <w:pPr>
        <w:rPr>
          <w:rFonts w:eastAsia="Baton Turbo"/>
        </w:rPr>
      </w:pPr>
      <w:r w:rsidRPr="00347947">
        <w:rPr>
          <w:rFonts w:eastAsia="Baton Turbo"/>
          <w:spacing w:val="-3"/>
        </w:rPr>
        <w:t>Centerpartiet föreslår anslag till 1:1 Statens skolverk för att sammanställa och analysera</w:t>
      </w:r>
      <w:r w:rsidRPr="006D4AC9">
        <w:rPr>
          <w:rFonts w:eastAsia="Baton Turbo"/>
        </w:rPr>
        <w:t xml:space="preserve"> </w:t>
      </w:r>
      <w:r w:rsidRPr="00347947">
        <w:rPr>
          <w:rFonts w:eastAsia="Baton Turbo"/>
          <w:spacing w:val="-3"/>
        </w:rPr>
        <w:t>nationell statistik om elever med neuropsykiatrisk funktionsnedsättning. Förslaget omfattar</w:t>
      </w:r>
      <w:r w:rsidRPr="006D4AC9">
        <w:rPr>
          <w:rFonts w:eastAsia="Baton Turbo"/>
        </w:rPr>
        <w:t xml:space="preserve"> </w:t>
      </w:r>
      <w:r w:rsidRPr="00347947">
        <w:rPr>
          <w:rFonts w:eastAsia="Baton Turbo"/>
          <w:spacing w:val="-3"/>
        </w:rPr>
        <w:t>2 miljoner kronor 2025 och 2 miljoner kronor per år 2026–2027. Under anslag 1:3 föreslå</w:t>
      </w:r>
      <w:r w:rsidRPr="00347947" w:rsidR="0087204C">
        <w:rPr>
          <w:rFonts w:eastAsia="Baton Turbo"/>
          <w:spacing w:val="-3"/>
        </w:rPr>
        <w:t>s</w:t>
      </w:r>
      <w:r w:rsidRPr="006D4AC9">
        <w:rPr>
          <w:rFonts w:eastAsia="Baton Turbo"/>
        </w:rPr>
        <w:t xml:space="preserve"> Specialpedagogiska skolmyndigheten få 20 miljoner kronor 2025 och samma belopp årligen 2026–2027 för att initiera och anordna ett kompetenslyft om neuropsykiatrisk funktionsnedsättning för rektorer och lärare.</w:t>
      </w:r>
      <w:r w:rsidR="00AE371B">
        <w:rPr>
          <w:rFonts w:eastAsia="Baton Turbo"/>
        </w:rPr>
        <w:t xml:space="preserve"> För att stärka evidensen i hela skolväsendet föreslås anslag 1:11 öka med 3 miljoner årligen 2025</w:t>
      </w:r>
      <w:r w:rsidR="0087204C">
        <w:rPr>
          <w:rFonts w:eastAsia="Baton Turbo"/>
        </w:rPr>
        <w:t>–</w:t>
      </w:r>
      <w:r w:rsidR="00AE371B">
        <w:rPr>
          <w:rFonts w:eastAsia="Baton Turbo"/>
        </w:rPr>
        <w:t>2027.</w:t>
      </w:r>
    </w:p>
    <w:p w:rsidRPr="006D4AC9" w:rsidR="7975D89A" w:rsidP="0042725A" w:rsidRDefault="7975D89A" w14:paraId="5EDBC414" w14:textId="002DDBCB">
      <w:pPr>
        <w:rPr>
          <w:rFonts w:eastAsia="Baton Turbo"/>
        </w:rPr>
      </w:pPr>
      <w:r w:rsidRPr="006D4AC9">
        <w:rPr>
          <w:rFonts w:eastAsia="Baton Turbo"/>
        </w:rPr>
        <w:t xml:space="preserve">Förutom regleringarna för att skapa ett sektorsbidrag till skolan finns under anslag 1:5 en satsning på 300 miljoner kronor till gymnasieskolan för 2025 och samma summa årligen 2026–2027. Centerpartiet anser att den hårda godkäntgränsen bör slopas och för att bistå kommunerna i att möta ett ökat söktryck till särskilt yrkesprogrammen och för att öka stödet per elev inom dessa program. </w:t>
      </w:r>
    </w:p>
    <w:p w:rsidRPr="006D4AC9" w:rsidR="7975D89A" w:rsidP="0042725A" w:rsidRDefault="7975D89A" w14:paraId="4AD534B3" w14:textId="1A9109A2">
      <w:pPr>
        <w:rPr>
          <w:rFonts w:eastAsia="Baton Turbo"/>
        </w:rPr>
      </w:pPr>
      <w:r w:rsidRPr="006D4AC9">
        <w:rPr>
          <w:rFonts w:eastAsia="Baton Turbo"/>
        </w:rPr>
        <w:t>Anslag 2:64 utökas med 50 miljoner kronor 2025 och 100 miljoner kronor åren där</w:t>
      </w:r>
      <w:r w:rsidR="00347947">
        <w:rPr>
          <w:rFonts w:eastAsia="Baton Turbo"/>
        </w:rPr>
        <w:softHyphen/>
      </w:r>
      <w:r w:rsidRPr="006D4AC9">
        <w:rPr>
          <w:rFonts w:eastAsia="Baton Turbo"/>
        </w:rPr>
        <w:t>efter för att stärka lärarutbildningen och särskilt att fler med annan yrkesbakgrund ska skaffa lärarbehörighet.</w:t>
      </w:r>
    </w:p>
    <w:p w:rsidRPr="006D4AC9" w:rsidR="7975D89A" w:rsidP="0042725A" w:rsidRDefault="7975D89A" w14:paraId="792E2438" w14:textId="492B4C37">
      <w:pPr>
        <w:rPr>
          <w:rFonts w:eastAsia="Baton Turbo"/>
        </w:rPr>
      </w:pPr>
      <w:r w:rsidRPr="006D4AC9">
        <w:rPr>
          <w:rFonts w:eastAsia="Baton Turbo"/>
        </w:rPr>
        <w:t xml:space="preserve">Under 1:19 Statligt stöd till yrkeshögskoleutbildning föreslås anslag om 37 miljoner </w:t>
      </w:r>
      <w:r w:rsidRPr="00347947">
        <w:rPr>
          <w:rFonts w:eastAsia="Baton Turbo"/>
          <w:spacing w:val="-3"/>
        </w:rPr>
        <w:t>kronor 2025 samt 55 miljoner kronor årligen under 2026–2027 för förstärkning av yrkes</w:t>
      </w:r>
      <w:r w:rsidRPr="00347947" w:rsidR="00347947">
        <w:rPr>
          <w:rFonts w:eastAsia="Baton Turbo"/>
          <w:spacing w:val="-3"/>
        </w:rPr>
        <w:softHyphen/>
      </w:r>
      <w:r w:rsidRPr="00347947">
        <w:rPr>
          <w:rFonts w:eastAsia="Baton Turbo"/>
          <w:spacing w:val="-3"/>
        </w:rPr>
        <w:t>högskolan</w:t>
      </w:r>
      <w:r w:rsidRPr="006D4AC9">
        <w:rPr>
          <w:rFonts w:eastAsia="Baton Turbo"/>
        </w:rPr>
        <w:t xml:space="preserve"> och förbättrade möjligheter för densamma att möta lokal efterfrågan på utbildningar.</w:t>
      </w:r>
    </w:p>
    <w:sdt>
      <w:sdtPr>
        <w:alias w:val="CC_Underskrifter"/>
        <w:tag w:val="CC_Underskrifter"/>
        <w:id w:val="583496634"/>
        <w:lock w:val="sdtContentLocked"/>
        <w:placeholder>
          <w:docPart w:val="5A7DD684719F481D8CBCA3336C69A88E"/>
        </w:placeholder>
      </w:sdtPr>
      <w:sdtEndPr/>
      <w:sdtContent>
        <w:p w:rsidR="006D4AC9" w:rsidP="006D4AC9" w:rsidRDefault="006D4AC9" w14:paraId="36A3AD35" w14:textId="77777777"/>
        <w:p w:rsidRPr="008E0FE2" w:rsidR="004801AC" w:rsidP="006D4AC9" w:rsidRDefault="001F68DB" w14:paraId="5B450853" w14:textId="52BA7E18"/>
      </w:sdtContent>
    </w:sdt>
    <w:tbl>
      <w:tblPr>
        <w:tblW w:w="5000" w:type="pct"/>
        <w:tblLook w:val="04A0" w:firstRow="1" w:lastRow="0" w:firstColumn="1" w:lastColumn="0" w:noHBand="0" w:noVBand="1"/>
        <w:tblCaption w:val="underskrifter"/>
      </w:tblPr>
      <w:tblGrid>
        <w:gridCol w:w="4252"/>
        <w:gridCol w:w="4252"/>
      </w:tblGrid>
      <w:tr w:rsidR="001851D0" w14:paraId="7DC04231" w14:textId="77777777">
        <w:trPr>
          <w:cantSplit/>
        </w:trPr>
        <w:tc>
          <w:tcPr>
            <w:tcW w:w="50" w:type="pct"/>
            <w:vAlign w:val="bottom"/>
          </w:tcPr>
          <w:p w:rsidR="001851D0" w:rsidRDefault="00CA2DD3" w14:paraId="6EC8AABA" w14:textId="77777777">
            <w:pPr>
              <w:pStyle w:val="Underskrifter"/>
              <w:spacing w:after="0"/>
            </w:pPr>
            <w:r>
              <w:t>Niels Paarup-Petersen (C)</w:t>
            </w:r>
          </w:p>
        </w:tc>
        <w:tc>
          <w:tcPr>
            <w:tcW w:w="50" w:type="pct"/>
            <w:vAlign w:val="bottom"/>
          </w:tcPr>
          <w:p w:rsidR="001851D0" w:rsidRDefault="001851D0" w14:paraId="234A8AEC" w14:textId="77777777">
            <w:pPr>
              <w:pStyle w:val="Underskrifter"/>
              <w:spacing w:after="0"/>
            </w:pPr>
          </w:p>
        </w:tc>
      </w:tr>
      <w:tr w:rsidR="001851D0" w14:paraId="4416D3F3" w14:textId="77777777">
        <w:trPr>
          <w:cantSplit/>
        </w:trPr>
        <w:tc>
          <w:tcPr>
            <w:tcW w:w="50" w:type="pct"/>
            <w:vAlign w:val="bottom"/>
          </w:tcPr>
          <w:p w:rsidR="001851D0" w:rsidRDefault="00CA2DD3" w14:paraId="53B8566C" w14:textId="77777777">
            <w:pPr>
              <w:pStyle w:val="Underskrifter"/>
              <w:spacing w:after="0"/>
            </w:pPr>
            <w:r>
              <w:t>Anders Ådahl (C)</w:t>
            </w:r>
          </w:p>
        </w:tc>
        <w:tc>
          <w:tcPr>
            <w:tcW w:w="50" w:type="pct"/>
            <w:vAlign w:val="bottom"/>
          </w:tcPr>
          <w:p w:rsidR="001851D0" w:rsidRDefault="00CA2DD3" w14:paraId="61D85A8E" w14:textId="77777777">
            <w:pPr>
              <w:pStyle w:val="Underskrifter"/>
              <w:spacing w:after="0"/>
            </w:pPr>
            <w:r>
              <w:t>Anna Lasses (C)</w:t>
            </w:r>
          </w:p>
        </w:tc>
      </w:tr>
      <w:tr w:rsidR="001851D0" w14:paraId="75B9B625" w14:textId="77777777">
        <w:trPr>
          <w:cantSplit/>
        </w:trPr>
        <w:tc>
          <w:tcPr>
            <w:tcW w:w="50" w:type="pct"/>
            <w:vAlign w:val="bottom"/>
          </w:tcPr>
          <w:p w:rsidR="001851D0" w:rsidRDefault="00CA2DD3" w14:paraId="3ACDED5D" w14:textId="77777777">
            <w:pPr>
              <w:pStyle w:val="Underskrifter"/>
              <w:spacing w:after="0"/>
            </w:pPr>
            <w:r>
              <w:t>Anne-Li Sjölund (C)</w:t>
            </w:r>
          </w:p>
        </w:tc>
        <w:tc>
          <w:tcPr>
            <w:tcW w:w="50" w:type="pct"/>
            <w:vAlign w:val="bottom"/>
          </w:tcPr>
          <w:p w:rsidR="001851D0" w:rsidRDefault="001851D0" w14:paraId="0917EBB2" w14:textId="77777777">
            <w:pPr>
              <w:pStyle w:val="Underskrifter"/>
              <w:spacing w:after="0"/>
            </w:pPr>
          </w:p>
        </w:tc>
      </w:tr>
    </w:tbl>
    <w:p w:rsidR="00A90AFA" w:rsidRDefault="00A90AFA" w14:paraId="538C3656" w14:textId="77777777"/>
    <w:sectPr w:rsidR="00A90AF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B36EE" w14:textId="77777777" w:rsidR="00EA007B" w:rsidRDefault="00EA007B" w:rsidP="000C1CAD">
      <w:pPr>
        <w:spacing w:line="240" w:lineRule="auto"/>
      </w:pPr>
      <w:r>
        <w:separator/>
      </w:r>
    </w:p>
  </w:endnote>
  <w:endnote w:type="continuationSeparator" w:id="0">
    <w:p w14:paraId="60BEBADF" w14:textId="77777777" w:rsidR="00EA007B" w:rsidRDefault="00EA0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D2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315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AA922" w14:textId="086616AE" w:rsidR="00262EA3" w:rsidRPr="006D4AC9" w:rsidRDefault="00262EA3" w:rsidP="006D4A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CEA6F" w14:textId="77777777" w:rsidR="00EA007B" w:rsidRDefault="00EA007B" w:rsidP="000C1CAD">
      <w:pPr>
        <w:spacing w:line="240" w:lineRule="auto"/>
      </w:pPr>
      <w:r>
        <w:separator/>
      </w:r>
    </w:p>
  </w:footnote>
  <w:footnote w:type="continuationSeparator" w:id="0">
    <w:p w14:paraId="073D51D0" w14:textId="77777777" w:rsidR="00EA007B" w:rsidRDefault="00EA00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4A6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E2AFD8" wp14:editId="40809A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C538F4" w14:textId="365CDE75" w:rsidR="00262EA3" w:rsidRDefault="001F68DB" w:rsidP="008103B5">
                          <w:pPr>
                            <w:jc w:val="right"/>
                          </w:pPr>
                          <w:sdt>
                            <w:sdtPr>
                              <w:alias w:val="CC_Noformat_Partikod"/>
                              <w:tag w:val="CC_Noformat_Partikod"/>
                              <w:id w:val="-53464382"/>
                              <w:text/>
                            </w:sdtPr>
                            <w:sdtEndPr/>
                            <w:sdtContent>
                              <w:r w:rsidR="00307CB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E2AF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C538F4" w14:textId="365CDE75" w:rsidR="00262EA3" w:rsidRDefault="001F68DB" w:rsidP="008103B5">
                    <w:pPr>
                      <w:jc w:val="right"/>
                    </w:pPr>
                    <w:sdt>
                      <w:sdtPr>
                        <w:alias w:val="CC_Noformat_Partikod"/>
                        <w:tag w:val="CC_Noformat_Partikod"/>
                        <w:id w:val="-53464382"/>
                        <w:text/>
                      </w:sdtPr>
                      <w:sdtEndPr/>
                      <w:sdtContent>
                        <w:r w:rsidR="00307CB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A42F47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23BDF" w14:textId="77777777" w:rsidR="00262EA3" w:rsidRDefault="00262EA3" w:rsidP="008563AC">
    <w:pPr>
      <w:jc w:val="right"/>
    </w:pPr>
  </w:p>
  <w:p w14:paraId="55BF9E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CC83" w14:textId="77777777" w:rsidR="00262EA3" w:rsidRDefault="001F68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C09B0C" wp14:editId="1808E1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B6B134" w14:textId="5AEEB790" w:rsidR="00262EA3" w:rsidRDefault="001F68DB" w:rsidP="00A314CF">
    <w:pPr>
      <w:pStyle w:val="FSHNormal"/>
      <w:spacing w:before="40"/>
    </w:pPr>
    <w:sdt>
      <w:sdtPr>
        <w:alias w:val="CC_Noformat_Motionstyp"/>
        <w:tag w:val="CC_Noformat_Motionstyp"/>
        <w:id w:val="1162973129"/>
        <w:lock w:val="sdtContentLocked"/>
        <w15:appearance w15:val="hidden"/>
        <w:text/>
      </w:sdtPr>
      <w:sdtEndPr/>
      <w:sdtContent>
        <w:r w:rsidR="006D4AC9">
          <w:t>Kommittémotion</w:t>
        </w:r>
      </w:sdtContent>
    </w:sdt>
    <w:r w:rsidR="00821B36">
      <w:t xml:space="preserve"> </w:t>
    </w:r>
    <w:sdt>
      <w:sdtPr>
        <w:alias w:val="CC_Noformat_Partikod"/>
        <w:tag w:val="CC_Noformat_Partikod"/>
        <w:id w:val="1471015553"/>
        <w:text/>
      </w:sdtPr>
      <w:sdtEndPr/>
      <w:sdtContent>
        <w:r w:rsidR="00307CB3">
          <w:t>C</w:t>
        </w:r>
      </w:sdtContent>
    </w:sdt>
    <w:sdt>
      <w:sdtPr>
        <w:alias w:val="CC_Noformat_Partinummer"/>
        <w:tag w:val="CC_Noformat_Partinummer"/>
        <w:id w:val="-2014525982"/>
        <w:showingPlcHdr/>
        <w:text/>
      </w:sdtPr>
      <w:sdtEndPr/>
      <w:sdtContent>
        <w:r w:rsidR="00821B36">
          <w:t xml:space="preserve"> </w:t>
        </w:r>
      </w:sdtContent>
    </w:sdt>
  </w:p>
  <w:p w14:paraId="68B8FC38" w14:textId="77777777" w:rsidR="00262EA3" w:rsidRPr="008227B3" w:rsidRDefault="001F68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B0D281" w14:textId="081F47CC" w:rsidR="00262EA3" w:rsidRPr="008227B3" w:rsidRDefault="001F68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AC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AC9">
          <w:t>:2146</w:t>
        </w:r>
      </w:sdtContent>
    </w:sdt>
  </w:p>
  <w:p w14:paraId="69885064" w14:textId="4BB50DC4" w:rsidR="00262EA3" w:rsidRDefault="001F68DB" w:rsidP="00E03A3D">
    <w:pPr>
      <w:pStyle w:val="Motionr"/>
    </w:pPr>
    <w:sdt>
      <w:sdtPr>
        <w:alias w:val="CC_Noformat_Avtext"/>
        <w:tag w:val="CC_Noformat_Avtext"/>
        <w:id w:val="-2020768203"/>
        <w:lock w:val="sdtContentLocked"/>
        <w15:appearance w15:val="hidden"/>
        <w:text/>
      </w:sdtPr>
      <w:sdtEndPr/>
      <w:sdtContent>
        <w:r w:rsidR="006D4AC9">
          <w:t>av Niels Paarup-Petersen m.fl. (C)</w:t>
        </w:r>
      </w:sdtContent>
    </w:sdt>
  </w:p>
  <w:sdt>
    <w:sdtPr>
      <w:alias w:val="CC_Noformat_Rubtext"/>
      <w:tag w:val="CC_Noformat_Rubtext"/>
      <w:id w:val="-218060500"/>
      <w:lock w:val="sdtLocked"/>
      <w:text/>
    </w:sdtPr>
    <w:sdtEndPr/>
    <w:sdtContent>
      <w:p w14:paraId="2D80E8A4" w14:textId="5CD32AD3" w:rsidR="00262EA3" w:rsidRDefault="00307CB3" w:rsidP="00283E0F">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EndPr/>
    <w:sdtContent>
      <w:p w14:paraId="4569AD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54CC1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A0A4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EF486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EA3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08AD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9EE6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EB25B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2B0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7C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316"/>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82C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18"/>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E34"/>
    <w:rsid w:val="000F7BDA"/>
    <w:rsid w:val="0010013B"/>
    <w:rsid w:val="00100EC4"/>
    <w:rsid w:val="00101405"/>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1D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AC"/>
    <w:rsid w:val="001B33E9"/>
    <w:rsid w:val="001B481B"/>
    <w:rsid w:val="001B5338"/>
    <w:rsid w:val="001B5424"/>
    <w:rsid w:val="001B6645"/>
    <w:rsid w:val="001B66CE"/>
    <w:rsid w:val="001B6716"/>
    <w:rsid w:val="001B697A"/>
    <w:rsid w:val="001B7753"/>
    <w:rsid w:val="001B7923"/>
    <w:rsid w:val="001C0645"/>
    <w:rsid w:val="001C1337"/>
    <w:rsid w:val="001C1DDA"/>
    <w:rsid w:val="001C2470"/>
    <w:rsid w:val="001C3B42"/>
    <w:rsid w:val="001C56A7"/>
    <w:rsid w:val="001C5944"/>
    <w:rsid w:val="001C5EFB"/>
    <w:rsid w:val="001C71C7"/>
    <w:rsid w:val="001C756B"/>
    <w:rsid w:val="001C7743"/>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8DB"/>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61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64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422"/>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1C"/>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CB3"/>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947"/>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C9"/>
    <w:rsid w:val="00366D4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53F"/>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38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5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A6"/>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AC9"/>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90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0D7"/>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2D8"/>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04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414"/>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28"/>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AF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1B"/>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5D"/>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DD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66C"/>
    <w:rsid w:val="00D26C5C"/>
    <w:rsid w:val="00D27684"/>
    <w:rsid w:val="00D27FA7"/>
    <w:rsid w:val="00D3037D"/>
    <w:rsid w:val="00D30BB3"/>
    <w:rsid w:val="00D30F1B"/>
    <w:rsid w:val="00D30F40"/>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D03"/>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A73"/>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0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7B"/>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7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19B"/>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2C24C97F"/>
    <w:rsid w:val="31A341FE"/>
    <w:rsid w:val="357B8ADF"/>
    <w:rsid w:val="3A6D541B"/>
    <w:rsid w:val="3C99873C"/>
    <w:rsid w:val="3CFADF52"/>
    <w:rsid w:val="422D38F2"/>
    <w:rsid w:val="451DB9F3"/>
    <w:rsid w:val="4FFDE39C"/>
    <w:rsid w:val="5690F6B8"/>
    <w:rsid w:val="6D806632"/>
    <w:rsid w:val="764BBAD4"/>
    <w:rsid w:val="7689EFD1"/>
    <w:rsid w:val="7975D89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2032C9"/>
  <w15:chartTrackingRefBased/>
  <w15:docId w15:val="{ACC299B4-189B-4DA9-A534-DFE5A8CD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307CB3"/>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307CB3"/>
  </w:style>
  <w:style w:type="character" w:customStyle="1" w:styleId="eop">
    <w:name w:val="eop"/>
    <w:basedOn w:val="Standardstycketeckensnitt"/>
    <w:rsid w:val="00307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5434062">
      <w:bodyDiv w:val="1"/>
      <w:marLeft w:val="0"/>
      <w:marRight w:val="0"/>
      <w:marTop w:val="0"/>
      <w:marBottom w:val="0"/>
      <w:divBdr>
        <w:top w:val="none" w:sz="0" w:space="0" w:color="auto"/>
        <w:left w:val="none" w:sz="0" w:space="0" w:color="auto"/>
        <w:bottom w:val="none" w:sz="0" w:space="0" w:color="auto"/>
        <w:right w:val="none" w:sz="0" w:space="0" w:color="auto"/>
      </w:divBdr>
      <w:divsChild>
        <w:div w:id="1176463338">
          <w:marLeft w:val="0"/>
          <w:marRight w:val="0"/>
          <w:marTop w:val="0"/>
          <w:marBottom w:val="0"/>
          <w:divBdr>
            <w:top w:val="none" w:sz="0" w:space="0" w:color="auto"/>
            <w:left w:val="none" w:sz="0" w:space="0" w:color="auto"/>
            <w:bottom w:val="none" w:sz="0" w:space="0" w:color="auto"/>
            <w:right w:val="none" w:sz="0" w:space="0" w:color="auto"/>
          </w:divBdr>
        </w:div>
        <w:div w:id="805778157">
          <w:marLeft w:val="0"/>
          <w:marRight w:val="0"/>
          <w:marTop w:val="0"/>
          <w:marBottom w:val="0"/>
          <w:divBdr>
            <w:top w:val="none" w:sz="0" w:space="0" w:color="auto"/>
            <w:left w:val="none" w:sz="0" w:space="0" w:color="auto"/>
            <w:bottom w:val="none" w:sz="0" w:space="0" w:color="auto"/>
            <w:right w:val="none" w:sz="0" w:space="0" w:color="auto"/>
          </w:divBdr>
        </w:div>
        <w:div w:id="1353412855">
          <w:marLeft w:val="0"/>
          <w:marRight w:val="0"/>
          <w:marTop w:val="0"/>
          <w:marBottom w:val="0"/>
          <w:divBdr>
            <w:top w:val="none" w:sz="0" w:space="0" w:color="auto"/>
            <w:left w:val="none" w:sz="0" w:space="0" w:color="auto"/>
            <w:bottom w:val="none" w:sz="0" w:space="0" w:color="auto"/>
            <w:right w:val="none" w:sz="0" w:space="0" w:color="auto"/>
          </w:divBdr>
        </w:div>
        <w:div w:id="1641225502">
          <w:marLeft w:val="0"/>
          <w:marRight w:val="0"/>
          <w:marTop w:val="0"/>
          <w:marBottom w:val="0"/>
          <w:divBdr>
            <w:top w:val="none" w:sz="0" w:space="0" w:color="auto"/>
            <w:left w:val="none" w:sz="0" w:space="0" w:color="auto"/>
            <w:bottom w:val="none" w:sz="0" w:space="0" w:color="auto"/>
            <w:right w:val="none" w:sz="0" w:space="0" w:color="auto"/>
          </w:divBdr>
        </w:div>
      </w:divsChild>
    </w:div>
    <w:div w:id="570194154">
      <w:bodyDiv w:val="1"/>
      <w:marLeft w:val="0"/>
      <w:marRight w:val="0"/>
      <w:marTop w:val="0"/>
      <w:marBottom w:val="0"/>
      <w:divBdr>
        <w:top w:val="none" w:sz="0" w:space="0" w:color="auto"/>
        <w:left w:val="none" w:sz="0" w:space="0" w:color="auto"/>
        <w:bottom w:val="none" w:sz="0" w:space="0" w:color="auto"/>
        <w:right w:val="none" w:sz="0" w:space="0" w:color="auto"/>
      </w:divBdr>
      <w:divsChild>
        <w:div w:id="701786242">
          <w:marLeft w:val="0"/>
          <w:marRight w:val="0"/>
          <w:marTop w:val="0"/>
          <w:marBottom w:val="0"/>
          <w:divBdr>
            <w:top w:val="none" w:sz="0" w:space="0" w:color="auto"/>
            <w:left w:val="none" w:sz="0" w:space="0" w:color="auto"/>
            <w:bottom w:val="none" w:sz="0" w:space="0" w:color="auto"/>
            <w:right w:val="none" w:sz="0" w:space="0" w:color="auto"/>
          </w:divBdr>
        </w:div>
        <w:div w:id="1982075210">
          <w:marLeft w:val="0"/>
          <w:marRight w:val="0"/>
          <w:marTop w:val="0"/>
          <w:marBottom w:val="0"/>
          <w:divBdr>
            <w:top w:val="none" w:sz="0" w:space="0" w:color="auto"/>
            <w:left w:val="none" w:sz="0" w:space="0" w:color="auto"/>
            <w:bottom w:val="none" w:sz="0" w:space="0" w:color="auto"/>
            <w:right w:val="none" w:sz="0" w:space="0" w:color="auto"/>
          </w:divBdr>
        </w:div>
        <w:div w:id="1322856066">
          <w:marLeft w:val="0"/>
          <w:marRight w:val="0"/>
          <w:marTop w:val="0"/>
          <w:marBottom w:val="0"/>
          <w:divBdr>
            <w:top w:val="none" w:sz="0" w:space="0" w:color="auto"/>
            <w:left w:val="none" w:sz="0" w:space="0" w:color="auto"/>
            <w:bottom w:val="none" w:sz="0" w:space="0" w:color="auto"/>
            <w:right w:val="none" w:sz="0" w:space="0" w:color="auto"/>
          </w:divBdr>
        </w:div>
        <w:div w:id="1095631711">
          <w:marLeft w:val="0"/>
          <w:marRight w:val="0"/>
          <w:marTop w:val="0"/>
          <w:marBottom w:val="0"/>
          <w:divBdr>
            <w:top w:val="none" w:sz="0" w:space="0" w:color="auto"/>
            <w:left w:val="none" w:sz="0" w:space="0" w:color="auto"/>
            <w:bottom w:val="none" w:sz="0" w:space="0" w:color="auto"/>
            <w:right w:val="none" w:sz="0" w:space="0" w:color="auto"/>
          </w:divBdr>
        </w:div>
        <w:div w:id="1513639245">
          <w:marLeft w:val="0"/>
          <w:marRight w:val="0"/>
          <w:marTop w:val="0"/>
          <w:marBottom w:val="0"/>
          <w:divBdr>
            <w:top w:val="none" w:sz="0" w:space="0" w:color="auto"/>
            <w:left w:val="none" w:sz="0" w:space="0" w:color="auto"/>
            <w:bottom w:val="none" w:sz="0" w:space="0" w:color="auto"/>
            <w:right w:val="none" w:sz="0" w:space="0" w:color="auto"/>
          </w:divBdr>
        </w:div>
        <w:div w:id="401368841">
          <w:marLeft w:val="0"/>
          <w:marRight w:val="0"/>
          <w:marTop w:val="0"/>
          <w:marBottom w:val="0"/>
          <w:divBdr>
            <w:top w:val="none" w:sz="0" w:space="0" w:color="auto"/>
            <w:left w:val="none" w:sz="0" w:space="0" w:color="auto"/>
            <w:bottom w:val="none" w:sz="0" w:space="0" w:color="auto"/>
            <w:right w:val="none" w:sz="0" w:space="0" w:color="auto"/>
          </w:divBdr>
        </w:div>
        <w:div w:id="1600134877">
          <w:marLeft w:val="0"/>
          <w:marRight w:val="0"/>
          <w:marTop w:val="0"/>
          <w:marBottom w:val="0"/>
          <w:divBdr>
            <w:top w:val="none" w:sz="0" w:space="0" w:color="auto"/>
            <w:left w:val="none" w:sz="0" w:space="0" w:color="auto"/>
            <w:bottom w:val="none" w:sz="0" w:space="0" w:color="auto"/>
            <w:right w:val="none" w:sz="0" w:space="0" w:color="auto"/>
          </w:divBdr>
        </w:div>
        <w:div w:id="591358616">
          <w:marLeft w:val="0"/>
          <w:marRight w:val="0"/>
          <w:marTop w:val="0"/>
          <w:marBottom w:val="0"/>
          <w:divBdr>
            <w:top w:val="none" w:sz="0" w:space="0" w:color="auto"/>
            <w:left w:val="none" w:sz="0" w:space="0" w:color="auto"/>
            <w:bottom w:val="none" w:sz="0" w:space="0" w:color="auto"/>
            <w:right w:val="none" w:sz="0" w:space="0" w:color="auto"/>
          </w:divBdr>
        </w:div>
        <w:div w:id="1590458065">
          <w:marLeft w:val="0"/>
          <w:marRight w:val="0"/>
          <w:marTop w:val="0"/>
          <w:marBottom w:val="0"/>
          <w:divBdr>
            <w:top w:val="none" w:sz="0" w:space="0" w:color="auto"/>
            <w:left w:val="none" w:sz="0" w:space="0" w:color="auto"/>
            <w:bottom w:val="none" w:sz="0" w:space="0" w:color="auto"/>
            <w:right w:val="none" w:sz="0" w:space="0" w:color="auto"/>
          </w:divBdr>
        </w:div>
        <w:div w:id="1662008247">
          <w:marLeft w:val="0"/>
          <w:marRight w:val="0"/>
          <w:marTop w:val="0"/>
          <w:marBottom w:val="0"/>
          <w:divBdr>
            <w:top w:val="none" w:sz="0" w:space="0" w:color="auto"/>
            <w:left w:val="none" w:sz="0" w:space="0" w:color="auto"/>
            <w:bottom w:val="none" w:sz="0" w:space="0" w:color="auto"/>
            <w:right w:val="none" w:sz="0" w:space="0" w:color="auto"/>
          </w:divBdr>
        </w:div>
        <w:div w:id="49229847">
          <w:marLeft w:val="0"/>
          <w:marRight w:val="0"/>
          <w:marTop w:val="0"/>
          <w:marBottom w:val="0"/>
          <w:divBdr>
            <w:top w:val="none" w:sz="0" w:space="0" w:color="auto"/>
            <w:left w:val="none" w:sz="0" w:space="0" w:color="auto"/>
            <w:bottom w:val="none" w:sz="0" w:space="0" w:color="auto"/>
            <w:right w:val="none" w:sz="0" w:space="0" w:color="auto"/>
          </w:divBdr>
        </w:div>
        <w:div w:id="1777751894">
          <w:marLeft w:val="0"/>
          <w:marRight w:val="0"/>
          <w:marTop w:val="0"/>
          <w:marBottom w:val="0"/>
          <w:divBdr>
            <w:top w:val="none" w:sz="0" w:space="0" w:color="auto"/>
            <w:left w:val="none" w:sz="0" w:space="0" w:color="auto"/>
            <w:bottom w:val="none" w:sz="0" w:space="0" w:color="auto"/>
            <w:right w:val="none" w:sz="0" w:space="0" w:color="auto"/>
          </w:divBdr>
        </w:div>
      </w:divsChild>
    </w:div>
    <w:div w:id="596064719">
      <w:bodyDiv w:val="1"/>
      <w:marLeft w:val="0"/>
      <w:marRight w:val="0"/>
      <w:marTop w:val="0"/>
      <w:marBottom w:val="0"/>
      <w:divBdr>
        <w:top w:val="none" w:sz="0" w:space="0" w:color="auto"/>
        <w:left w:val="none" w:sz="0" w:space="0" w:color="auto"/>
        <w:bottom w:val="none" w:sz="0" w:space="0" w:color="auto"/>
        <w:right w:val="none" w:sz="0" w:space="0" w:color="auto"/>
      </w:divBdr>
      <w:divsChild>
        <w:div w:id="853542317">
          <w:marLeft w:val="0"/>
          <w:marRight w:val="0"/>
          <w:marTop w:val="0"/>
          <w:marBottom w:val="0"/>
          <w:divBdr>
            <w:top w:val="none" w:sz="0" w:space="0" w:color="auto"/>
            <w:left w:val="none" w:sz="0" w:space="0" w:color="auto"/>
            <w:bottom w:val="none" w:sz="0" w:space="0" w:color="auto"/>
            <w:right w:val="none" w:sz="0" w:space="0" w:color="auto"/>
          </w:divBdr>
        </w:div>
        <w:div w:id="1067917539">
          <w:marLeft w:val="0"/>
          <w:marRight w:val="0"/>
          <w:marTop w:val="0"/>
          <w:marBottom w:val="0"/>
          <w:divBdr>
            <w:top w:val="none" w:sz="0" w:space="0" w:color="auto"/>
            <w:left w:val="none" w:sz="0" w:space="0" w:color="auto"/>
            <w:bottom w:val="none" w:sz="0" w:space="0" w:color="auto"/>
            <w:right w:val="none" w:sz="0" w:space="0" w:color="auto"/>
          </w:divBdr>
        </w:div>
        <w:div w:id="1196389814">
          <w:marLeft w:val="0"/>
          <w:marRight w:val="0"/>
          <w:marTop w:val="0"/>
          <w:marBottom w:val="0"/>
          <w:divBdr>
            <w:top w:val="none" w:sz="0" w:space="0" w:color="auto"/>
            <w:left w:val="none" w:sz="0" w:space="0" w:color="auto"/>
            <w:bottom w:val="none" w:sz="0" w:space="0" w:color="auto"/>
            <w:right w:val="none" w:sz="0" w:space="0" w:color="auto"/>
          </w:divBdr>
        </w:div>
        <w:div w:id="1768883894">
          <w:marLeft w:val="0"/>
          <w:marRight w:val="0"/>
          <w:marTop w:val="0"/>
          <w:marBottom w:val="0"/>
          <w:divBdr>
            <w:top w:val="none" w:sz="0" w:space="0" w:color="auto"/>
            <w:left w:val="none" w:sz="0" w:space="0" w:color="auto"/>
            <w:bottom w:val="none" w:sz="0" w:space="0" w:color="auto"/>
            <w:right w:val="none" w:sz="0" w:space="0" w:color="auto"/>
          </w:divBdr>
        </w:div>
        <w:div w:id="175385921">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3466117">
      <w:bodyDiv w:val="1"/>
      <w:marLeft w:val="0"/>
      <w:marRight w:val="0"/>
      <w:marTop w:val="0"/>
      <w:marBottom w:val="0"/>
      <w:divBdr>
        <w:top w:val="none" w:sz="0" w:space="0" w:color="auto"/>
        <w:left w:val="none" w:sz="0" w:space="0" w:color="auto"/>
        <w:bottom w:val="none" w:sz="0" w:space="0" w:color="auto"/>
        <w:right w:val="none" w:sz="0" w:space="0" w:color="auto"/>
      </w:divBdr>
      <w:divsChild>
        <w:div w:id="893466073">
          <w:marLeft w:val="0"/>
          <w:marRight w:val="0"/>
          <w:marTop w:val="0"/>
          <w:marBottom w:val="0"/>
          <w:divBdr>
            <w:top w:val="none" w:sz="0" w:space="0" w:color="auto"/>
            <w:left w:val="none" w:sz="0" w:space="0" w:color="auto"/>
            <w:bottom w:val="none" w:sz="0" w:space="0" w:color="auto"/>
            <w:right w:val="none" w:sz="0" w:space="0" w:color="auto"/>
          </w:divBdr>
        </w:div>
        <w:div w:id="1789275394">
          <w:marLeft w:val="0"/>
          <w:marRight w:val="0"/>
          <w:marTop w:val="0"/>
          <w:marBottom w:val="0"/>
          <w:divBdr>
            <w:top w:val="none" w:sz="0" w:space="0" w:color="auto"/>
            <w:left w:val="none" w:sz="0" w:space="0" w:color="auto"/>
            <w:bottom w:val="none" w:sz="0" w:space="0" w:color="auto"/>
            <w:right w:val="none" w:sz="0" w:space="0" w:color="auto"/>
          </w:divBdr>
        </w:div>
      </w:divsChild>
    </w:div>
    <w:div w:id="1227182822">
      <w:bodyDiv w:val="1"/>
      <w:marLeft w:val="0"/>
      <w:marRight w:val="0"/>
      <w:marTop w:val="0"/>
      <w:marBottom w:val="0"/>
      <w:divBdr>
        <w:top w:val="none" w:sz="0" w:space="0" w:color="auto"/>
        <w:left w:val="none" w:sz="0" w:space="0" w:color="auto"/>
        <w:bottom w:val="none" w:sz="0" w:space="0" w:color="auto"/>
        <w:right w:val="none" w:sz="0" w:space="0" w:color="auto"/>
      </w:divBdr>
      <w:divsChild>
        <w:div w:id="321155146">
          <w:marLeft w:val="0"/>
          <w:marRight w:val="0"/>
          <w:marTop w:val="0"/>
          <w:marBottom w:val="0"/>
          <w:divBdr>
            <w:top w:val="none" w:sz="0" w:space="0" w:color="auto"/>
            <w:left w:val="none" w:sz="0" w:space="0" w:color="auto"/>
            <w:bottom w:val="none" w:sz="0" w:space="0" w:color="auto"/>
            <w:right w:val="none" w:sz="0" w:space="0" w:color="auto"/>
          </w:divBdr>
        </w:div>
        <w:div w:id="1852254820">
          <w:marLeft w:val="0"/>
          <w:marRight w:val="0"/>
          <w:marTop w:val="0"/>
          <w:marBottom w:val="0"/>
          <w:divBdr>
            <w:top w:val="none" w:sz="0" w:space="0" w:color="auto"/>
            <w:left w:val="none" w:sz="0" w:space="0" w:color="auto"/>
            <w:bottom w:val="none" w:sz="0" w:space="0" w:color="auto"/>
            <w:right w:val="none" w:sz="0" w:space="0" w:color="auto"/>
          </w:divBdr>
        </w:div>
        <w:div w:id="1161850602">
          <w:marLeft w:val="0"/>
          <w:marRight w:val="0"/>
          <w:marTop w:val="0"/>
          <w:marBottom w:val="0"/>
          <w:divBdr>
            <w:top w:val="none" w:sz="0" w:space="0" w:color="auto"/>
            <w:left w:val="none" w:sz="0" w:space="0" w:color="auto"/>
            <w:bottom w:val="none" w:sz="0" w:space="0" w:color="auto"/>
            <w:right w:val="none" w:sz="0" w:space="0" w:color="auto"/>
          </w:divBdr>
        </w:div>
        <w:div w:id="703018700">
          <w:marLeft w:val="0"/>
          <w:marRight w:val="0"/>
          <w:marTop w:val="0"/>
          <w:marBottom w:val="0"/>
          <w:divBdr>
            <w:top w:val="none" w:sz="0" w:space="0" w:color="auto"/>
            <w:left w:val="none" w:sz="0" w:space="0" w:color="auto"/>
            <w:bottom w:val="none" w:sz="0" w:space="0" w:color="auto"/>
            <w:right w:val="none" w:sz="0" w:space="0" w:color="auto"/>
          </w:divBdr>
        </w:div>
      </w:divsChild>
    </w:div>
    <w:div w:id="1373269236">
      <w:bodyDiv w:val="1"/>
      <w:marLeft w:val="0"/>
      <w:marRight w:val="0"/>
      <w:marTop w:val="0"/>
      <w:marBottom w:val="0"/>
      <w:divBdr>
        <w:top w:val="none" w:sz="0" w:space="0" w:color="auto"/>
        <w:left w:val="none" w:sz="0" w:space="0" w:color="auto"/>
        <w:bottom w:val="none" w:sz="0" w:space="0" w:color="auto"/>
        <w:right w:val="none" w:sz="0" w:space="0" w:color="auto"/>
      </w:divBdr>
      <w:divsChild>
        <w:div w:id="640695471">
          <w:marLeft w:val="0"/>
          <w:marRight w:val="0"/>
          <w:marTop w:val="0"/>
          <w:marBottom w:val="0"/>
          <w:divBdr>
            <w:top w:val="none" w:sz="0" w:space="0" w:color="auto"/>
            <w:left w:val="none" w:sz="0" w:space="0" w:color="auto"/>
            <w:bottom w:val="none" w:sz="0" w:space="0" w:color="auto"/>
            <w:right w:val="none" w:sz="0" w:space="0" w:color="auto"/>
          </w:divBdr>
        </w:div>
        <w:div w:id="680932904">
          <w:marLeft w:val="0"/>
          <w:marRight w:val="0"/>
          <w:marTop w:val="0"/>
          <w:marBottom w:val="0"/>
          <w:divBdr>
            <w:top w:val="none" w:sz="0" w:space="0" w:color="auto"/>
            <w:left w:val="none" w:sz="0" w:space="0" w:color="auto"/>
            <w:bottom w:val="none" w:sz="0" w:space="0" w:color="auto"/>
            <w:right w:val="none" w:sz="0" w:space="0" w:color="auto"/>
          </w:divBdr>
        </w:div>
        <w:div w:id="1126852434">
          <w:marLeft w:val="0"/>
          <w:marRight w:val="0"/>
          <w:marTop w:val="0"/>
          <w:marBottom w:val="0"/>
          <w:divBdr>
            <w:top w:val="none" w:sz="0" w:space="0" w:color="auto"/>
            <w:left w:val="none" w:sz="0" w:space="0" w:color="auto"/>
            <w:bottom w:val="none" w:sz="0" w:space="0" w:color="auto"/>
            <w:right w:val="none" w:sz="0" w:space="0" w:color="auto"/>
          </w:divBdr>
        </w:div>
        <w:div w:id="1514224920">
          <w:marLeft w:val="0"/>
          <w:marRight w:val="0"/>
          <w:marTop w:val="0"/>
          <w:marBottom w:val="0"/>
          <w:divBdr>
            <w:top w:val="none" w:sz="0" w:space="0" w:color="auto"/>
            <w:left w:val="none" w:sz="0" w:space="0" w:color="auto"/>
            <w:bottom w:val="none" w:sz="0" w:space="0" w:color="auto"/>
            <w:right w:val="none" w:sz="0" w:space="0" w:color="auto"/>
          </w:divBdr>
        </w:div>
      </w:divsChild>
    </w:div>
    <w:div w:id="1782992906">
      <w:bodyDiv w:val="1"/>
      <w:marLeft w:val="0"/>
      <w:marRight w:val="0"/>
      <w:marTop w:val="0"/>
      <w:marBottom w:val="0"/>
      <w:divBdr>
        <w:top w:val="none" w:sz="0" w:space="0" w:color="auto"/>
        <w:left w:val="none" w:sz="0" w:space="0" w:color="auto"/>
        <w:bottom w:val="none" w:sz="0" w:space="0" w:color="auto"/>
        <w:right w:val="none" w:sz="0" w:space="0" w:color="auto"/>
      </w:divBdr>
      <w:divsChild>
        <w:div w:id="1660815446">
          <w:marLeft w:val="0"/>
          <w:marRight w:val="0"/>
          <w:marTop w:val="0"/>
          <w:marBottom w:val="0"/>
          <w:divBdr>
            <w:top w:val="none" w:sz="0" w:space="0" w:color="auto"/>
            <w:left w:val="none" w:sz="0" w:space="0" w:color="auto"/>
            <w:bottom w:val="none" w:sz="0" w:space="0" w:color="auto"/>
            <w:right w:val="none" w:sz="0" w:space="0" w:color="auto"/>
          </w:divBdr>
        </w:div>
        <w:div w:id="1635604161">
          <w:marLeft w:val="0"/>
          <w:marRight w:val="0"/>
          <w:marTop w:val="0"/>
          <w:marBottom w:val="0"/>
          <w:divBdr>
            <w:top w:val="none" w:sz="0" w:space="0" w:color="auto"/>
            <w:left w:val="none" w:sz="0" w:space="0" w:color="auto"/>
            <w:bottom w:val="none" w:sz="0" w:space="0" w:color="auto"/>
            <w:right w:val="none" w:sz="0" w:space="0" w:color="auto"/>
          </w:divBdr>
        </w:div>
        <w:div w:id="1198661254">
          <w:marLeft w:val="0"/>
          <w:marRight w:val="0"/>
          <w:marTop w:val="0"/>
          <w:marBottom w:val="0"/>
          <w:divBdr>
            <w:top w:val="none" w:sz="0" w:space="0" w:color="auto"/>
            <w:left w:val="none" w:sz="0" w:space="0" w:color="auto"/>
            <w:bottom w:val="none" w:sz="0" w:space="0" w:color="auto"/>
            <w:right w:val="none" w:sz="0" w:space="0" w:color="auto"/>
          </w:divBdr>
        </w:div>
        <w:div w:id="2064257491">
          <w:marLeft w:val="0"/>
          <w:marRight w:val="0"/>
          <w:marTop w:val="0"/>
          <w:marBottom w:val="0"/>
          <w:divBdr>
            <w:top w:val="none" w:sz="0" w:space="0" w:color="auto"/>
            <w:left w:val="none" w:sz="0" w:space="0" w:color="auto"/>
            <w:bottom w:val="none" w:sz="0" w:space="0" w:color="auto"/>
            <w:right w:val="none" w:sz="0" w:space="0" w:color="auto"/>
          </w:divBdr>
        </w:div>
      </w:divsChild>
    </w:div>
    <w:div w:id="1791851361">
      <w:bodyDiv w:val="1"/>
      <w:marLeft w:val="0"/>
      <w:marRight w:val="0"/>
      <w:marTop w:val="0"/>
      <w:marBottom w:val="0"/>
      <w:divBdr>
        <w:top w:val="none" w:sz="0" w:space="0" w:color="auto"/>
        <w:left w:val="none" w:sz="0" w:space="0" w:color="auto"/>
        <w:bottom w:val="none" w:sz="0" w:space="0" w:color="auto"/>
        <w:right w:val="none" w:sz="0" w:space="0" w:color="auto"/>
      </w:divBdr>
      <w:divsChild>
        <w:div w:id="1622540471">
          <w:marLeft w:val="0"/>
          <w:marRight w:val="0"/>
          <w:marTop w:val="0"/>
          <w:marBottom w:val="0"/>
          <w:divBdr>
            <w:top w:val="none" w:sz="0" w:space="0" w:color="auto"/>
            <w:left w:val="none" w:sz="0" w:space="0" w:color="auto"/>
            <w:bottom w:val="none" w:sz="0" w:space="0" w:color="auto"/>
            <w:right w:val="none" w:sz="0" w:space="0" w:color="auto"/>
          </w:divBdr>
        </w:div>
        <w:div w:id="1703364203">
          <w:marLeft w:val="0"/>
          <w:marRight w:val="0"/>
          <w:marTop w:val="0"/>
          <w:marBottom w:val="0"/>
          <w:divBdr>
            <w:top w:val="none" w:sz="0" w:space="0" w:color="auto"/>
            <w:left w:val="none" w:sz="0" w:space="0" w:color="auto"/>
            <w:bottom w:val="none" w:sz="0" w:space="0" w:color="auto"/>
            <w:right w:val="none" w:sz="0" w:space="0" w:color="auto"/>
          </w:divBdr>
        </w:div>
        <w:div w:id="415252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506B33618A41DEA6B8A32B1E6CDAFE"/>
        <w:category>
          <w:name w:val="Allmänt"/>
          <w:gallery w:val="placeholder"/>
        </w:category>
        <w:types>
          <w:type w:val="bbPlcHdr"/>
        </w:types>
        <w:behaviors>
          <w:behavior w:val="content"/>
        </w:behaviors>
        <w:guid w:val="{B9C55451-ACB3-45BE-9C5A-4B5A7EB17307}"/>
      </w:docPartPr>
      <w:docPartBody>
        <w:p w:rsidR="00D62A2F" w:rsidRDefault="00D93D03">
          <w:pPr>
            <w:pStyle w:val="DA506B33618A41DEA6B8A32B1E6CDAFE"/>
          </w:pPr>
          <w:r w:rsidRPr="005A0A93">
            <w:rPr>
              <w:rStyle w:val="Platshllartext"/>
            </w:rPr>
            <w:t>Förslag till riksdagsbeslut</w:t>
          </w:r>
        </w:p>
      </w:docPartBody>
    </w:docPart>
    <w:docPart>
      <w:docPartPr>
        <w:name w:val="5A6E5E488CA8497B90641457761C74C3"/>
        <w:category>
          <w:name w:val="Allmänt"/>
          <w:gallery w:val="placeholder"/>
        </w:category>
        <w:types>
          <w:type w:val="bbPlcHdr"/>
        </w:types>
        <w:behaviors>
          <w:behavior w:val="content"/>
        </w:behaviors>
        <w:guid w:val="{B60BDDAC-BCD4-4D76-A370-C57F8C8B6E50}"/>
      </w:docPartPr>
      <w:docPartBody>
        <w:p w:rsidR="00D62A2F" w:rsidRDefault="00D93D03">
          <w:pPr>
            <w:pStyle w:val="5A6E5E488CA8497B90641457761C74C3"/>
          </w:pPr>
          <w:r w:rsidRPr="005A0A93">
            <w:rPr>
              <w:rStyle w:val="Platshllartext"/>
            </w:rPr>
            <w:t>Motivering</w:t>
          </w:r>
        </w:p>
      </w:docPartBody>
    </w:docPart>
    <w:docPart>
      <w:docPartPr>
        <w:name w:val="5A7DD684719F481D8CBCA3336C69A88E"/>
        <w:category>
          <w:name w:val="Allmänt"/>
          <w:gallery w:val="placeholder"/>
        </w:category>
        <w:types>
          <w:type w:val="bbPlcHdr"/>
        </w:types>
        <w:behaviors>
          <w:behavior w:val="content"/>
        </w:behaviors>
        <w:guid w:val="{D1D077B5-EB93-407C-842A-795C3933D6A8}"/>
      </w:docPartPr>
      <w:docPartBody>
        <w:p w:rsidR="00375FC7" w:rsidRDefault="00375F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D03"/>
    <w:rsid w:val="00063665"/>
    <w:rsid w:val="000E4118"/>
    <w:rsid w:val="0037136F"/>
    <w:rsid w:val="00375FC7"/>
    <w:rsid w:val="00650007"/>
    <w:rsid w:val="007746AE"/>
    <w:rsid w:val="007A6FD7"/>
    <w:rsid w:val="008A2348"/>
    <w:rsid w:val="00B73356"/>
    <w:rsid w:val="00D62A2F"/>
    <w:rsid w:val="00D93D0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506B33618A41DEA6B8A32B1E6CDAFE">
    <w:name w:val="DA506B33618A41DEA6B8A32B1E6CDAFE"/>
  </w:style>
  <w:style w:type="paragraph" w:customStyle="1" w:styleId="5A6E5E488CA8497B90641457761C74C3">
    <w:name w:val="5A6E5E488CA8497B90641457761C74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6A4F6F-C228-4929-BE8B-CA13A04F121D}"/>
</file>

<file path=customXml/itemProps2.xml><?xml version="1.0" encoding="utf-8"?>
<ds:datastoreItem xmlns:ds="http://schemas.openxmlformats.org/officeDocument/2006/customXml" ds:itemID="{B1E987A2-A6A2-4059-8C53-684121B1D1FF}"/>
</file>

<file path=customXml/itemProps3.xml><?xml version="1.0" encoding="utf-8"?>
<ds:datastoreItem xmlns:ds="http://schemas.openxmlformats.org/officeDocument/2006/customXml" ds:itemID="{E98DE82A-9B76-47FC-BA56-A0DB707CB813}"/>
</file>

<file path=docProps/app.xml><?xml version="1.0" encoding="utf-8"?>
<Properties xmlns="http://schemas.openxmlformats.org/officeDocument/2006/extended-properties" xmlns:vt="http://schemas.openxmlformats.org/officeDocument/2006/docPropsVTypes">
  <Template>Normal</Template>
  <TotalTime>213</TotalTime>
  <Pages>10</Pages>
  <Words>3531</Words>
  <Characters>20268</Characters>
  <Application>Microsoft Office Word</Application>
  <DocSecurity>0</DocSecurity>
  <Lines>460</Lines>
  <Paragraphs>261</Paragraphs>
  <ScaleCrop>false</ScaleCrop>
  <HeadingPairs>
    <vt:vector size="2" baseType="variant">
      <vt:variant>
        <vt:lpstr>Rubrik</vt:lpstr>
      </vt:variant>
      <vt:variant>
        <vt:i4>1</vt:i4>
      </vt:variant>
    </vt:vector>
  </HeadingPairs>
  <TitlesOfParts>
    <vt:vector size="1" baseType="lpstr">
      <vt:lpstr>C Utgiftsområde 16 Utbildning och universitetsforskning</vt:lpstr>
    </vt:vector>
  </TitlesOfParts>
  <Company>Sveriges riksdag</Company>
  <LinksUpToDate>false</LinksUpToDate>
  <CharactersWithSpaces>23538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