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2CF2BC" w14:textId="77777777" w:rsidR="0096348C" w:rsidRPr="00885264" w:rsidRDefault="0096348C" w:rsidP="0096348C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885264" w14:paraId="112CF2BF" w14:textId="77777777" w:rsidTr="0096348C">
        <w:tc>
          <w:tcPr>
            <w:tcW w:w="9141" w:type="dxa"/>
          </w:tcPr>
          <w:p w14:paraId="112CF2BD" w14:textId="77777777" w:rsidR="0096348C" w:rsidRPr="00885264" w:rsidRDefault="0096348C" w:rsidP="0096348C">
            <w:pPr>
              <w:rPr>
                <w:sz w:val="22"/>
                <w:szCs w:val="22"/>
              </w:rPr>
            </w:pPr>
            <w:r w:rsidRPr="00885264">
              <w:rPr>
                <w:sz w:val="22"/>
                <w:szCs w:val="22"/>
              </w:rPr>
              <w:t>RIKSDAGEN</w:t>
            </w:r>
          </w:p>
          <w:p w14:paraId="112CF2BE" w14:textId="12489A7F" w:rsidR="0096348C" w:rsidRPr="00885264" w:rsidRDefault="00E2749C" w:rsidP="0096348C">
            <w:pPr>
              <w:rPr>
                <w:sz w:val="22"/>
                <w:szCs w:val="22"/>
              </w:rPr>
            </w:pPr>
            <w:r w:rsidRPr="00885264">
              <w:rPr>
                <w:sz w:val="22"/>
                <w:szCs w:val="22"/>
              </w:rPr>
              <w:t>KONSTITUTIONS</w:t>
            </w:r>
            <w:r w:rsidR="0096348C" w:rsidRPr="00885264">
              <w:rPr>
                <w:sz w:val="22"/>
                <w:szCs w:val="22"/>
              </w:rPr>
              <w:t>UTSKOTTET</w:t>
            </w:r>
          </w:p>
        </w:tc>
      </w:tr>
    </w:tbl>
    <w:p w14:paraId="112CF2C0" w14:textId="77777777" w:rsidR="0096348C" w:rsidRPr="00885264" w:rsidRDefault="0096348C" w:rsidP="0096348C">
      <w:pPr>
        <w:rPr>
          <w:sz w:val="22"/>
          <w:szCs w:val="22"/>
        </w:rPr>
      </w:pPr>
    </w:p>
    <w:p w14:paraId="112CF2C1" w14:textId="77777777" w:rsidR="0096348C" w:rsidRPr="00885264" w:rsidRDefault="0096348C" w:rsidP="0096348C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RPr="00885264" w14:paraId="112CF2C5" w14:textId="77777777" w:rsidTr="00012D39">
        <w:trPr>
          <w:cantSplit/>
          <w:trHeight w:val="742"/>
        </w:trPr>
        <w:tc>
          <w:tcPr>
            <w:tcW w:w="1985" w:type="dxa"/>
          </w:tcPr>
          <w:p w14:paraId="112CF2C2" w14:textId="77777777" w:rsidR="0096348C" w:rsidRPr="00885264" w:rsidRDefault="0096348C" w:rsidP="0096348C">
            <w:pPr>
              <w:rPr>
                <w:b/>
                <w:sz w:val="22"/>
                <w:szCs w:val="22"/>
              </w:rPr>
            </w:pPr>
            <w:r w:rsidRPr="00885264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112CF2C3" w14:textId="4F4E068F" w:rsidR="0096348C" w:rsidRPr="00885264" w:rsidRDefault="000B7C05" w:rsidP="0096348C">
            <w:pPr>
              <w:rPr>
                <w:b/>
                <w:sz w:val="22"/>
                <w:szCs w:val="22"/>
              </w:rPr>
            </w:pPr>
            <w:r w:rsidRPr="00885264">
              <w:rPr>
                <w:b/>
                <w:sz w:val="22"/>
                <w:szCs w:val="22"/>
              </w:rPr>
              <w:t>UTSKOTTSSAMMANTRÄDE 20</w:t>
            </w:r>
            <w:r w:rsidR="00DA35D7" w:rsidRPr="00885264">
              <w:rPr>
                <w:b/>
                <w:sz w:val="22"/>
                <w:szCs w:val="22"/>
              </w:rPr>
              <w:t>2</w:t>
            </w:r>
            <w:r w:rsidR="00E91FBA">
              <w:rPr>
                <w:b/>
                <w:sz w:val="22"/>
                <w:szCs w:val="22"/>
              </w:rPr>
              <w:t>5</w:t>
            </w:r>
            <w:r w:rsidRPr="00885264">
              <w:rPr>
                <w:b/>
                <w:sz w:val="22"/>
                <w:szCs w:val="22"/>
              </w:rPr>
              <w:t>/</w:t>
            </w:r>
            <w:r w:rsidR="00DA35D7" w:rsidRPr="00885264">
              <w:rPr>
                <w:b/>
                <w:sz w:val="22"/>
                <w:szCs w:val="22"/>
              </w:rPr>
              <w:t>2</w:t>
            </w:r>
            <w:r w:rsidR="00E91FBA">
              <w:rPr>
                <w:b/>
                <w:sz w:val="22"/>
                <w:szCs w:val="22"/>
              </w:rPr>
              <w:t>6</w:t>
            </w:r>
            <w:r w:rsidR="0096348C" w:rsidRPr="00885264">
              <w:rPr>
                <w:b/>
                <w:sz w:val="22"/>
                <w:szCs w:val="22"/>
              </w:rPr>
              <w:t>:</w:t>
            </w:r>
            <w:r w:rsidR="007226BF">
              <w:rPr>
                <w:b/>
                <w:sz w:val="22"/>
                <w:szCs w:val="22"/>
              </w:rPr>
              <w:t>5</w:t>
            </w:r>
            <w:r w:rsidR="00CD7963">
              <w:rPr>
                <w:b/>
                <w:sz w:val="22"/>
                <w:szCs w:val="22"/>
              </w:rPr>
              <w:t>9</w:t>
            </w:r>
          </w:p>
          <w:p w14:paraId="112CF2C4" w14:textId="77777777" w:rsidR="0096348C" w:rsidRPr="00885264" w:rsidRDefault="0096348C" w:rsidP="0096348C">
            <w:pPr>
              <w:rPr>
                <w:b/>
                <w:sz w:val="22"/>
                <w:szCs w:val="22"/>
              </w:rPr>
            </w:pPr>
          </w:p>
        </w:tc>
      </w:tr>
      <w:tr w:rsidR="0096348C" w:rsidRPr="00885264" w14:paraId="112CF2C8" w14:textId="77777777" w:rsidTr="00012D39">
        <w:tc>
          <w:tcPr>
            <w:tcW w:w="1985" w:type="dxa"/>
          </w:tcPr>
          <w:p w14:paraId="112CF2C6" w14:textId="77777777" w:rsidR="0096348C" w:rsidRPr="00885264" w:rsidRDefault="0096348C" w:rsidP="0096348C">
            <w:pPr>
              <w:rPr>
                <w:sz w:val="22"/>
                <w:szCs w:val="22"/>
              </w:rPr>
            </w:pPr>
            <w:r w:rsidRPr="00885264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112CF2C7" w14:textId="49AD391F" w:rsidR="0096348C" w:rsidRPr="00885264" w:rsidRDefault="009D1BB5" w:rsidP="0096348C">
            <w:pPr>
              <w:rPr>
                <w:sz w:val="22"/>
                <w:szCs w:val="22"/>
              </w:rPr>
            </w:pPr>
            <w:r w:rsidRPr="00885264">
              <w:rPr>
                <w:sz w:val="22"/>
                <w:szCs w:val="22"/>
              </w:rPr>
              <w:t>20</w:t>
            </w:r>
            <w:r w:rsidR="00DA35D7" w:rsidRPr="00885264">
              <w:rPr>
                <w:sz w:val="22"/>
                <w:szCs w:val="22"/>
              </w:rPr>
              <w:t>2</w:t>
            </w:r>
            <w:r w:rsidR="00E91FBA">
              <w:rPr>
                <w:sz w:val="22"/>
                <w:szCs w:val="22"/>
              </w:rPr>
              <w:t>6</w:t>
            </w:r>
            <w:r w:rsidR="00D52626" w:rsidRPr="00885264">
              <w:rPr>
                <w:sz w:val="22"/>
                <w:szCs w:val="22"/>
              </w:rPr>
              <w:t>-</w:t>
            </w:r>
            <w:r w:rsidR="00E91FBA">
              <w:rPr>
                <w:sz w:val="22"/>
                <w:szCs w:val="22"/>
              </w:rPr>
              <w:t>0</w:t>
            </w:r>
            <w:r w:rsidR="004E463D">
              <w:rPr>
                <w:sz w:val="22"/>
                <w:szCs w:val="22"/>
              </w:rPr>
              <w:t>6</w:t>
            </w:r>
            <w:r w:rsidR="00E91FBA">
              <w:rPr>
                <w:sz w:val="22"/>
                <w:szCs w:val="22"/>
              </w:rPr>
              <w:t>-</w:t>
            </w:r>
            <w:r w:rsidR="0048114A">
              <w:rPr>
                <w:sz w:val="22"/>
                <w:szCs w:val="22"/>
              </w:rPr>
              <w:t>16</w:t>
            </w:r>
          </w:p>
        </w:tc>
      </w:tr>
      <w:tr w:rsidR="0096348C" w:rsidRPr="00885264" w14:paraId="112CF2CB" w14:textId="77777777" w:rsidTr="00012D39">
        <w:tc>
          <w:tcPr>
            <w:tcW w:w="1985" w:type="dxa"/>
          </w:tcPr>
          <w:p w14:paraId="112CF2C9" w14:textId="77777777" w:rsidR="0096348C" w:rsidRPr="00885264" w:rsidRDefault="0096348C" w:rsidP="0096348C">
            <w:pPr>
              <w:rPr>
                <w:sz w:val="22"/>
                <w:szCs w:val="22"/>
              </w:rPr>
            </w:pPr>
            <w:r w:rsidRPr="00885264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112CF2CA" w14:textId="31519EB8" w:rsidR="00C22E93" w:rsidRPr="00885264" w:rsidRDefault="00D94F8D" w:rsidP="0096348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CD7963">
              <w:rPr>
                <w:sz w:val="22"/>
                <w:szCs w:val="22"/>
              </w:rPr>
              <w:t>7</w:t>
            </w:r>
            <w:r w:rsidR="00EC735D" w:rsidRPr="00885264">
              <w:rPr>
                <w:sz w:val="22"/>
                <w:szCs w:val="22"/>
              </w:rPr>
              <w:t>.</w:t>
            </w:r>
            <w:r w:rsidR="00E91FBA">
              <w:rPr>
                <w:sz w:val="22"/>
                <w:szCs w:val="22"/>
              </w:rPr>
              <w:t>0</w:t>
            </w:r>
            <w:r w:rsidR="00EC735D" w:rsidRPr="00885264">
              <w:rPr>
                <w:sz w:val="22"/>
                <w:szCs w:val="22"/>
              </w:rPr>
              <w:t>0–</w:t>
            </w:r>
            <w:r w:rsidR="00C22E93">
              <w:rPr>
                <w:sz w:val="22"/>
                <w:szCs w:val="22"/>
              </w:rPr>
              <w:t>1</w:t>
            </w:r>
            <w:r w:rsidR="00CD7963">
              <w:rPr>
                <w:sz w:val="22"/>
                <w:szCs w:val="22"/>
              </w:rPr>
              <w:t>7</w:t>
            </w:r>
            <w:r w:rsidR="00C22E93">
              <w:rPr>
                <w:sz w:val="22"/>
                <w:szCs w:val="22"/>
              </w:rPr>
              <w:t>.</w:t>
            </w:r>
            <w:r w:rsidR="003358F1">
              <w:rPr>
                <w:sz w:val="22"/>
                <w:szCs w:val="22"/>
              </w:rPr>
              <w:t>05</w:t>
            </w:r>
          </w:p>
        </w:tc>
      </w:tr>
      <w:tr w:rsidR="0096348C" w:rsidRPr="00885264" w14:paraId="112CF2CE" w14:textId="77777777" w:rsidTr="00012D39">
        <w:tc>
          <w:tcPr>
            <w:tcW w:w="1985" w:type="dxa"/>
          </w:tcPr>
          <w:p w14:paraId="112CF2CC" w14:textId="77777777" w:rsidR="0096348C" w:rsidRPr="00885264" w:rsidRDefault="0096348C" w:rsidP="0096348C">
            <w:pPr>
              <w:rPr>
                <w:sz w:val="22"/>
                <w:szCs w:val="22"/>
              </w:rPr>
            </w:pPr>
            <w:r w:rsidRPr="00885264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112CF2CD" w14:textId="2DBF52F6" w:rsidR="0096348C" w:rsidRPr="00885264" w:rsidRDefault="0096348C" w:rsidP="0096348C">
            <w:pPr>
              <w:rPr>
                <w:sz w:val="22"/>
                <w:szCs w:val="22"/>
              </w:rPr>
            </w:pPr>
            <w:r w:rsidRPr="00885264">
              <w:rPr>
                <w:sz w:val="22"/>
                <w:szCs w:val="22"/>
              </w:rPr>
              <w:t>Se bilaga</w:t>
            </w:r>
          </w:p>
        </w:tc>
      </w:tr>
    </w:tbl>
    <w:p w14:paraId="112CF2CF" w14:textId="77777777" w:rsidR="0096348C" w:rsidRPr="00885264" w:rsidRDefault="0096348C" w:rsidP="0096348C">
      <w:pPr>
        <w:rPr>
          <w:sz w:val="22"/>
          <w:szCs w:val="22"/>
        </w:rPr>
      </w:pPr>
    </w:p>
    <w:p w14:paraId="112CF2D0" w14:textId="77777777" w:rsidR="0096348C" w:rsidRPr="00885264" w:rsidRDefault="0096348C" w:rsidP="0096348C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112CF2D1" w14:textId="77777777" w:rsidR="0096348C" w:rsidRPr="00885264" w:rsidRDefault="0096348C" w:rsidP="0096348C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96348C" w:rsidRPr="00885264" w14:paraId="112CF2D6" w14:textId="77777777" w:rsidTr="00885264">
        <w:tc>
          <w:tcPr>
            <w:tcW w:w="567" w:type="dxa"/>
          </w:tcPr>
          <w:p w14:paraId="112CF2D2" w14:textId="77777777" w:rsidR="0096348C" w:rsidRPr="00885264" w:rsidRDefault="0096348C" w:rsidP="0096348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85264">
              <w:rPr>
                <w:b/>
                <w:snapToGrid w:val="0"/>
                <w:sz w:val="22"/>
                <w:szCs w:val="22"/>
              </w:rPr>
              <w:t>§ 1</w:t>
            </w:r>
          </w:p>
        </w:tc>
        <w:tc>
          <w:tcPr>
            <w:tcW w:w="6946" w:type="dxa"/>
            <w:gridSpan w:val="2"/>
          </w:tcPr>
          <w:p w14:paraId="3EEA0A9E" w14:textId="77777777" w:rsidR="00C329CC" w:rsidRDefault="00C329CC" w:rsidP="00C329CC">
            <w:pPr>
              <w:autoSpaceDE w:val="0"/>
              <w:autoSpaceDN w:val="0"/>
              <w:adjustRightInd w:val="0"/>
              <w:textAlignment w:val="center"/>
              <w:rPr>
                <w:b/>
                <w:bCs/>
                <w:snapToGrid w:val="0"/>
                <w:sz w:val="22"/>
                <w:szCs w:val="22"/>
              </w:rPr>
            </w:pPr>
            <w:r w:rsidRPr="00F619AC">
              <w:rPr>
                <w:b/>
                <w:bCs/>
                <w:snapToGrid w:val="0"/>
                <w:sz w:val="22"/>
                <w:szCs w:val="22"/>
              </w:rPr>
              <w:t>Prövning av fråga om tillämpligheten av 2 kap. 22 § regeringsformen i visst fall (bet. 2025/26:SfU31</w:t>
            </w:r>
            <w:r>
              <w:rPr>
                <w:b/>
                <w:bCs/>
                <w:snapToGrid w:val="0"/>
                <w:sz w:val="22"/>
                <w:szCs w:val="22"/>
              </w:rPr>
              <w:t>)</w:t>
            </w:r>
            <w:r w:rsidRPr="00F619AC">
              <w:rPr>
                <w:b/>
                <w:bCs/>
                <w:snapToGrid w:val="0"/>
                <w:sz w:val="22"/>
                <w:szCs w:val="22"/>
              </w:rPr>
              <w:t xml:space="preserve"> (KU45)</w:t>
            </w:r>
          </w:p>
          <w:p w14:paraId="33A616FE" w14:textId="77777777" w:rsidR="00C329CC" w:rsidRDefault="00C329CC" w:rsidP="00C329CC">
            <w:pPr>
              <w:autoSpaceDE w:val="0"/>
              <w:autoSpaceDN w:val="0"/>
              <w:adjustRightInd w:val="0"/>
              <w:textAlignment w:val="center"/>
              <w:rPr>
                <w:snapToGrid w:val="0"/>
                <w:sz w:val="22"/>
                <w:szCs w:val="22"/>
              </w:rPr>
            </w:pPr>
          </w:p>
          <w:p w14:paraId="05CCEA4A" w14:textId="0AD9AA98" w:rsidR="00C329CC" w:rsidRDefault="00C329CC" w:rsidP="00C329CC">
            <w:pPr>
              <w:autoSpaceDE w:val="0"/>
              <w:autoSpaceDN w:val="0"/>
              <w:adjustRightInd w:val="0"/>
              <w:textAlignment w:val="center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Utskottet </w:t>
            </w:r>
            <w:r w:rsidR="00392EBA">
              <w:rPr>
                <w:snapToGrid w:val="0"/>
                <w:sz w:val="22"/>
                <w:szCs w:val="22"/>
              </w:rPr>
              <w:t>fortsatte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="00392EBA">
              <w:rPr>
                <w:snapToGrid w:val="0"/>
                <w:sz w:val="22"/>
                <w:szCs w:val="22"/>
              </w:rPr>
              <w:t>beredningen</w:t>
            </w:r>
            <w:r>
              <w:rPr>
                <w:snapToGrid w:val="0"/>
                <w:sz w:val="22"/>
                <w:szCs w:val="22"/>
              </w:rPr>
              <w:t xml:space="preserve"> av </w:t>
            </w:r>
            <w:r w:rsidR="00392EBA">
              <w:rPr>
                <w:snapToGrid w:val="0"/>
                <w:sz w:val="22"/>
                <w:szCs w:val="22"/>
              </w:rPr>
              <w:t>ärendet</w:t>
            </w:r>
            <w:r>
              <w:rPr>
                <w:snapToGrid w:val="0"/>
                <w:sz w:val="22"/>
                <w:szCs w:val="22"/>
              </w:rPr>
              <w:t>.</w:t>
            </w:r>
          </w:p>
          <w:p w14:paraId="2144CE75" w14:textId="77777777" w:rsidR="00C329CC" w:rsidRDefault="00C329CC" w:rsidP="00C329CC">
            <w:pPr>
              <w:autoSpaceDE w:val="0"/>
              <w:autoSpaceDN w:val="0"/>
              <w:adjustRightInd w:val="0"/>
              <w:textAlignment w:val="center"/>
              <w:rPr>
                <w:snapToGrid w:val="0"/>
                <w:sz w:val="22"/>
                <w:szCs w:val="22"/>
              </w:rPr>
            </w:pPr>
          </w:p>
          <w:p w14:paraId="67B13378" w14:textId="77777777" w:rsidR="00C329CC" w:rsidRDefault="00C329CC" w:rsidP="00C329CC">
            <w:pPr>
              <w:autoSpaceDE w:val="0"/>
              <w:autoSpaceDN w:val="0"/>
              <w:adjustRightInd w:val="0"/>
              <w:textAlignment w:val="center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Utskottet justerade betänkande 2025/26:</w:t>
            </w:r>
            <w:r w:rsidRPr="002E793B">
              <w:rPr>
                <w:snapToGrid w:val="0"/>
                <w:sz w:val="22"/>
                <w:szCs w:val="22"/>
              </w:rPr>
              <w:t>KU45</w:t>
            </w:r>
            <w:r>
              <w:rPr>
                <w:snapToGrid w:val="0"/>
                <w:sz w:val="22"/>
                <w:szCs w:val="22"/>
              </w:rPr>
              <w:t>.</w:t>
            </w:r>
          </w:p>
          <w:p w14:paraId="112CF2D5" w14:textId="220AAC66" w:rsidR="00F619AC" w:rsidRPr="007019F6" w:rsidRDefault="00F619AC" w:rsidP="00D94F8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A84185" w:rsidRPr="00885264" w14:paraId="36583E57" w14:textId="77777777" w:rsidTr="00885264">
        <w:tc>
          <w:tcPr>
            <w:tcW w:w="567" w:type="dxa"/>
          </w:tcPr>
          <w:p w14:paraId="6E5370B5" w14:textId="6A5C1521" w:rsidR="00A84185" w:rsidRPr="00885264" w:rsidRDefault="00624935" w:rsidP="0096348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3358F1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946" w:type="dxa"/>
            <w:gridSpan w:val="2"/>
          </w:tcPr>
          <w:p w14:paraId="1E369387" w14:textId="77777777" w:rsidR="003358F1" w:rsidRPr="00D71610" w:rsidRDefault="003358F1" w:rsidP="003358F1">
            <w:pPr>
              <w:jc w:val="both"/>
              <w:rPr>
                <w:b/>
                <w:bCs/>
                <w:sz w:val="22"/>
                <w:szCs w:val="22"/>
              </w:rPr>
            </w:pPr>
            <w:r w:rsidRPr="00D71610">
              <w:rPr>
                <w:b/>
                <w:bCs/>
                <w:sz w:val="22"/>
                <w:szCs w:val="22"/>
              </w:rPr>
              <w:t>Bemyndigande att justera dagens protokoll</w:t>
            </w:r>
          </w:p>
          <w:p w14:paraId="2EC65F7C" w14:textId="77777777" w:rsidR="003358F1" w:rsidRPr="00D71610" w:rsidRDefault="003358F1" w:rsidP="003358F1">
            <w:pPr>
              <w:jc w:val="both"/>
              <w:rPr>
                <w:sz w:val="22"/>
                <w:szCs w:val="22"/>
              </w:rPr>
            </w:pPr>
          </w:p>
          <w:p w14:paraId="0B49EFCB" w14:textId="77777777" w:rsidR="003358F1" w:rsidRDefault="003358F1" w:rsidP="003358F1">
            <w:pPr>
              <w:rPr>
                <w:sz w:val="22"/>
                <w:szCs w:val="22"/>
              </w:rPr>
            </w:pPr>
            <w:r w:rsidRPr="00D71610">
              <w:rPr>
                <w:sz w:val="22"/>
                <w:szCs w:val="22"/>
              </w:rPr>
              <w:t>Utskottet uppdrog åt ordföranden att justera dagens protokoll.</w:t>
            </w:r>
          </w:p>
          <w:p w14:paraId="1217CE76" w14:textId="5F0D4E0C" w:rsidR="00E60E51" w:rsidRPr="003358F1" w:rsidRDefault="00E60E51" w:rsidP="00DB1887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</w:tc>
      </w:tr>
      <w:tr w:rsidR="0096348C" w:rsidRPr="007019F6" w14:paraId="112CF308" w14:textId="77777777" w:rsidTr="00885264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112CF303" w14:textId="397D3402" w:rsidR="0096348C" w:rsidRPr="002F1DE8" w:rsidRDefault="0096348C" w:rsidP="0096348C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2F1DE8">
              <w:rPr>
                <w:sz w:val="22"/>
                <w:szCs w:val="22"/>
              </w:rPr>
              <w:t>Justera</w:t>
            </w:r>
            <w:r w:rsidR="002F1DE8" w:rsidRPr="002F1DE8">
              <w:rPr>
                <w:sz w:val="22"/>
                <w:szCs w:val="22"/>
              </w:rPr>
              <w:t xml:space="preserve">t </w:t>
            </w:r>
            <w:r w:rsidR="002F1DE8">
              <w:rPr>
                <w:sz w:val="22"/>
                <w:szCs w:val="22"/>
              </w:rPr>
              <w:t>2026-06-17</w:t>
            </w:r>
          </w:p>
          <w:p w14:paraId="55AEDB8F" w14:textId="7346AD94" w:rsidR="00D84638" w:rsidRPr="002F1DE8" w:rsidRDefault="00A84185" w:rsidP="0096348C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 w:rsidRPr="002F1DE8">
              <w:rPr>
                <w:bCs/>
                <w:sz w:val="22"/>
                <w:szCs w:val="22"/>
              </w:rPr>
              <w:t>Jennie Nilsson</w:t>
            </w:r>
          </w:p>
          <w:p w14:paraId="112CF307" w14:textId="625799A9" w:rsidR="00D84638" w:rsidRPr="002F1DE8" w:rsidRDefault="00D84638" w:rsidP="0096348C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</w:p>
        </w:tc>
      </w:tr>
    </w:tbl>
    <w:p w14:paraId="112CF30C" w14:textId="77777777" w:rsidR="0096348C" w:rsidRPr="002F1DE8" w:rsidRDefault="0096348C" w:rsidP="0096348C">
      <w:pPr>
        <w:tabs>
          <w:tab w:val="left" w:pos="1701"/>
        </w:tabs>
        <w:rPr>
          <w:sz w:val="22"/>
          <w:szCs w:val="22"/>
        </w:rPr>
      </w:pPr>
      <w:r w:rsidRPr="002F1DE8"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67"/>
        <w:gridCol w:w="89"/>
        <w:gridCol w:w="356"/>
        <w:gridCol w:w="356"/>
        <w:gridCol w:w="356"/>
        <w:gridCol w:w="356"/>
      </w:tblGrid>
      <w:tr w:rsidR="00AE77AB" w14:paraId="2E96267C" w14:textId="77777777" w:rsidTr="005C7A98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879D80" w14:textId="77777777" w:rsidR="00AE77AB" w:rsidRDefault="00AE77AB" w:rsidP="005C7A98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2EB207E6" w14:textId="77777777" w:rsidR="00AE77AB" w:rsidRDefault="00AE77AB" w:rsidP="005C7A98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7EE5D892" w14:textId="185EB816" w:rsidR="00AE77AB" w:rsidRDefault="00AE77AB" w:rsidP="005C7A98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 xml:space="preserve">(Kompletteringsval </w:t>
            </w:r>
            <w:r w:rsidRPr="004369B7">
              <w:rPr>
                <w:sz w:val="20"/>
              </w:rPr>
              <w:t>202</w:t>
            </w:r>
            <w:r>
              <w:rPr>
                <w:sz w:val="20"/>
              </w:rPr>
              <w:t>6</w:t>
            </w:r>
            <w:r w:rsidRPr="004369B7">
              <w:rPr>
                <w:sz w:val="20"/>
              </w:rPr>
              <w:t>-</w:t>
            </w:r>
            <w:r>
              <w:rPr>
                <w:sz w:val="20"/>
              </w:rPr>
              <w:t>0</w:t>
            </w:r>
            <w:r w:rsidR="00270071">
              <w:rPr>
                <w:sz w:val="20"/>
              </w:rPr>
              <w:t>6</w:t>
            </w:r>
            <w:r w:rsidRPr="004369B7">
              <w:rPr>
                <w:sz w:val="20"/>
              </w:rPr>
              <w:t>-</w:t>
            </w:r>
            <w:r w:rsidR="00D62F00">
              <w:rPr>
                <w:sz w:val="20"/>
              </w:rPr>
              <w:t>11</w:t>
            </w:r>
            <w:r>
              <w:rPr>
                <w:sz w:val="20"/>
              </w:rPr>
              <w:t>)</w:t>
            </w:r>
          </w:p>
        </w:tc>
        <w:tc>
          <w:tcPr>
            <w:tcW w:w="4183" w:type="dxa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14:paraId="52B246F5" w14:textId="77777777" w:rsidR="00AE77AB" w:rsidRDefault="00AE77AB" w:rsidP="005C7A98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51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1C5910D4" w14:textId="77777777" w:rsidR="00AE77AB" w:rsidRPr="002257F8" w:rsidRDefault="00AE77AB" w:rsidP="005C7A98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6205FC">
              <w:rPr>
                <w:b/>
                <w:sz w:val="22"/>
                <w:szCs w:val="22"/>
              </w:rPr>
              <w:t>Bilaga</w:t>
            </w:r>
            <w:r>
              <w:rPr>
                <w:b/>
                <w:sz w:val="22"/>
                <w:szCs w:val="22"/>
              </w:rPr>
              <w:t xml:space="preserve"> </w:t>
            </w:r>
          </w:p>
          <w:p w14:paraId="1FE7571B" w14:textId="77777777" w:rsidR="00AE77AB" w:rsidRPr="00D82D29" w:rsidRDefault="00AE77AB" w:rsidP="005C7A98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protokoll </w:t>
            </w:r>
          </w:p>
          <w:p w14:paraId="0905623B" w14:textId="0BDB4F8F" w:rsidR="00AE77AB" w:rsidRDefault="00AE77AB" w:rsidP="005C7A98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>
              <w:rPr>
                <w:sz w:val="20"/>
              </w:rPr>
              <w:t>5</w:t>
            </w:r>
            <w:r w:rsidRPr="00D82D29">
              <w:rPr>
                <w:sz w:val="20"/>
              </w:rPr>
              <w:t>/2</w:t>
            </w:r>
            <w:r>
              <w:rPr>
                <w:sz w:val="20"/>
              </w:rPr>
              <w:t>6:</w:t>
            </w:r>
            <w:r w:rsidR="00356E8C">
              <w:rPr>
                <w:sz w:val="20"/>
              </w:rPr>
              <w:t>5</w:t>
            </w:r>
            <w:r w:rsidR="0028339D">
              <w:rPr>
                <w:sz w:val="20"/>
              </w:rPr>
              <w:t>9</w:t>
            </w:r>
          </w:p>
        </w:tc>
      </w:tr>
      <w:tr w:rsidR="00AE77AB" w14:paraId="346E46C1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F2D9A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53C84" w14:textId="6AB9C652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 1-</w:t>
            </w:r>
            <w:r w:rsidR="00624935">
              <w:rPr>
                <w:sz w:val="20"/>
              </w:rPr>
              <w:t>2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F9069" w14:textId="07761562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3DAAC" w14:textId="405E948F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8B9BF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AB63F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E4B0D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22C74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04C5D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AE77AB" w14:paraId="4920B19E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D3215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70C8B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92430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E0A4C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DDCAE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7B53C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09736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5D959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FDFEE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E9AEE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A84C3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400AF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B1D3B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D2A63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FFC85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74B04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5A3FA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B91DF2" w14:paraId="103A3144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AE7B9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73DC0">
              <w:rPr>
                <w:bCs/>
                <w:snapToGrid w:val="0"/>
                <w:sz w:val="22"/>
                <w:szCs w:val="22"/>
              </w:rPr>
              <w:t xml:space="preserve">Jennie Nilsson </w:t>
            </w:r>
            <w:r w:rsidRPr="00C7765A">
              <w:rPr>
                <w:bCs/>
                <w:iCs/>
                <w:sz w:val="22"/>
                <w:szCs w:val="22"/>
              </w:rPr>
              <w:t>(S)</w:t>
            </w:r>
            <w:r>
              <w:rPr>
                <w:bCs/>
                <w:iCs/>
                <w:sz w:val="22"/>
                <w:szCs w:val="22"/>
              </w:rPr>
              <w:t xml:space="preserve"> </w:t>
            </w:r>
            <w:r w:rsidRPr="00A13F03">
              <w:rPr>
                <w:bCs/>
                <w:i/>
                <w:sz w:val="22"/>
                <w:szCs w:val="22"/>
              </w:rPr>
              <w:t>ordf</w:t>
            </w:r>
            <w:r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85836" w14:textId="58B3F548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CC558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B7D84" w14:textId="581F0580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AF270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3A972" w14:textId="012B625D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876DF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5179D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7AA44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BD070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83B72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D4753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61CDD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DF85D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DFCD4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8F9FF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BB98E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91DF2" w:rsidRPr="00D94F8D" w14:paraId="44091764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0A56B" w14:textId="77777777" w:rsidR="00B91DF2" w:rsidRPr="002E2403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  <w:lang w:val="en-GB"/>
              </w:rPr>
            </w:pPr>
            <w:r w:rsidRPr="002E2403">
              <w:rPr>
                <w:bCs/>
                <w:iCs/>
                <w:sz w:val="22"/>
                <w:szCs w:val="22"/>
                <w:lang w:val="en-GB"/>
              </w:rPr>
              <w:t>Mats Green</w:t>
            </w:r>
            <w:r w:rsidRPr="007679EC">
              <w:rPr>
                <w:bCs/>
                <w:iCs/>
                <w:sz w:val="22"/>
                <w:szCs w:val="22"/>
                <w:lang w:val="de-DE"/>
              </w:rPr>
              <w:t xml:space="preserve"> </w:t>
            </w:r>
            <w:r w:rsidRPr="00C7765A">
              <w:rPr>
                <w:bCs/>
                <w:iCs/>
                <w:sz w:val="22"/>
                <w:szCs w:val="22"/>
                <w:lang w:val="de-DE"/>
              </w:rPr>
              <w:t>(M)</w:t>
            </w:r>
            <w:r>
              <w:rPr>
                <w:bCs/>
                <w:iCs/>
                <w:sz w:val="22"/>
                <w:szCs w:val="22"/>
                <w:lang w:val="de-DE"/>
              </w:rPr>
              <w:t xml:space="preserve"> </w:t>
            </w:r>
            <w:r w:rsidRPr="004369B7">
              <w:rPr>
                <w:bCs/>
                <w:i/>
                <w:sz w:val="22"/>
                <w:szCs w:val="22"/>
                <w:lang w:val="de-DE"/>
              </w:rPr>
              <w:t>v.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6B7B1" w14:textId="0AD5BD47" w:rsidR="00B91DF2" w:rsidRPr="0055109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1AF29" w14:textId="77777777" w:rsidR="00B91DF2" w:rsidRPr="0055109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971AA" w14:textId="3922E27B" w:rsidR="00B91DF2" w:rsidRPr="0055109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A6252" w14:textId="77777777" w:rsidR="00B91DF2" w:rsidRPr="0055109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ABC47" w14:textId="78693AC9" w:rsidR="00B91DF2" w:rsidRPr="0055109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5DD7C" w14:textId="77777777" w:rsidR="00B91DF2" w:rsidRPr="0055109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EDB40" w14:textId="77777777" w:rsidR="00B91DF2" w:rsidRPr="0055109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E142C" w14:textId="77777777" w:rsidR="00B91DF2" w:rsidRPr="0055109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8A15F" w14:textId="77777777" w:rsidR="00B91DF2" w:rsidRPr="0055109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374A2" w14:textId="77777777" w:rsidR="00B91DF2" w:rsidRPr="0055109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E2A64" w14:textId="77777777" w:rsidR="00B91DF2" w:rsidRPr="0055109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D195E" w14:textId="77777777" w:rsidR="00B91DF2" w:rsidRPr="0055109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2F939" w14:textId="77777777" w:rsidR="00B91DF2" w:rsidRPr="0055109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FE3E2" w14:textId="77777777" w:rsidR="00B91DF2" w:rsidRPr="0055109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64FAE" w14:textId="77777777" w:rsidR="00B91DF2" w:rsidRPr="0055109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BCCB6" w14:textId="77777777" w:rsidR="00B91DF2" w:rsidRPr="0055109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</w:tr>
      <w:tr w:rsidR="00B91DF2" w14:paraId="4ACB2627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336CA" w14:textId="5A4D8675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F149E3">
              <w:rPr>
                <w:snapToGrid w:val="0"/>
                <w:sz w:val="22"/>
                <w:szCs w:val="22"/>
                <w:lang w:val="en-GB"/>
              </w:rPr>
              <w:t xml:space="preserve">Martin Westmont </w:t>
            </w:r>
            <w:r>
              <w:rPr>
                <w:bCs/>
                <w:snapToGrid w:val="0"/>
                <w:sz w:val="22"/>
                <w:szCs w:val="22"/>
              </w:rPr>
              <w:t>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9A698" w14:textId="6B2C19A2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8EC6F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348A6" w14:textId="0A576081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6D88E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E87AC" w14:textId="7801294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77AEB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3745F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422AD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3093C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61A17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3AF49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84F93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17BE3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AAA39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1492A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09EDC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91DF2" w14:paraId="679AD94F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383E7" w14:textId="77777777" w:rsidR="00B91DF2" w:rsidRPr="00BA0AA9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06BCE">
              <w:rPr>
                <w:bCs/>
                <w:iCs/>
                <w:sz w:val="22"/>
                <w:szCs w:val="22"/>
                <w:lang w:val="en-US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817AC" w14:textId="38C260AA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10AE9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C55EC" w14:textId="551DE3D8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9314D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52678" w14:textId="5F9982B3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1BF14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C5B47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673C2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39F76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93E5E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A8771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AFE73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05A1E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E10A8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1DC1E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631A2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91DF2" w14:paraId="267E5200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F9426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35796" w14:textId="14032E48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3F0E8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DBED6" w14:textId="76BAAB09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EE751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CE484" w14:textId="1F37FB40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790D8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C6FBA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73ACB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739E9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59A60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04319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AD0FA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FD7D2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75453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AE777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EAF0C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91DF2" w14:paraId="398AABF1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CA08B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7C679" w14:textId="59132F6F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5B87E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39DE0" w14:textId="724062BD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C9C60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7EE69" w14:textId="41AE8125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1FC52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9CF40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08EA9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DBD04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91135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5CE0F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EEAF2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8030F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A1252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D8C4A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BA4B6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91DF2" w14:paraId="1C5CEF39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2FD84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F338B">
              <w:rPr>
                <w:snapToGrid w:val="0"/>
                <w:sz w:val="22"/>
                <w:szCs w:val="22"/>
              </w:rPr>
              <w:t>Oskar Svärd</w:t>
            </w:r>
            <w:r w:rsidRPr="00B652BE">
              <w:rPr>
                <w:snapToGrid w:val="0"/>
                <w:sz w:val="22"/>
                <w:szCs w:val="22"/>
              </w:rPr>
              <w:t xml:space="preserve"> </w:t>
            </w:r>
            <w:r w:rsidRPr="000B7379">
              <w:rPr>
                <w:snapToGrid w:val="0"/>
                <w:sz w:val="22"/>
                <w:szCs w:val="22"/>
              </w:rPr>
              <w:t>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476EF" w14:textId="500FA6C4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3A1B1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EC83D" w14:textId="2B18F136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483D5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25AA5" w14:textId="5E9D3970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C44BB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59D24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A346F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A75AB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0F7D0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FC678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DD69C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F29E3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6D631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3B86C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6B790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91DF2" w14:paraId="14351A09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2245E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9E8A3" w14:textId="037D8732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EA1CA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17D6E" w14:textId="76EA648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59D89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94991" w14:textId="50B16516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80D60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60394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4073B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61A54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CF5B0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A2D5E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B2D1D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E93B1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4C532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DC51D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FBAFB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91DF2" w14:paraId="20A9DAE9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47F7E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EC0254">
              <w:rPr>
                <w:snapToGrid w:val="0"/>
                <w:sz w:val="22"/>
                <w:szCs w:val="22"/>
                <w:lang w:val="en-GB"/>
              </w:rPr>
              <w:t>Mauricio Rojas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BF5C3" w14:textId="01B8426A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036BF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10F70" w14:textId="191F8CED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9EB31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096C9" w14:textId="407FF04F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56AA5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91CAC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DDF82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43CB7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A250D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C4521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4E1EC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BF9E5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E93E4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C7988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F18DE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91DF2" w14:paraId="4834D097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FF1D7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Amalia Rud </w:t>
            </w:r>
            <w:r w:rsidRPr="00F85F36">
              <w:rPr>
                <w:snapToGrid w:val="0"/>
                <w:sz w:val="22"/>
                <w:szCs w:val="22"/>
                <w:lang w:val="en-GB"/>
              </w:rPr>
              <w:t xml:space="preserve">Stenlöf </w:t>
            </w:r>
            <w:r w:rsidRPr="000B7379">
              <w:rPr>
                <w:snapToGrid w:val="0"/>
                <w:sz w:val="22"/>
                <w:szCs w:val="22"/>
                <w:lang w:val="en-GB"/>
              </w:rPr>
              <w:t>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D8CBD" w14:textId="7746C16B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CFB03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67F73" w14:textId="6A6E1991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4450F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A019B" w14:textId="0732CF15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C50C8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3DF59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C393D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CC62E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BB7A3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0DBC1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B5866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B205D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56B6D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6EDB2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988E1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91DF2" w14:paraId="3D74A95C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31B2E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B652BE">
              <w:rPr>
                <w:snapToGrid w:val="0"/>
                <w:sz w:val="22"/>
                <w:szCs w:val="22"/>
              </w:rPr>
              <w:t>Ulrik Nilsson</w:t>
            </w: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683E3" w14:textId="70770C4C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E5C94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26DB0" w14:textId="1CD7B5BB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6BD33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51336" w14:textId="433F1DF0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ED59C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59717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229E5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DF62D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A2133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856F3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C95AC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6C8D1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2D1E4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AFB1C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02E7F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91DF2" w14:paraId="76C93868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20590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C48AA" w14:textId="221FA524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C9C6B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9759C" w14:textId="1A63898C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1B91D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76666" w14:textId="676C5AB3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0413A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336AB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52DD7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C6459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2A2F7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2C881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2D07C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4F3CC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9AF48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60C4A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23007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91DF2" w14:paraId="317F0E8F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5F302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0B7379">
              <w:rPr>
                <w:snapToGrid w:val="0"/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845B4" w14:textId="330F0E5A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6EA27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192E3" w14:textId="77A085B1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CFB90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B88C6" w14:textId="42E06F0D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AD604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1393C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D8E36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5782B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FFF8F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BE731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11F44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92CBA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597D0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DE1E7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01E80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91DF2" w14:paraId="1F167824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E59BD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Muharrem Demirok</w:t>
            </w:r>
            <w:r w:rsidRPr="000B7379">
              <w:rPr>
                <w:snapToGrid w:val="0"/>
                <w:sz w:val="22"/>
                <w:szCs w:val="22"/>
              </w:rPr>
              <w:t xml:space="preserve">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5A70A" w14:textId="63A655FB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5FC60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FF598" w14:textId="6435BC3A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DB8D7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8C3CE" w14:textId="37112063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C9C6A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95B89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9661E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F7473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33AD1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43200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F0E2E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FCEEF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26098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082C8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60B25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91DF2" w14:paraId="41F0E70D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BAD8F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Susanne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E0E6F" w14:textId="7F3D5C5D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C76BD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1643" w14:textId="7C82F0AE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6EDDD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03C35" w14:textId="27144790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2A016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435DF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38999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28766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14592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6D312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C3BFF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6730A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81277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90BD1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70753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91DF2" w14:paraId="29DD4FA8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CA6C7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Riise</w:t>
            </w:r>
            <w:r w:rsidRPr="000B7379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6FDF5" w14:textId="700D6859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9556D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F23FF" w14:textId="46584DD4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4A89B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51A46" w14:textId="500A31BC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DD2B5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95D71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2A347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E8B7E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A6387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8E42C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63350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B8144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AFB9F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3EE82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1D2B6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91DF2" w14:paraId="0947AC8E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5BB12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66F9D" w14:textId="3A6C605E" w:rsidR="00B91DF2" w:rsidRDefault="00624935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4BE36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21832" w14:textId="44AE995A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73CA9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EFB08" w14:textId="3222CBA5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1415D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5765D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A7EA4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91D8B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F074E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82E50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595AB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B9C76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E1E75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31BD6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FB676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91DF2" w14:paraId="59B75F8F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37557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84638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95576" w14:textId="597359FE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054F3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7DA40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C9945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0EBF9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96541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E587E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58037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4786C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CBB25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47AA5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1DDAF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2894B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9F2DD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6E26D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936C8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</w:tr>
      <w:tr w:rsidR="00B91DF2" w14:paraId="798FD308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9E709" w14:textId="77777777" w:rsidR="00B91DF2" w:rsidRDefault="00B91DF2" w:rsidP="00B91DF2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1284D" w14:textId="576C8361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3D855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EFDDD" w14:textId="793DFBA4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DB79D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9E1F1" w14:textId="7BEB4451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DC793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E10F7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DC745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27F59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C7F02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12500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55075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C8213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7107C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02903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201E7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91DF2" w14:paraId="0FAC6A38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FCB20" w14:textId="77777777" w:rsidR="00B91DF2" w:rsidRDefault="00B91DF2" w:rsidP="00B91DF2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04FC9" w14:textId="0ED47478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19E99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E1F7C" w14:textId="59EBBCA3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AB1F5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A0303" w14:textId="0BA8CD4B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238FF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15D3C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2C3C6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D823B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A0292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1A5E3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598E9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7D2E6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29A7E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DC4E9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8297C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91DF2" w14:paraId="289F6009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396AC" w14:textId="77777777" w:rsidR="00B91DF2" w:rsidRDefault="00B91DF2" w:rsidP="00B91DF2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82465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8FD59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C2430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50BA5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C9A59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A2743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13ADC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BFE24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15411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2D15D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6B7AD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127FC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7DAF8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82F90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58E7E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82FD1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91DF2" w14:paraId="7E0DA1F3" w14:textId="77777777" w:rsidTr="005C7A98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3FD75" w14:textId="77777777" w:rsidR="00B91DF2" w:rsidRDefault="00B91DF2" w:rsidP="00B91DF2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F3038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9AF75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CF08B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50AEA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0AE1D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47915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5FFB6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F9DDE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822B2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7D75D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DD64F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39880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E2D76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2BBDE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E0FBC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E8DAA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91DF2" w14:paraId="6636F712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AD665" w14:textId="5B5A2E13" w:rsidR="00B91DF2" w:rsidRDefault="00B91DF2" w:rsidP="00B91DF2">
            <w:pPr>
              <w:rPr>
                <w:sz w:val="22"/>
                <w:szCs w:val="22"/>
                <w:lang w:val="en-US"/>
              </w:rPr>
            </w:pPr>
            <w:r w:rsidRPr="00AF2EF5">
              <w:rPr>
                <w:snapToGrid w:val="0"/>
                <w:sz w:val="22"/>
                <w:szCs w:val="22"/>
                <w:lang w:val="en-GB"/>
              </w:rPr>
              <w:t>Leonid Yurkovskiy</w:t>
            </w:r>
            <w:r w:rsidRPr="00F149E3">
              <w:rPr>
                <w:snapToGrid w:val="0"/>
                <w:sz w:val="22"/>
                <w:szCs w:val="22"/>
                <w:lang w:val="en-GB"/>
              </w:rPr>
              <w:t xml:space="preserve"> 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>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FC8EA" w14:textId="7B89424A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BAC53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EB49D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390F2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C90AB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6DA99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CD767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0709F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D544F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83EA8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87259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78677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E5DAA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C4C2C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33947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95E64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91DF2" w14:paraId="5A8CEF40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15816" w14:textId="77777777" w:rsidR="00B91DF2" w:rsidRDefault="00B91DF2" w:rsidP="00B91DF2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D2912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D72A7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445B7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3372C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88DF1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A333D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C7917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E173C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E3544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E1B5D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C9853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C8451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CDAF0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7F5EB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1EBD9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1B581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91DF2" w14:paraId="38F33AD5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35ED6" w14:textId="77777777" w:rsidR="00B91DF2" w:rsidRDefault="00B91DF2" w:rsidP="00B91DF2">
            <w:pPr>
              <w:rPr>
                <w:sz w:val="22"/>
                <w:szCs w:val="22"/>
              </w:rPr>
            </w:pPr>
            <w:r w:rsidRPr="00AF338B">
              <w:rPr>
                <w:snapToGrid w:val="0"/>
                <w:sz w:val="22"/>
                <w:szCs w:val="22"/>
              </w:rPr>
              <w:t>Camilla Brunsberg</w:t>
            </w:r>
            <w:r w:rsidRPr="005C63C9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A29DC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4A8FA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3404F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6E71A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C801A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B2D01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A44C0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C34DE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50E8E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C1244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5626B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D60AF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31428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939BF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90790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3FB7A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91DF2" w14:paraId="4C2034C6" w14:textId="77777777" w:rsidTr="005C7A98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4CA1A" w14:textId="77777777" w:rsidR="00B91DF2" w:rsidRDefault="00B91DF2" w:rsidP="00B91DF2">
            <w:pPr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  <w:lang w:val="en-GB"/>
              </w:rPr>
              <w:t>Laila Naraghi (S)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A47A6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B7CFB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65C35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C51D8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C9738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231AF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8E79B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A07C4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8B79A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88123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EEEA9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6A628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1216D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C24B7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983AE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D8626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91DF2" w14:paraId="60750714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56906" w14:textId="039D7E63" w:rsidR="00B91DF2" w:rsidRDefault="00B91DF2" w:rsidP="00B91DF2">
            <w:pPr>
              <w:rPr>
                <w:sz w:val="22"/>
                <w:szCs w:val="22"/>
              </w:rPr>
            </w:pPr>
            <w:r w:rsidRPr="008B3FA1">
              <w:rPr>
                <w:bCs/>
                <w:iCs/>
                <w:sz w:val="22"/>
                <w:szCs w:val="22"/>
                <w:lang w:val="en-US"/>
              </w:rPr>
              <w:t>Matheus</w:t>
            </w:r>
            <w:r>
              <w:rPr>
                <w:bCs/>
                <w:iCs/>
                <w:sz w:val="22"/>
                <w:szCs w:val="22"/>
                <w:lang w:val="en-US"/>
              </w:rPr>
              <w:t xml:space="preserve"> </w:t>
            </w:r>
            <w:r w:rsidRPr="00C7765A">
              <w:rPr>
                <w:bCs/>
                <w:iCs/>
                <w:sz w:val="22"/>
                <w:szCs w:val="22"/>
                <w:lang w:val="en-US"/>
              </w:rPr>
              <w:t>Enholm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ABD89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5E6A4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E126C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581D7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2EF51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3EAF1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8E469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F6736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75F01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481C8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39605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F18C7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677C3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D5C23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4A4EC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7D577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91DF2" w14:paraId="3D78978F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D63BC" w14:textId="77777777" w:rsidR="00B91DF2" w:rsidRDefault="00B91DF2" w:rsidP="00B91DF2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7D221" w14:textId="69A37C8F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5039F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8B71E" w14:textId="43B08F02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5B0E6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02778" w14:textId="65D85F14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6FE1D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F5802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0046B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63F7C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E3DE2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8C5AC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3FE4C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F86E5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6DE81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2B023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C0E2D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91DF2" w14:paraId="65FD5908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B202A" w14:textId="77777777" w:rsidR="00B91DF2" w:rsidRDefault="00B91DF2" w:rsidP="00B91DF2">
            <w:pPr>
              <w:rPr>
                <w:sz w:val="22"/>
                <w:szCs w:val="22"/>
              </w:rPr>
            </w:pPr>
            <w:r w:rsidRPr="00A374A6">
              <w:rPr>
                <w:snapToGrid w:val="0"/>
                <w:sz w:val="22"/>
                <w:szCs w:val="22"/>
              </w:rPr>
              <w:t>Cecilia Gustafsson </w:t>
            </w:r>
            <w:r w:rsidRPr="004430D0">
              <w:rPr>
                <w:snapToGrid w:val="0"/>
                <w:sz w:val="22"/>
                <w:szCs w:val="22"/>
                <w:lang w:val="fi-FI"/>
              </w:rPr>
              <w:t>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DD596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7854D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1C273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D952A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02880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E91D6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DA8B2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D61FF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5495A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BFA1C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6B3AD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7D3D5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66000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DE718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770BD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CE797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91DF2" w14:paraId="79531260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D6531" w14:textId="77777777" w:rsidR="00B91DF2" w:rsidRDefault="00B91DF2" w:rsidP="00B91DF2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FE81D" w14:textId="5BC1126F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855CF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0C5A9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BA79A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9BC86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24B01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4359D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9901F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A9EB2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6FDAA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E24EB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B341F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B608D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3F284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B7E02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DD437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91DF2" w14:paraId="39DE53F8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4E943" w14:textId="77777777" w:rsidR="00B91DF2" w:rsidRDefault="00B91DF2" w:rsidP="00B91DF2">
            <w:pPr>
              <w:rPr>
                <w:sz w:val="22"/>
                <w:szCs w:val="22"/>
              </w:rPr>
            </w:pPr>
            <w:r w:rsidRPr="00515597">
              <w:rPr>
                <w:snapToGrid w:val="0"/>
                <w:sz w:val="22"/>
                <w:szCs w:val="22"/>
                <w:lang w:val="en-GB"/>
              </w:rPr>
              <w:t>Camilla Brodin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55089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F5D28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599A4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41C7E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5E79C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343B6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9504C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A2968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364A9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94DD5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BC530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88FFE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8B6AC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4D58E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15FCE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55D04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91DF2" w14:paraId="142CB7A5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8320E" w14:textId="77777777" w:rsidR="00B91DF2" w:rsidRDefault="00B91DF2" w:rsidP="00B91DF2">
            <w:pPr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 xml:space="preserve">Malin Björk 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>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4F835" w14:textId="46816F92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30123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F8D88" w14:textId="676B18BD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570E1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80C60" w14:textId="38C4823E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FB841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C9FB4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7B39A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1F47C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D1535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37C21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DCAB7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6A852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42376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13F41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49534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91DF2" w14:paraId="55265E01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E00EC" w14:textId="2BC1CDA4" w:rsidR="00B91DF2" w:rsidRDefault="00B91DF2" w:rsidP="00B91D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Victoria Tiblom</w:t>
            </w:r>
            <w:r w:rsidRPr="00C7765A">
              <w:rPr>
                <w:bCs/>
                <w:iCs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61840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D4A23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1CFFE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534B8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42A78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E1D35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32509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0BF9C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38861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3E0BB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14A90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64DFB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A5D98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547AB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B2E7B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31555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91DF2" w14:paraId="65FB01A8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13D95" w14:textId="77777777" w:rsidR="00B91DF2" w:rsidRDefault="00B91DF2" w:rsidP="00B91DF2">
            <w:pPr>
              <w:rPr>
                <w:sz w:val="22"/>
                <w:szCs w:val="22"/>
              </w:rPr>
            </w:pPr>
            <w:r w:rsidRPr="008C4108">
              <w:rPr>
                <w:snapToGrid w:val="0"/>
                <w:sz w:val="22"/>
                <w:szCs w:val="22"/>
              </w:rPr>
              <w:t>Mats Berglund</w:t>
            </w:r>
            <w:r w:rsidRPr="005C63C9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44237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CFD96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959E1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9E646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40DF4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833AA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2DB6C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88FD5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2B0CD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57AD3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595AC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B909F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7F2E3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DC11D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6366C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2B29C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91DF2" w14:paraId="486F8594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B74F4" w14:textId="77777777" w:rsidR="00B91DF2" w:rsidRDefault="00B91DF2" w:rsidP="00B91DF2">
            <w:pPr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  <w:lang w:val="en-GB"/>
              </w:rPr>
              <w:t>Malin Danielsson</w:t>
            </w:r>
            <w:r w:rsidRPr="00A760E9">
              <w:rPr>
                <w:snapToGrid w:val="0"/>
                <w:sz w:val="22"/>
                <w:szCs w:val="22"/>
                <w:lang w:val="en-GB"/>
              </w:rPr>
              <w:t xml:space="preserve"> 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>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29633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8E909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0D531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F60E4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4C520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B2A9F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F1957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BD096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DC3E3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0BA8D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190F4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2E9C2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EA0E6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F8733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27BBC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1845C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91DF2" w14:paraId="5516006A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45588" w14:textId="7184F6BD" w:rsidR="00B91DF2" w:rsidRDefault="00B91DF2" w:rsidP="00B91DF2">
            <w:pPr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Vakant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22949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69822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7162F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AEE00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96989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2B06B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6D842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3184C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7D78D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5220E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820CA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EDDF2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54A5B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25CCD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EF2D9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74885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91DF2" w14:paraId="228FD249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AC424" w14:textId="77777777" w:rsidR="00B91DF2" w:rsidRDefault="00B91DF2" w:rsidP="00B91DF2">
            <w:pPr>
              <w:rPr>
                <w:sz w:val="22"/>
                <w:szCs w:val="22"/>
              </w:rPr>
            </w:pPr>
            <w:r w:rsidRPr="002E2403">
              <w:rPr>
                <w:sz w:val="22"/>
                <w:szCs w:val="22"/>
              </w:rPr>
              <w:t>Hanna Gunnarsson</w:t>
            </w:r>
            <w:r w:rsidRPr="0048291E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3668E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22862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4066D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760BD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6DDAB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2CD01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F632C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C7795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47ED8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31E14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5B789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EED8B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BC11E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C6AA7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43879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74F74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91DF2" w14:paraId="4FD012BA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2F664" w14:textId="77777777" w:rsidR="00B91DF2" w:rsidRDefault="00B91DF2" w:rsidP="00B91DF2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312D2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600D8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B474B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AE681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9D009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EB5C5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031DE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5C953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9270D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C1CDF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CA0A8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C1A6E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EE027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A0B1C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9344C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81CA6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91DF2" w14:paraId="4A1D63ED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B3E50" w14:textId="77777777" w:rsidR="00B91DF2" w:rsidRDefault="00B91DF2" w:rsidP="00B91D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Larry Söder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26D9C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3DEE6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B069B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9351C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753FB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D91BD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CB30F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E3784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4A078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CC316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4CBE8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F3D80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73683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2FF5A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B0FA4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3C870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91DF2" w14:paraId="076536B5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F62DF" w14:textId="77777777" w:rsidR="00B91DF2" w:rsidRDefault="00B91DF2" w:rsidP="00B91DF2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0F4CD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C5CF9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7AA13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49124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0DDD4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B005B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98418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D48D0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F20F7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06F90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493E4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A94F3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129AF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8FEB5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04151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698EB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91DF2" w14:paraId="499F74B0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06E3B" w14:textId="77777777" w:rsidR="00B91DF2" w:rsidRDefault="00B91DF2" w:rsidP="00B91DF2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1BB48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A7792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A01A4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DD61B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BA85F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700D5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7A754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AE8FE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93EA7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57292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92613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69B57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23CC9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2BF3E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F674C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A83CE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91DF2" w14:paraId="67CB39BA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C71B6" w14:textId="77777777" w:rsidR="00B91DF2" w:rsidRDefault="00B91DF2" w:rsidP="00B91DF2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30A90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92009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EDE6D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7B751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06F59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C89C3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DF547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76CF3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B7D0C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8F5E0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D54EA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F53DE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17B10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AE1C3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3E495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513F4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91DF2" w14:paraId="5174F2CD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27659" w14:textId="77777777" w:rsidR="00B91DF2" w:rsidRDefault="00B91DF2" w:rsidP="00B91DF2">
            <w:pPr>
              <w:rPr>
                <w:sz w:val="22"/>
                <w:szCs w:val="22"/>
              </w:rPr>
            </w:pPr>
            <w:r w:rsidRPr="00205CB8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3361C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9ABB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FA124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5DE89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6FC5E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C90BF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9A6C2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F433C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317B5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15C76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4EF50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D9EBE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F87DC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BDC89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856E7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A9B4F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91DF2" w14:paraId="5CDD0ACA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378CB" w14:textId="77777777" w:rsidR="00B91DF2" w:rsidRDefault="00B91DF2" w:rsidP="00B91DF2">
            <w:pPr>
              <w:rPr>
                <w:sz w:val="22"/>
                <w:szCs w:val="22"/>
              </w:rPr>
            </w:pPr>
            <w:r w:rsidRPr="004573E5">
              <w:rPr>
                <w:sz w:val="22"/>
                <w:szCs w:val="22"/>
              </w:rPr>
              <w:t>Annika Hirvonen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DC0D0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AC6D3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A6FA1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971AB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A8277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BE4CD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55095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1423C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6FD65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3E070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5ECE0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D0C16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5A978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335A3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D8E45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7E806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91DF2" w14:paraId="4A079D9D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3D4B4" w14:textId="77777777" w:rsidR="00B91DF2" w:rsidRDefault="00B91DF2" w:rsidP="00B91DF2">
            <w:pPr>
              <w:rPr>
                <w:sz w:val="22"/>
                <w:szCs w:val="22"/>
              </w:rPr>
            </w:pPr>
            <w:r w:rsidRPr="00747A81">
              <w:rPr>
                <w:sz w:val="22"/>
                <w:szCs w:val="22"/>
              </w:rPr>
              <w:t xml:space="preserve">Patrik Björck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3D7C0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8E334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0FE82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0990B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C1057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BAF2C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C1575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0079D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0F145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4B8BC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FE7E0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F6594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89325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1A4A4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61C3F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64952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91DF2" w14:paraId="1A2EE392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66D2C" w14:textId="77777777" w:rsidR="00B91DF2" w:rsidRDefault="00B91DF2" w:rsidP="00B91DF2">
            <w:pPr>
              <w:rPr>
                <w:sz w:val="22"/>
                <w:szCs w:val="22"/>
              </w:rPr>
            </w:pPr>
            <w:r w:rsidRPr="002E2403">
              <w:rPr>
                <w:bCs/>
                <w:snapToGrid w:val="0"/>
                <w:sz w:val="22"/>
                <w:szCs w:val="22"/>
              </w:rPr>
              <w:t>Andreas Lennkvist Manriquez </w:t>
            </w:r>
            <w:r w:rsidRPr="00747A81">
              <w:rPr>
                <w:sz w:val="22"/>
                <w:szCs w:val="22"/>
              </w:rPr>
              <w:t>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7025B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240F0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215E5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EE2CE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FF943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A6611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A7524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CAD30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CCC60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952B8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7407F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2384D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6DEF4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40F95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691E9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855C4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91DF2" w14:paraId="0B610F9D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D27B1" w14:textId="3259E30A" w:rsidR="00B91DF2" w:rsidRDefault="00B91DF2" w:rsidP="00B91DF2">
            <w:pPr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Vakant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86800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A9267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F616A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92435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ED31B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58216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C4036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836A1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47E40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C4D31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A38E0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4CEAE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9B2DE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FB754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8F2B3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3870E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91DF2" w14:paraId="5ACA38A5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0A053" w14:textId="77777777" w:rsidR="00B91DF2" w:rsidRPr="004C4C1D" w:rsidRDefault="00B91DF2" w:rsidP="00B91DF2">
            <w:pPr>
              <w:rPr>
                <w:sz w:val="22"/>
                <w:szCs w:val="22"/>
              </w:rPr>
            </w:pPr>
            <w:r w:rsidRPr="00D866D5">
              <w:rPr>
                <w:sz w:val="22"/>
                <w:szCs w:val="22"/>
              </w:rPr>
              <w:t>Matilda Ernkrans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36307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AB2F9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0D378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D9AB5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4CBD3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C2EB9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95D94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7BF99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E1957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EE064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34899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5017A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694BE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4F466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0A972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163B1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91DF2" w14:paraId="36E17988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BE663" w14:textId="77777777" w:rsidR="00B91DF2" w:rsidRPr="00D866D5" w:rsidRDefault="00B91DF2" w:rsidP="00B91DF2">
            <w:pPr>
              <w:rPr>
                <w:sz w:val="22"/>
                <w:szCs w:val="22"/>
              </w:rPr>
            </w:pPr>
            <w:r w:rsidRPr="00F05A9D">
              <w:rPr>
                <w:sz w:val="22"/>
                <w:szCs w:val="22"/>
              </w:rPr>
              <w:t>Lena Malm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232A3" w14:textId="4EDE702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D8CC6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E87E7" w14:textId="45F41FED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0B269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94BF9" w14:textId="12A102C6" w:rsidR="00B91DF2" w:rsidRDefault="00B91DF2" w:rsidP="00E223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46387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B043E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E7BF7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68A78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B1256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B2092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D44C7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44191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3FECA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2752C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6185C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91DF2" w14:paraId="7A60B487" w14:textId="77777777" w:rsidTr="005C7A9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30036C5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A41C74F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887EDD5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1BBBD79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B91DF2" w14:paraId="42ABA21B" w14:textId="77777777" w:rsidTr="005C7A9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FA9C9F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 = 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2B576A16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varit närvarande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538D9E3D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7AFC789A" w14:textId="77777777" w:rsidR="00B91DF2" w:rsidRDefault="00B91DF2" w:rsidP="00B91D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08056FB2" w14:textId="77777777" w:rsidR="00AE77AB" w:rsidRPr="00885264" w:rsidRDefault="00AE77AB" w:rsidP="00AE77AB">
      <w:pPr>
        <w:rPr>
          <w:sz w:val="22"/>
          <w:szCs w:val="22"/>
        </w:rPr>
      </w:pPr>
    </w:p>
    <w:sectPr w:rsidR="00AE77AB" w:rsidRPr="00885264" w:rsidSect="00AE77AB">
      <w:headerReference w:type="even" r:id="rId10"/>
      <w:headerReference w:type="default" r:id="rId11"/>
      <w:headerReference w:type="first" r:id="rId12"/>
      <w:pgSz w:w="11906" w:h="16838" w:code="9"/>
      <w:pgMar w:top="709" w:right="1134" w:bottom="851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3F0DEC" w14:textId="77777777" w:rsidR="00DC051E" w:rsidRDefault="00DC051E" w:rsidP="001448AB">
      <w:r>
        <w:separator/>
      </w:r>
    </w:p>
  </w:endnote>
  <w:endnote w:type="continuationSeparator" w:id="0">
    <w:p w14:paraId="656C8EC3" w14:textId="77777777" w:rsidR="00DC051E" w:rsidRDefault="00DC051E" w:rsidP="001448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720DA1" w14:textId="77777777" w:rsidR="00DC051E" w:rsidRDefault="00DC051E" w:rsidP="001448AB">
      <w:r>
        <w:separator/>
      </w:r>
    </w:p>
  </w:footnote>
  <w:footnote w:type="continuationSeparator" w:id="0">
    <w:p w14:paraId="3EB064F0" w14:textId="77777777" w:rsidR="00DC051E" w:rsidRDefault="00DC051E" w:rsidP="001448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5C70D0" w14:textId="7612BA64" w:rsidR="001448AB" w:rsidRDefault="001448AB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355E79" w14:textId="21AC9D14" w:rsidR="001448AB" w:rsidRDefault="001448AB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572680" w14:textId="4E15495F" w:rsidR="001448AB" w:rsidRDefault="001448A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848516F"/>
    <w:multiLevelType w:val="hybridMultilevel"/>
    <w:tmpl w:val="AE94FB12"/>
    <w:lvl w:ilvl="0" w:tplc="8D36B232">
      <w:start w:val="9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9484769">
    <w:abstractNumId w:val="0"/>
  </w:num>
  <w:num w:numId="2" w16cid:durableId="21349760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51B0"/>
    <w:rsid w:val="0000744F"/>
    <w:rsid w:val="00012D39"/>
    <w:rsid w:val="0002056D"/>
    <w:rsid w:val="0003470E"/>
    <w:rsid w:val="00037EDF"/>
    <w:rsid w:val="00056FFE"/>
    <w:rsid w:val="000A10F5"/>
    <w:rsid w:val="000B3C7C"/>
    <w:rsid w:val="000B7C05"/>
    <w:rsid w:val="000D4D83"/>
    <w:rsid w:val="00117D2D"/>
    <w:rsid w:val="00133B7E"/>
    <w:rsid w:val="001448AB"/>
    <w:rsid w:val="00152F94"/>
    <w:rsid w:val="00161AA6"/>
    <w:rsid w:val="00170005"/>
    <w:rsid w:val="00175FEC"/>
    <w:rsid w:val="001A1578"/>
    <w:rsid w:val="001E1FAC"/>
    <w:rsid w:val="002174A8"/>
    <w:rsid w:val="002373C0"/>
    <w:rsid w:val="002544E0"/>
    <w:rsid w:val="002624FF"/>
    <w:rsid w:val="00265B1A"/>
    <w:rsid w:val="00270071"/>
    <w:rsid w:val="00275CD2"/>
    <w:rsid w:val="0028339D"/>
    <w:rsid w:val="00296363"/>
    <w:rsid w:val="00296D10"/>
    <w:rsid w:val="002B1853"/>
    <w:rsid w:val="002B2588"/>
    <w:rsid w:val="002B51DB"/>
    <w:rsid w:val="002D2AB5"/>
    <w:rsid w:val="002D3873"/>
    <w:rsid w:val="002D748C"/>
    <w:rsid w:val="002E09C1"/>
    <w:rsid w:val="002E2121"/>
    <w:rsid w:val="002E4476"/>
    <w:rsid w:val="002E793B"/>
    <w:rsid w:val="002F1DE8"/>
    <w:rsid w:val="002F284C"/>
    <w:rsid w:val="00326560"/>
    <w:rsid w:val="003358F1"/>
    <w:rsid w:val="00356E8C"/>
    <w:rsid w:val="00360479"/>
    <w:rsid w:val="00392EBA"/>
    <w:rsid w:val="00394192"/>
    <w:rsid w:val="003952A4"/>
    <w:rsid w:val="0039591D"/>
    <w:rsid w:val="003A48EB"/>
    <w:rsid w:val="003A729A"/>
    <w:rsid w:val="003E3027"/>
    <w:rsid w:val="0040193D"/>
    <w:rsid w:val="0041580F"/>
    <w:rsid w:val="004206DB"/>
    <w:rsid w:val="00446353"/>
    <w:rsid w:val="004804BD"/>
    <w:rsid w:val="0048114A"/>
    <w:rsid w:val="0049761C"/>
    <w:rsid w:val="004B1A35"/>
    <w:rsid w:val="004B2350"/>
    <w:rsid w:val="004B6D8F"/>
    <w:rsid w:val="004C5D4F"/>
    <w:rsid w:val="004E463D"/>
    <w:rsid w:val="004F1B55"/>
    <w:rsid w:val="004F680C"/>
    <w:rsid w:val="0050040F"/>
    <w:rsid w:val="00502075"/>
    <w:rsid w:val="00504AF7"/>
    <w:rsid w:val="005108E6"/>
    <w:rsid w:val="00530595"/>
    <w:rsid w:val="00581568"/>
    <w:rsid w:val="00583320"/>
    <w:rsid w:val="00583B62"/>
    <w:rsid w:val="005845D9"/>
    <w:rsid w:val="005852AB"/>
    <w:rsid w:val="005B4AF0"/>
    <w:rsid w:val="005C1541"/>
    <w:rsid w:val="005C2F5F"/>
    <w:rsid w:val="005E28B9"/>
    <w:rsid w:val="005E439C"/>
    <w:rsid w:val="005F122A"/>
    <w:rsid w:val="00624935"/>
    <w:rsid w:val="006343D5"/>
    <w:rsid w:val="006417F6"/>
    <w:rsid w:val="00660210"/>
    <w:rsid w:val="00661E1A"/>
    <w:rsid w:val="006875D3"/>
    <w:rsid w:val="00692AE8"/>
    <w:rsid w:val="006A511D"/>
    <w:rsid w:val="006B7B0C"/>
    <w:rsid w:val="006C21FA"/>
    <w:rsid w:val="006C5346"/>
    <w:rsid w:val="006D3126"/>
    <w:rsid w:val="007019F6"/>
    <w:rsid w:val="00713E59"/>
    <w:rsid w:val="007226BF"/>
    <w:rsid w:val="00723D66"/>
    <w:rsid w:val="00726EE5"/>
    <w:rsid w:val="00750FF0"/>
    <w:rsid w:val="00767BDA"/>
    <w:rsid w:val="00786444"/>
    <w:rsid w:val="007B21F8"/>
    <w:rsid w:val="007D0853"/>
    <w:rsid w:val="007F6B0D"/>
    <w:rsid w:val="00834B38"/>
    <w:rsid w:val="00845525"/>
    <w:rsid w:val="00846B48"/>
    <w:rsid w:val="008557FA"/>
    <w:rsid w:val="0086761F"/>
    <w:rsid w:val="008808A5"/>
    <w:rsid w:val="00885264"/>
    <w:rsid w:val="008F4D68"/>
    <w:rsid w:val="00906C2D"/>
    <w:rsid w:val="00932127"/>
    <w:rsid w:val="00937BF3"/>
    <w:rsid w:val="00941C9F"/>
    <w:rsid w:val="00942639"/>
    <w:rsid w:val="00946978"/>
    <w:rsid w:val="0096348C"/>
    <w:rsid w:val="00972518"/>
    <w:rsid w:val="00973D8B"/>
    <w:rsid w:val="00977971"/>
    <w:rsid w:val="009815DB"/>
    <w:rsid w:val="009A68FE"/>
    <w:rsid w:val="009B0A01"/>
    <w:rsid w:val="009C3BE7"/>
    <w:rsid w:val="009C51B0"/>
    <w:rsid w:val="009D1BB5"/>
    <w:rsid w:val="009F6E99"/>
    <w:rsid w:val="00A258F2"/>
    <w:rsid w:val="00A401A5"/>
    <w:rsid w:val="00A40E9D"/>
    <w:rsid w:val="00A417B5"/>
    <w:rsid w:val="00A50CAE"/>
    <w:rsid w:val="00A707B2"/>
    <w:rsid w:val="00A744C3"/>
    <w:rsid w:val="00A84185"/>
    <w:rsid w:val="00A84DE6"/>
    <w:rsid w:val="00A9262A"/>
    <w:rsid w:val="00AA1299"/>
    <w:rsid w:val="00AC3737"/>
    <w:rsid w:val="00AE77AB"/>
    <w:rsid w:val="00AF7C8D"/>
    <w:rsid w:val="00B15788"/>
    <w:rsid w:val="00B27AEA"/>
    <w:rsid w:val="00B54D41"/>
    <w:rsid w:val="00B64A91"/>
    <w:rsid w:val="00B91DF2"/>
    <w:rsid w:val="00B9203B"/>
    <w:rsid w:val="00BB0A5F"/>
    <w:rsid w:val="00BD233C"/>
    <w:rsid w:val="00BE3CD1"/>
    <w:rsid w:val="00C15B27"/>
    <w:rsid w:val="00C22E93"/>
    <w:rsid w:val="00C329CC"/>
    <w:rsid w:val="00C35889"/>
    <w:rsid w:val="00C900DE"/>
    <w:rsid w:val="00C919F3"/>
    <w:rsid w:val="00C92589"/>
    <w:rsid w:val="00C93236"/>
    <w:rsid w:val="00CA39FE"/>
    <w:rsid w:val="00CB6A34"/>
    <w:rsid w:val="00CD19E1"/>
    <w:rsid w:val="00CD7963"/>
    <w:rsid w:val="00D41661"/>
    <w:rsid w:val="00D44270"/>
    <w:rsid w:val="00D52626"/>
    <w:rsid w:val="00D62F00"/>
    <w:rsid w:val="00D67826"/>
    <w:rsid w:val="00D84638"/>
    <w:rsid w:val="00D93637"/>
    <w:rsid w:val="00D94F8D"/>
    <w:rsid w:val="00D96F98"/>
    <w:rsid w:val="00DA113E"/>
    <w:rsid w:val="00DA35D7"/>
    <w:rsid w:val="00DB1887"/>
    <w:rsid w:val="00DC051E"/>
    <w:rsid w:val="00DC3C74"/>
    <w:rsid w:val="00DC529C"/>
    <w:rsid w:val="00DC58D9"/>
    <w:rsid w:val="00DD2E3A"/>
    <w:rsid w:val="00DD7DC3"/>
    <w:rsid w:val="00E2236B"/>
    <w:rsid w:val="00E2749C"/>
    <w:rsid w:val="00E33857"/>
    <w:rsid w:val="00E453C8"/>
    <w:rsid w:val="00E45D77"/>
    <w:rsid w:val="00E50B96"/>
    <w:rsid w:val="00E60E51"/>
    <w:rsid w:val="00E67EBA"/>
    <w:rsid w:val="00E916EA"/>
    <w:rsid w:val="00E91FBA"/>
    <w:rsid w:val="00E92A77"/>
    <w:rsid w:val="00EA7B53"/>
    <w:rsid w:val="00EC735D"/>
    <w:rsid w:val="00F064EF"/>
    <w:rsid w:val="00F550AE"/>
    <w:rsid w:val="00F619AC"/>
    <w:rsid w:val="00F6567D"/>
    <w:rsid w:val="00F70370"/>
    <w:rsid w:val="00F97E87"/>
    <w:rsid w:val="00FA384F"/>
    <w:rsid w:val="00FA4338"/>
    <w:rsid w:val="00FB45C6"/>
    <w:rsid w:val="00FD1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2CF2BC"/>
  <w15:chartTrackingRefBased/>
  <w15:docId w15:val="{5F862FA8-C3EF-4A0D-A53C-63582918E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styleId="Sidhuvud">
    <w:name w:val="header"/>
    <w:basedOn w:val="Normal"/>
    <w:link w:val="SidhuvudChar"/>
    <w:rsid w:val="001448AB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1448AB"/>
    <w:rPr>
      <w:sz w:val="24"/>
    </w:rPr>
  </w:style>
  <w:style w:type="paragraph" w:styleId="Sidfot">
    <w:name w:val="footer"/>
    <w:basedOn w:val="Normal"/>
    <w:link w:val="SidfotChar"/>
    <w:rsid w:val="00AE77AB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AE77AB"/>
    <w:rPr>
      <w:sz w:val="24"/>
    </w:rPr>
  </w:style>
  <w:style w:type="paragraph" w:styleId="Liststycke">
    <w:name w:val="List Paragraph"/>
    <w:basedOn w:val="Normal"/>
    <w:uiPriority w:val="34"/>
    <w:qFormat/>
    <w:rsid w:val="00E91F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7d27601b4c707b42054cc0c52c778103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69e5db0fd18d49ca7c80a652f517057f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Props1.xml><?xml version="1.0" encoding="utf-8"?>
<ds:datastoreItem xmlns:ds="http://schemas.openxmlformats.org/officeDocument/2006/customXml" ds:itemID="{A6A5F578-C772-4E88-9DEB-ED477AA15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Protmall 2015</Template>
  <TotalTime>1</TotalTime>
  <Pages>2</Pages>
  <Words>407</Words>
  <Characters>2236</Characters>
  <Application>Microsoft Office Word</Application>
  <DocSecurity>0</DocSecurity>
  <Lines>745</Lines>
  <Paragraphs>176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Satu Saariniemi</cp:lastModifiedBy>
  <cp:revision>4</cp:revision>
  <cp:lastPrinted>2026-06-16T12:18:00Z</cp:lastPrinted>
  <dcterms:created xsi:type="dcterms:W3CDTF">2026-06-26T09:51:00Z</dcterms:created>
  <dcterms:modified xsi:type="dcterms:W3CDTF">2026-06-26T10:05:00Z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