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30C85" w:rsidRPr="00B248BB" w:rsidTr="00630C8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30C85" w:rsidRPr="00B248BB" w:rsidRDefault="009B075E" w:rsidP="00630C85">
            <w:pPr>
              <w:pStyle w:val="RSKRbeteckning"/>
              <w:spacing w:before="240"/>
            </w:pPr>
            <w:r w:rsidRPr="00B248BB">
              <w:t>Riksdagsskrivelse</w:t>
            </w:r>
          </w:p>
          <w:p w:rsidR="00630C85" w:rsidRPr="00B248BB" w:rsidRDefault="009B075E" w:rsidP="00630C85">
            <w:pPr>
              <w:pStyle w:val="RSKRbeteckning"/>
            </w:pPr>
            <w:r w:rsidRPr="00B248BB">
              <w:t>2009/10</w:t>
            </w:r>
            <w:r w:rsidR="00630C85" w:rsidRPr="00B248BB">
              <w:t>:</w:t>
            </w:r>
            <w:r w:rsidRPr="00B248BB">
              <w:t>311</w:t>
            </w:r>
          </w:p>
        </w:tc>
        <w:tc>
          <w:tcPr>
            <w:tcW w:w="1134" w:type="dxa"/>
          </w:tcPr>
          <w:p w:rsidR="00630C85" w:rsidRPr="00B248BB" w:rsidRDefault="00B248BB" w:rsidP="00630C85">
            <w:pPr>
              <w:jc w:val="right"/>
            </w:pPr>
            <w:r w:rsidRPr="00B248BB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0C85" w:rsidRPr="00B248BB" w:rsidTr="00630C8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30C85" w:rsidRPr="00B248BB" w:rsidRDefault="00630C85">
            <w:pPr>
              <w:rPr>
                <w:sz w:val="10"/>
              </w:rPr>
            </w:pPr>
          </w:p>
        </w:tc>
      </w:tr>
    </w:tbl>
    <w:p w:rsidR="00630C85" w:rsidRPr="00B248BB" w:rsidRDefault="00630C85"/>
    <w:p w:rsidR="00630C85" w:rsidRPr="00B248BB" w:rsidRDefault="009B075E" w:rsidP="00630C85">
      <w:pPr>
        <w:pStyle w:val="Mottagare1"/>
      </w:pPr>
      <w:r w:rsidRPr="00B248BB">
        <w:t>Regeringen</w:t>
      </w:r>
    </w:p>
    <w:p w:rsidR="00630C85" w:rsidRPr="00B248BB" w:rsidRDefault="009B075E" w:rsidP="00630C85">
      <w:pPr>
        <w:pStyle w:val="Mottagare2"/>
      </w:pPr>
      <w:r w:rsidRPr="00B248BB">
        <w:t>Finansdepartementet</w:t>
      </w:r>
    </w:p>
    <w:p w:rsidR="00630C85" w:rsidRPr="00B248BB" w:rsidRDefault="00630C85" w:rsidP="00630C85">
      <w:r w:rsidRPr="00B248BB">
        <w:t xml:space="preserve">Med överlämnande av </w:t>
      </w:r>
      <w:r w:rsidR="009B075E" w:rsidRPr="00B248BB">
        <w:t>finansutskottet</w:t>
      </w:r>
      <w:r w:rsidRPr="00B248BB">
        <w:t xml:space="preserve">s betänkande </w:t>
      </w:r>
      <w:r w:rsidR="009B075E" w:rsidRPr="00B248BB">
        <w:t>2009/10</w:t>
      </w:r>
      <w:r w:rsidRPr="00B248BB">
        <w:t>:</w:t>
      </w:r>
      <w:r w:rsidR="009B075E" w:rsidRPr="00B248BB">
        <w:t>FiU22</w:t>
      </w:r>
      <w:r w:rsidRPr="00B248BB">
        <w:t xml:space="preserve"> </w:t>
      </w:r>
      <w:r w:rsidR="009B075E" w:rsidRPr="00B248BB">
        <w:t>Nya rättsmedel m.m. på upphandlingsområdet</w:t>
      </w:r>
      <w:r w:rsidRPr="00B248BB">
        <w:t xml:space="preserve"> får jag anmäla att riksdagen denna dag bifallit utskottets förslag till riksdagsbeslut.</w:t>
      </w:r>
    </w:p>
    <w:p w:rsidR="00630C85" w:rsidRPr="00B248BB" w:rsidRDefault="00630C85" w:rsidP="00630C85">
      <w:pPr>
        <w:pStyle w:val="Stockholm"/>
      </w:pPr>
      <w:r w:rsidRPr="00B248BB">
        <w:t xml:space="preserve">Stockholm </w:t>
      </w:r>
      <w:r w:rsidR="009B075E" w:rsidRPr="00B248BB">
        <w:t>den 2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30C85" w:rsidRPr="00B248BB" w:rsidTr="00630C8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30C85" w:rsidRPr="00B248BB" w:rsidRDefault="009B075E" w:rsidP="00630C85">
            <w:pPr>
              <w:pStyle w:val="AvsTalman"/>
            </w:pPr>
            <w:r w:rsidRPr="00B248BB">
              <w:t>Per Westerberg</w:t>
            </w:r>
          </w:p>
        </w:tc>
        <w:tc>
          <w:tcPr>
            <w:tcW w:w="3628" w:type="dxa"/>
          </w:tcPr>
          <w:p w:rsidR="00630C85" w:rsidRPr="00B248BB" w:rsidRDefault="009B075E" w:rsidP="00630C85">
            <w:pPr>
              <w:pStyle w:val="AvsTjnsteman"/>
            </w:pPr>
            <w:r w:rsidRPr="00B248BB">
              <w:t>Ulf Christoffersson</w:t>
            </w:r>
          </w:p>
        </w:tc>
      </w:tr>
    </w:tbl>
    <w:p w:rsidR="00D85057" w:rsidRPr="00B248BB" w:rsidRDefault="00D85057" w:rsidP="00630C85"/>
    <w:sectPr w:rsidR="00D85057" w:rsidRPr="00B248BB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C85"/>
    <w:rsid w:val="0009098F"/>
    <w:rsid w:val="000C2D8D"/>
    <w:rsid w:val="00132AA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D5A32"/>
    <w:rsid w:val="005F2290"/>
    <w:rsid w:val="00621003"/>
    <w:rsid w:val="00630C85"/>
    <w:rsid w:val="00662397"/>
    <w:rsid w:val="006668C5"/>
    <w:rsid w:val="007D2903"/>
    <w:rsid w:val="00852286"/>
    <w:rsid w:val="00860608"/>
    <w:rsid w:val="008D022D"/>
    <w:rsid w:val="009417EF"/>
    <w:rsid w:val="009B075E"/>
    <w:rsid w:val="009F0EC7"/>
    <w:rsid w:val="00A16D59"/>
    <w:rsid w:val="00AC3A6D"/>
    <w:rsid w:val="00B0745A"/>
    <w:rsid w:val="00B248BB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54923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0DFBE76-DC52-4EB7-A967-B16D947DA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287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2010-06-02T14:10:00Z</cp:lastPrinted>
  <dcterms:created xsi:type="dcterms:W3CDTF">2025-12-17T23:48:00Z</dcterms:created>
  <dcterms:modified xsi:type="dcterms:W3CDTF">2025-12-17T23:48:00Z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311</vt:lpwstr>
  </property>
  <property fmtid="{D5CDD505-2E9C-101B-9397-08002B2CF9AE}" pid="6" name="Datum">
    <vt:lpwstr>2010-06-02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2009/10</vt:lpwstr>
  </property>
  <property fmtid="{D5CDD505-2E9C-101B-9397-08002B2CF9AE}" pid="16" name="RefNr">
    <vt:lpwstr>22</vt:lpwstr>
  </property>
  <property fmtid="{D5CDD505-2E9C-101B-9397-08002B2CF9AE}" pid="17" name="RefRubrik">
    <vt:lpwstr>Nya rättsmedel m.m. på upphandlingsområdet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 juni 2010</vt:lpwstr>
  </property>
</Properties>
</file>