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E1EFC" w:rsidRPr="00F907EA" w:rsidTr="006E1E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E1EFC" w:rsidRPr="00F907EA" w:rsidRDefault="00D86A8A" w:rsidP="006E1EFC">
            <w:pPr>
              <w:pStyle w:val="RSKRbeteckning"/>
              <w:spacing w:before="240"/>
            </w:pPr>
            <w:r w:rsidRPr="00F907EA">
              <w:t>Riksdagsskrivelse</w:t>
            </w:r>
          </w:p>
          <w:p w:rsidR="006E1EFC" w:rsidRPr="00F907EA" w:rsidRDefault="00D86A8A" w:rsidP="006E1EFC">
            <w:pPr>
              <w:pStyle w:val="RSKRbeteckning"/>
            </w:pPr>
            <w:r w:rsidRPr="00F907EA">
              <w:t>2010/11</w:t>
            </w:r>
            <w:r w:rsidR="006E1EFC" w:rsidRPr="00F907EA">
              <w:t>:</w:t>
            </w:r>
            <w:r w:rsidRPr="00F907EA">
              <w:t>50</w:t>
            </w:r>
          </w:p>
        </w:tc>
        <w:tc>
          <w:tcPr>
            <w:tcW w:w="1134" w:type="dxa"/>
          </w:tcPr>
          <w:p w:rsidR="006E1EFC" w:rsidRPr="00F907EA" w:rsidRDefault="00F907EA" w:rsidP="006E1EFC">
            <w:pPr>
              <w:jc w:val="right"/>
            </w:pPr>
            <w:r w:rsidRPr="00F907E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EFC" w:rsidRPr="00F907EA" w:rsidTr="006E1E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E1EFC" w:rsidRPr="00F907EA" w:rsidRDefault="006E1EFC">
            <w:pPr>
              <w:rPr>
                <w:sz w:val="10"/>
              </w:rPr>
            </w:pPr>
          </w:p>
        </w:tc>
      </w:tr>
    </w:tbl>
    <w:p w:rsidR="006E1EFC" w:rsidRPr="00F907EA" w:rsidRDefault="006E1EFC"/>
    <w:p w:rsidR="006E1EFC" w:rsidRPr="00F907EA" w:rsidRDefault="00D86A8A" w:rsidP="006E1EFC">
      <w:pPr>
        <w:pStyle w:val="Mottagare1"/>
      </w:pPr>
      <w:r w:rsidRPr="00F907EA">
        <w:t>Riksdagsstyrelsen</w:t>
      </w:r>
      <w:r w:rsidR="006E1EFC" w:rsidRPr="00F907EA">
        <w:rPr>
          <w:rStyle w:val="Fotnotsreferens"/>
        </w:rPr>
        <w:footnoteReference w:id="1"/>
      </w:r>
    </w:p>
    <w:p w:rsidR="006E1EFC" w:rsidRPr="00F907EA" w:rsidRDefault="00D86A8A" w:rsidP="006E1EFC">
      <w:pPr>
        <w:pStyle w:val="Mottagare2"/>
      </w:pPr>
      <w:r w:rsidRPr="00F907EA">
        <w:t xml:space="preserve"> </w:t>
      </w:r>
    </w:p>
    <w:p w:rsidR="006E1EFC" w:rsidRPr="00F907EA" w:rsidRDefault="006E1EFC" w:rsidP="006E1EFC">
      <w:r w:rsidRPr="00F907EA">
        <w:t xml:space="preserve">Med överlämnande av </w:t>
      </w:r>
      <w:r w:rsidR="00D86A8A" w:rsidRPr="00F907EA">
        <w:t>konstitutionsutskottet</w:t>
      </w:r>
      <w:r w:rsidRPr="00F907EA">
        <w:t xml:space="preserve">s betänkande </w:t>
      </w:r>
      <w:r w:rsidR="00D86A8A" w:rsidRPr="00F907EA">
        <w:t>2010/11</w:t>
      </w:r>
      <w:r w:rsidRPr="00F907EA">
        <w:t>:</w:t>
      </w:r>
      <w:r w:rsidR="00D86A8A" w:rsidRPr="00F907EA">
        <w:t>KU9</w:t>
      </w:r>
      <w:r w:rsidRPr="00F907EA">
        <w:t xml:space="preserve"> </w:t>
      </w:r>
      <w:r w:rsidR="00D86A8A" w:rsidRPr="00F907EA">
        <w:t>Intern styrning och kontroll för riksdagens myndigheter</w:t>
      </w:r>
      <w:r w:rsidRPr="00F907EA">
        <w:t xml:space="preserve"> får jag anmäla att riksdagen denna dag bifallit utskottets förslag till riksdagsbeslut.</w:t>
      </w:r>
    </w:p>
    <w:p w:rsidR="006E1EFC" w:rsidRPr="00F907EA" w:rsidRDefault="006E1EFC" w:rsidP="006E1EFC">
      <w:pPr>
        <w:pStyle w:val="Stockholm"/>
      </w:pPr>
      <w:r w:rsidRPr="00F907EA">
        <w:t xml:space="preserve">Stockholm </w:t>
      </w:r>
      <w:r w:rsidR="00D86A8A" w:rsidRPr="00F907EA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1EFC" w:rsidRPr="00F907EA" w:rsidTr="006E1E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E1EFC" w:rsidRPr="00F907EA" w:rsidRDefault="00D86A8A" w:rsidP="006E1EFC">
            <w:pPr>
              <w:pStyle w:val="AvsTalman"/>
            </w:pPr>
            <w:r w:rsidRPr="00F907EA">
              <w:t>Per Westerberg</w:t>
            </w:r>
          </w:p>
        </w:tc>
        <w:tc>
          <w:tcPr>
            <w:tcW w:w="3628" w:type="dxa"/>
          </w:tcPr>
          <w:p w:rsidR="006E1EFC" w:rsidRPr="00F907EA" w:rsidRDefault="00D86A8A" w:rsidP="006E1EFC">
            <w:pPr>
              <w:pStyle w:val="AvsTjnsteman"/>
            </w:pPr>
            <w:r w:rsidRPr="00F907EA">
              <w:t>Ulf Christoffersson</w:t>
            </w:r>
          </w:p>
        </w:tc>
      </w:tr>
    </w:tbl>
    <w:p w:rsidR="00D85057" w:rsidRPr="00F907EA" w:rsidRDefault="00D85057" w:rsidP="006E1EFC"/>
    <w:sectPr w:rsidR="00D85057" w:rsidRPr="00F907E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F90" w:rsidRPr="00F907EA" w:rsidRDefault="007B5F90" w:rsidP="006E1EFC">
      <w:r w:rsidRPr="00F907EA">
        <w:separator/>
      </w:r>
    </w:p>
  </w:endnote>
  <w:endnote w:type="continuationSeparator" w:id="0">
    <w:p w:rsidR="007B5F90" w:rsidRPr="00F907EA" w:rsidRDefault="007B5F90" w:rsidP="006E1EFC">
      <w:r w:rsidRPr="00F90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F90" w:rsidRPr="00F907EA" w:rsidRDefault="007B5F90" w:rsidP="006E1EFC">
      <w:r w:rsidRPr="00F907EA">
        <w:separator/>
      </w:r>
    </w:p>
  </w:footnote>
  <w:footnote w:type="continuationSeparator" w:id="0">
    <w:p w:rsidR="007B5F90" w:rsidRPr="00F907EA" w:rsidRDefault="007B5F90" w:rsidP="006E1EFC">
      <w:r w:rsidRPr="00F907EA">
        <w:continuationSeparator/>
      </w:r>
    </w:p>
  </w:footnote>
  <w:footnote w:id="1">
    <w:p w:rsidR="006E1EFC" w:rsidRPr="00F907EA" w:rsidRDefault="006E1EFC">
      <w:pPr>
        <w:pStyle w:val="Fotnotstext"/>
      </w:pPr>
      <w:r w:rsidRPr="00F907EA">
        <w:rPr>
          <w:rStyle w:val="Fotnotsreferens"/>
        </w:rPr>
        <w:footnoteRef/>
      </w:r>
      <w:r w:rsidRPr="00F907EA">
        <w:t xml:space="preserve"> Riksdagsskrivelse 2010/11:51 till Finansdepartementet</w:t>
      </w:r>
    </w:p>
    <w:p w:rsidR="006E1EFC" w:rsidRPr="00F907EA" w:rsidRDefault="006E1EFC" w:rsidP="006E1EFC">
      <w:pPr>
        <w:pStyle w:val="Fotnotstext"/>
      </w:pPr>
      <w:r w:rsidRPr="00F907EA">
        <w:t>Riksdagsskrivelse 2010/11:52 till Justitiedepartementet</w:t>
      </w:r>
    </w:p>
    <w:p w:rsidR="006E1EFC" w:rsidRPr="00F907EA" w:rsidRDefault="006E1EF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C"/>
    <w:rsid w:val="0009098F"/>
    <w:rsid w:val="000C2D8D"/>
    <w:rsid w:val="001060B3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1EFC"/>
    <w:rsid w:val="007B5F90"/>
    <w:rsid w:val="007D2903"/>
    <w:rsid w:val="007F7661"/>
    <w:rsid w:val="00852286"/>
    <w:rsid w:val="00860608"/>
    <w:rsid w:val="008D022D"/>
    <w:rsid w:val="009417EF"/>
    <w:rsid w:val="009F0EC7"/>
    <w:rsid w:val="00A16D59"/>
    <w:rsid w:val="00AC3A6D"/>
    <w:rsid w:val="00B832CF"/>
    <w:rsid w:val="00BB222A"/>
    <w:rsid w:val="00BB66ED"/>
    <w:rsid w:val="00C1040E"/>
    <w:rsid w:val="00C72B82"/>
    <w:rsid w:val="00D644E9"/>
    <w:rsid w:val="00D85057"/>
    <w:rsid w:val="00D86A8A"/>
    <w:rsid w:val="00D928D8"/>
    <w:rsid w:val="00DC0766"/>
    <w:rsid w:val="00E570D1"/>
    <w:rsid w:val="00F520C1"/>
    <w:rsid w:val="00F907E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DFF194-127E-4E1C-BE0F-4897D30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E1EF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E1E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2010-12-01T13:12:00Z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50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Intern styrning och kontroll för riksdagens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