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6DA22721"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:17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49C856EF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01</w:t>
            </w:r>
            <w:r w:rsidRPr="00930BF6">
              <w:rPr>
                <w:sz w:val="20"/>
              </w:rPr>
              <w:t>-</w:t>
            </w:r>
            <w:r w:rsidR="00C5683B">
              <w:rPr>
                <w:sz w:val="20"/>
              </w:rPr>
              <w:t>20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4F18735B" w:rsidR="00E463D5" w:rsidRPr="00EF33A8" w:rsidRDefault="001A72C7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</w:t>
            </w:r>
            <w:r w:rsidR="00812C87">
              <w:rPr>
                <w:sz w:val="20"/>
              </w:rPr>
              <w:t>:</w:t>
            </w:r>
            <w:r w:rsidR="00C5683B">
              <w:rPr>
                <w:sz w:val="20"/>
              </w:rPr>
              <w:t>00</w:t>
            </w:r>
            <w:r w:rsidR="00812C87">
              <w:rPr>
                <w:sz w:val="20"/>
              </w:rPr>
              <w:t>-</w:t>
            </w:r>
            <w:r w:rsidR="00C5683B">
              <w:rPr>
                <w:sz w:val="20"/>
              </w:rPr>
              <w:t>10.10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366F8C8D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210FFAFC" w:rsidR="006C119B" w:rsidRDefault="006C119B" w:rsidP="0050083A">
      <w:pPr>
        <w:tabs>
          <w:tab w:val="left" w:pos="960"/>
        </w:tabs>
        <w:rPr>
          <w:sz w:val="20"/>
        </w:rPr>
      </w:pPr>
    </w:p>
    <w:p w14:paraId="7D1C6BA3" w14:textId="77777777" w:rsidR="009C4B34" w:rsidRPr="009C2227" w:rsidRDefault="009C4B34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311B6" w:rsidRPr="004B367D" w14:paraId="07C43919" w14:textId="77777777" w:rsidTr="00EB67C8">
        <w:trPr>
          <w:trHeight w:val="884"/>
        </w:trPr>
        <w:tc>
          <w:tcPr>
            <w:tcW w:w="567" w:type="dxa"/>
          </w:tcPr>
          <w:p w14:paraId="263B9222" w14:textId="4B76947D" w:rsidR="002311B6" w:rsidRPr="00904ABB" w:rsidRDefault="002311B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1 </w:t>
            </w:r>
          </w:p>
        </w:tc>
        <w:tc>
          <w:tcPr>
            <w:tcW w:w="6947" w:type="dxa"/>
          </w:tcPr>
          <w:p w14:paraId="45C8649D" w14:textId="77777777" w:rsidR="002311B6" w:rsidRPr="002A1D92" w:rsidRDefault="002311B6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A1D9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14:paraId="26C8E384" w14:textId="77777777" w:rsidR="002311B6" w:rsidRPr="002A1D92" w:rsidRDefault="002311B6" w:rsidP="002311B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3CD0863" w14:textId="4DA37269" w:rsidR="002311B6" w:rsidRPr="002A1D92" w:rsidRDefault="002311B6" w:rsidP="002311B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ledamöterna Johan Büser</w:t>
            </w:r>
            <w:r w:rsid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(S)</w:t>
            </w:r>
            <w:r w:rsidRP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r w:rsidR="002A1D92" w:rsidRP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>Åsa Coenraads</w:t>
            </w:r>
            <w:r w:rsid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(M)</w:t>
            </w:r>
            <w:r w:rsidRP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riksdagens OSSE-delegation fick närvara under sammanträdet vid punkt 1 på föredragningslistan.</w:t>
            </w:r>
          </w:p>
          <w:p w14:paraId="5661FA17" w14:textId="33C8A2F8" w:rsidR="002311B6" w:rsidRPr="002A1D92" w:rsidRDefault="002311B6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5B276AA1" w:rsidR="00E755ED" w:rsidRPr="00904ABB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 xml:space="preserve">§ </w:t>
            </w:r>
            <w:r w:rsidR="002A1D9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63CBFF5" w14:textId="2148D243" w:rsidR="00E755ED" w:rsidRDefault="00C5683B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5683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Återrapportering om svenska ordförandeskapet i OSSE</w:t>
            </w:r>
          </w:p>
          <w:p w14:paraId="7B3AD51B" w14:textId="77777777" w:rsidR="007A7417" w:rsidRDefault="007A7417" w:rsidP="00C5683B">
            <w:pPr>
              <w:rPr>
                <w:szCs w:val="24"/>
              </w:rPr>
            </w:pPr>
          </w:p>
          <w:p w14:paraId="67C036DA" w14:textId="48A8D565" w:rsidR="00C5683B" w:rsidRDefault="00C5683B" w:rsidP="00C5683B">
            <w:pPr>
              <w:rPr>
                <w:rFonts w:eastAsiaTheme="minorHAnsi"/>
                <w:bCs/>
                <w:szCs w:val="24"/>
                <w:lang w:eastAsia="en-US"/>
              </w:rPr>
            </w:pPr>
            <w:r>
              <w:rPr>
                <w:rFonts w:eastAsiaTheme="minorHAnsi"/>
                <w:bCs/>
                <w:szCs w:val="24"/>
                <w:lang w:eastAsia="en-US"/>
              </w:rPr>
              <w:t>Utrikesminister Ann Linde med medarbetare från Utrikesdepartementet informerade utskottet om det svenska ordförandeskapet i OSSE.</w:t>
            </w:r>
            <w:r>
              <w:rPr>
                <w:rFonts w:eastAsiaTheme="minorHAnsi"/>
                <w:bCs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szCs w:val="24"/>
                <w:lang w:eastAsia="en-US"/>
              </w:rPr>
              <w:br/>
              <w:t>Ledamöternas frågor besvarades.</w:t>
            </w:r>
          </w:p>
          <w:p w14:paraId="23D80E14" w14:textId="3D8D1089" w:rsidR="00C5683B" w:rsidRPr="00C5683B" w:rsidRDefault="00C5683B" w:rsidP="00C5683B">
            <w:pPr>
              <w:rPr>
                <w:rFonts w:eastAsiaTheme="minorHAnsi"/>
                <w:bCs/>
                <w:szCs w:val="24"/>
                <w:lang w:eastAsia="en-US"/>
              </w:rPr>
            </w:pPr>
          </w:p>
        </w:tc>
      </w:tr>
      <w:tr w:rsidR="00BB23ED" w:rsidRPr="004B367D" w14:paraId="4010EB0A" w14:textId="77777777" w:rsidTr="00EB67C8">
        <w:trPr>
          <w:trHeight w:val="884"/>
        </w:trPr>
        <w:tc>
          <w:tcPr>
            <w:tcW w:w="567" w:type="dxa"/>
          </w:tcPr>
          <w:p w14:paraId="6F45CDB4" w14:textId="265AB272" w:rsidR="00BB23ED" w:rsidRPr="00904ABB" w:rsidRDefault="00BB23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2A1D92">
              <w:rPr>
                <w:b/>
                <w:snapToGrid w:val="0"/>
                <w:szCs w:val="24"/>
              </w:rPr>
              <w:t xml:space="preserve"> 3</w:t>
            </w:r>
          </w:p>
        </w:tc>
        <w:tc>
          <w:tcPr>
            <w:tcW w:w="6947" w:type="dxa"/>
          </w:tcPr>
          <w:p w14:paraId="3B2C7638" w14:textId="4A92FA0B" w:rsidR="007A7417" w:rsidRDefault="00C5683B" w:rsidP="007A741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5683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utrikesrådet (FAC)</w:t>
            </w:r>
          </w:p>
          <w:p w14:paraId="038F4746" w14:textId="77777777" w:rsidR="006C7198" w:rsidRPr="006A5494" w:rsidRDefault="006C7198" w:rsidP="007A741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1BA3111" w14:textId="77777777" w:rsidR="00C5683B" w:rsidRDefault="00C5683B" w:rsidP="00C5683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Kabinettssekreterare Robert Rydberg med medarbetare från Utrikesdepartementet informerade utskottet inför utrikesrådet (FAC).</w:t>
            </w:r>
          </w:p>
          <w:p w14:paraId="59CDAA9F" w14:textId="77777777" w:rsidR="00C5683B" w:rsidRDefault="00C5683B" w:rsidP="00C5683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578781B" w14:textId="77777777" w:rsidR="00C5683B" w:rsidRDefault="00C5683B" w:rsidP="00C5683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Ledamöternas frågor besvarades. </w:t>
            </w:r>
          </w:p>
          <w:p w14:paraId="63F16DDF" w14:textId="0BFE4A63" w:rsidR="00C5683B" w:rsidRPr="00C5683B" w:rsidRDefault="00C5683B" w:rsidP="00C5683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E755ED" w:rsidRPr="004B367D" w14:paraId="20609C03" w14:textId="77777777" w:rsidTr="00EB67C8">
        <w:trPr>
          <w:trHeight w:val="884"/>
        </w:trPr>
        <w:tc>
          <w:tcPr>
            <w:tcW w:w="567" w:type="dxa"/>
          </w:tcPr>
          <w:p w14:paraId="12275EC2" w14:textId="465DEC4E"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4</w:t>
            </w:r>
          </w:p>
        </w:tc>
        <w:tc>
          <w:tcPr>
            <w:tcW w:w="6947" w:type="dxa"/>
          </w:tcPr>
          <w:p w14:paraId="5D7B34C4" w14:textId="647670A1" w:rsidR="00BB23ED" w:rsidRPr="008846E1" w:rsidRDefault="00C5683B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Överlämnande av motion </w:t>
            </w:r>
          </w:p>
          <w:p w14:paraId="75238FA8" w14:textId="77777777" w:rsidR="006C7198" w:rsidRDefault="006C7198" w:rsidP="00C5683B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96CE7E9" w14:textId="77777777" w:rsidR="002A1D92" w:rsidRDefault="00C5683B" w:rsidP="002A1D92">
            <w:pPr>
              <w:rPr>
                <w:rFonts w:eastAsiaTheme="minorHAnsi"/>
                <w:strike/>
                <w:color w:val="000000"/>
                <w:szCs w:val="24"/>
                <w:highlight w:val="yellow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bordlade frågan</w:t>
            </w:r>
            <w:r w:rsidR="002311B6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0B6AEF07" w14:textId="10E7030E" w:rsidR="006C7198" w:rsidRDefault="002A1D92" w:rsidP="002A1D9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</w:tc>
      </w:tr>
      <w:tr w:rsidR="00E755ED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5BC0A740"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5</w:t>
            </w:r>
          </w:p>
        </w:tc>
        <w:tc>
          <w:tcPr>
            <w:tcW w:w="6947" w:type="dxa"/>
          </w:tcPr>
          <w:p w14:paraId="541CD306" w14:textId="77777777" w:rsidR="006C7198" w:rsidRDefault="006C7198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Justering av protokoll </w:t>
            </w:r>
          </w:p>
          <w:p w14:paraId="3545DB7E" w14:textId="77777777" w:rsidR="006C7198" w:rsidRDefault="006C7198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897FC2" w14:textId="70A87950" w:rsidR="00CB386C" w:rsidRPr="006C7198" w:rsidRDefault="006C7198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2021/22:16.</w:t>
            </w:r>
            <w:r w:rsidR="00E755ED" w:rsidRPr="00B306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E755ED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48F663C6"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6</w:t>
            </w:r>
          </w:p>
        </w:tc>
        <w:tc>
          <w:tcPr>
            <w:tcW w:w="6947" w:type="dxa"/>
          </w:tcPr>
          <w:p w14:paraId="30AF74E8" w14:textId="444435AF" w:rsidR="00E755ED" w:rsidRDefault="006C7198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56CE75E9" w14:textId="77777777" w:rsidR="00EF0994" w:rsidRPr="006A5494" w:rsidRDefault="00EF099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38BC679" w14:textId="397A7FBA" w:rsidR="00151A69" w:rsidRDefault="006C7198" w:rsidP="00E755E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4A6E7CF3" w14:textId="0E927DDF" w:rsidR="00E755ED" w:rsidRPr="008E5D3A" w:rsidRDefault="00E755ED" w:rsidP="006C7198">
            <w:pPr>
              <w:rPr>
                <w:b/>
              </w:rPr>
            </w:pPr>
          </w:p>
        </w:tc>
      </w:tr>
      <w:tr w:rsidR="00E95CC1" w:rsidRPr="008E5D3A" w14:paraId="53935FF9" w14:textId="77777777" w:rsidTr="004756A5">
        <w:trPr>
          <w:trHeight w:val="884"/>
        </w:trPr>
        <w:tc>
          <w:tcPr>
            <w:tcW w:w="567" w:type="dxa"/>
          </w:tcPr>
          <w:p w14:paraId="55E98E18" w14:textId="56BD250C" w:rsidR="00E95CC1" w:rsidRPr="008E5D3A" w:rsidRDefault="00E95CC1" w:rsidP="004756A5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7</w:t>
            </w:r>
            <w:r w:rsidR="006C7198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14:paraId="67FBDBFC" w14:textId="77777777" w:rsidR="006C7198" w:rsidRDefault="006C7198" w:rsidP="006C719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7C068EF1" w14:textId="53B1C66C" w:rsidR="006C7198" w:rsidRDefault="006C7198" w:rsidP="006C7198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615FF2A" w14:textId="2F0606DC" w:rsidR="006C7198" w:rsidRPr="006C7198" w:rsidRDefault="006C7198" w:rsidP="006C7198">
            <w:pPr>
              <w:autoSpaceDE w:val="0"/>
              <w:autoSpaceDN w:val="0"/>
              <w:adjustRightInd w:val="0"/>
            </w:pPr>
            <w:r>
              <w:t>Utskottet informerades om:</w:t>
            </w:r>
          </w:p>
          <w:p w14:paraId="5D3F92D4" w14:textId="77777777" w:rsidR="006C7198" w:rsidRDefault="006C7198" w:rsidP="006C7198">
            <w:pPr>
              <w:autoSpaceDE w:val="0"/>
              <w:autoSpaceDN w:val="0"/>
              <w:adjustRightInd w:val="0"/>
            </w:pPr>
            <w:r w:rsidRPr="006C7198">
              <w:rPr>
                <w:b/>
              </w:rPr>
              <w:t>-</w:t>
            </w:r>
            <w:r>
              <w:t xml:space="preserve"> </w:t>
            </w:r>
            <w:r w:rsidRPr="006C7198">
              <w:t xml:space="preserve">formerna för samråd i EU-nämnden mellan regering och riksdag samt information i utskott inför kommande ministerrådsmöten (FAC) och fråga om dagordningspunkter för diskussion respektive </w:t>
            </w:r>
            <w:proofErr w:type="spellStart"/>
            <w:r w:rsidRPr="006C7198">
              <w:t>rådsslutssatser</w:t>
            </w:r>
            <w:proofErr w:type="spellEnd"/>
            <w:r w:rsidRPr="006C7198">
              <w:t>.</w:t>
            </w:r>
          </w:p>
          <w:p w14:paraId="6BD488DC" w14:textId="54835E59" w:rsidR="00E95CC1" w:rsidRPr="00175CF2" w:rsidRDefault="006C7198" w:rsidP="009C4B34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6C7198">
              <w:t xml:space="preserve">en interparlamentarisk konferens om digitala frågor och om rymden i Toulouse den </w:t>
            </w:r>
            <w:proofErr w:type="gramStart"/>
            <w:r w:rsidRPr="006C7198">
              <w:t>6-7</w:t>
            </w:r>
            <w:proofErr w:type="gramEnd"/>
            <w:r w:rsidRPr="006C7198">
              <w:t xml:space="preserve"> februari till vilken 1 ledamot från vardera FöU </w:t>
            </w:r>
            <w:r w:rsidRPr="006C7198">
              <w:lastRenderedPageBreak/>
              <w:t>respektive UbU deltar. Fråga om deltagande från UU tas upp på kommande sammanträde.</w:t>
            </w:r>
            <w:r w:rsidR="00175CF2" w:rsidRPr="00175CF2">
              <w:br/>
            </w:r>
          </w:p>
        </w:tc>
      </w:tr>
      <w:tr w:rsidR="001A2839" w:rsidRPr="00B51580" w14:paraId="60C3833C" w14:textId="77777777" w:rsidTr="004756A5">
        <w:trPr>
          <w:trHeight w:val="884"/>
        </w:trPr>
        <w:tc>
          <w:tcPr>
            <w:tcW w:w="567" w:type="dxa"/>
          </w:tcPr>
          <w:p w14:paraId="133C028D" w14:textId="78C47AC4" w:rsidR="001A2839" w:rsidRDefault="001A2839" w:rsidP="001A283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2A1D92">
              <w:rPr>
                <w:b/>
              </w:rPr>
              <w:t>8</w:t>
            </w:r>
          </w:p>
        </w:tc>
        <w:tc>
          <w:tcPr>
            <w:tcW w:w="6947" w:type="dxa"/>
          </w:tcPr>
          <w:p w14:paraId="493F7A61" w14:textId="3A7D3AB5" w:rsidR="001A2839" w:rsidRPr="006C7198" w:rsidRDefault="006C7198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C719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14:paraId="0BE66D5D" w14:textId="77777777" w:rsidR="006C7198" w:rsidRDefault="006C7198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FE2978E" w14:textId="5CCC3794" w:rsidR="00C90BD2" w:rsidRDefault="006C7198" w:rsidP="001A2839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Ledamoten </w:t>
            </w:r>
            <w:r w:rsidR="00C90BD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Aron Emilsson (SD) föreslog att utskottet skulle ta ett </w:t>
            </w:r>
            <w:r w:rsidR="00FB78A4" w:rsidRP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utskotts</w:t>
            </w:r>
            <w:r w:rsidR="00C90BD2" w:rsidRPr="002A1D92">
              <w:rPr>
                <w:rFonts w:eastAsiaTheme="minorHAnsi"/>
                <w:bCs/>
                <w:color w:val="000000"/>
                <w:szCs w:val="24"/>
                <w:lang w:eastAsia="en-US"/>
              </w:rPr>
              <w:t>initiativ</w:t>
            </w:r>
            <w:r w:rsidR="00C90BD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B51580">
              <w:rPr>
                <w:rFonts w:eastAsiaTheme="minorHAnsi"/>
                <w:bCs/>
                <w:color w:val="000000"/>
                <w:szCs w:val="24"/>
                <w:lang w:eastAsia="en-US"/>
              </w:rPr>
              <w:t>rörande Sver</w:t>
            </w:r>
            <w:r w:rsidR="0010649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iges deltagande i insatserna </w:t>
            </w:r>
            <w:proofErr w:type="spellStart"/>
            <w:r w:rsidR="00106498">
              <w:rPr>
                <w:rFonts w:eastAsiaTheme="minorHAnsi"/>
                <w:bCs/>
                <w:color w:val="000000"/>
                <w:szCs w:val="24"/>
                <w:lang w:eastAsia="en-US"/>
              </w:rPr>
              <w:t>Minusma</w:t>
            </w:r>
            <w:proofErr w:type="spellEnd"/>
            <w:r w:rsidR="0010649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proofErr w:type="spellStart"/>
            <w:r w:rsidR="00106498">
              <w:rPr>
                <w:rFonts w:eastAsiaTheme="minorHAnsi"/>
                <w:bCs/>
                <w:color w:val="000000"/>
                <w:szCs w:val="24"/>
                <w:lang w:eastAsia="en-US"/>
              </w:rPr>
              <w:t>Takuba</w:t>
            </w:r>
            <w:proofErr w:type="spellEnd"/>
            <w:r w:rsidR="0010649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Mali.</w:t>
            </w:r>
          </w:p>
          <w:p w14:paraId="3A36088D" w14:textId="77777777" w:rsidR="00B51580" w:rsidRDefault="00C90BD2" w:rsidP="001A2839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Frågan bordlades. </w:t>
            </w:r>
          </w:p>
          <w:p w14:paraId="003A89C2" w14:textId="5280D4EA" w:rsidR="00106498" w:rsidRPr="00B51580" w:rsidRDefault="00106498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A2839" w:rsidRPr="008E5D3A" w14:paraId="6D6BA107" w14:textId="77777777" w:rsidTr="004756A5">
        <w:trPr>
          <w:trHeight w:val="884"/>
        </w:trPr>
        <w:tc>
          <w:tcPr>
            <w:tcW w:w="567" w:type="dxa"/>
          </w:tcPr>
          <w:p w14:paraId="5BB77F95" w14:textId="1989F88A"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9</w:t>
            </w:r>
          </w:p>
        </w:tc>
        <w:tc>
          <w:tcPr>
            <w:tcW w:w="6947" w:type="dxa"/>
          </w:tcPr>
          <w:p w14:paraId="2FD30350" w14:textId="7023268A" w:rsid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14:paraId="0F8A78BE" w14:textId="4E46C732" w:rsidR="00C90BD2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C54AF85" w14:textId="23B40CEE" w:rsidR="00C90BD2" w:rsidRPr="00C90BD2" w:rsidRDefault="00C90BD2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27 februari kl.09:30.</w:t>
            </w:r>
          </w:p>
          <w:p w14:paraId="29A65730" w14:textId="34DB6B26" w:rsidR="001A2839" w:rsidRPr="001A283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C90BD2" w:rsidRPr="004B367D" w14:paraId="7451436C" w14:textId="77777777" w:rsidTr="00EB67C8">
        <w:trPr>
          <w:trHeight w:val="884"/>
        </w:trPr>
        <w:tc>
          <w:tcPr>
            <w:tcW w:w="567" w:type="dxa"/>
          </w:tcPr>
          <w:p w14:paraId="6F54F213" w14:textId="77777777" w:rsidR="00C90BD2" w:rsidRDefault="00C90BD2" w:rsidP="001A2839">
            <w:pPr>
              <w:rPr>
                <w:b/>
              </w:rPr>
            </w:pPr>
          </w:p>
        </w:tc>
        <w:tc>
          <w:tcPr>
            <w:tcW w:w="6947" w:type="dxa"/>
          </w:tcPr>
          <w:p w14:paraId="28D7A7E8" w14:textId="77777777" w:rsidR="00C90BD2" w:rsidRP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A544F" w:rsidRPr="004B367D" w14:paraId="5EE70B70" w14:textId="77777777" w:rsidTr="00EB67C8">
        <w:trPr>
          <w:trHeight w:val="884"/>
        </w:trPr>
        <w:tc>
          <w:tcPr>
            <w:tcW w:w="567" w:type="dxa"/>
          </w:tcPr>
          <w:p w14:paraId="4789D94B" w14:textId="14A25E2C"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14:paraId="0E61F455" w14:textId="77777777"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14:paraId="366230E8" w14:textId="77777777"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6A50B0A1" w14:textId="02EBFDB1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32701BCF" w14:textId="1CF44141" w:rsidR="00812C87" w:rsidRDefault="00C90BD2" w:rsidP="00812C87">
            <w:pPr>
              <w:tabs>
                <w:tab w:val="left" w:pos="1701"/>
              </w:tabs>
            </w:pPr>
            <w:r>
              <w:t>Linnea Andersson Formgren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59C38BDB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DA544F">
              <w:t>2</w:t>
            </w:r>
            <w:r w:rsidR="00C90BD2">
              <w:t>7</w:t>
            </w:r>
            <w:r w:rsidR="009B73BE">
              <w:t xml:space="preserve"> januari 2022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635137A3" w:rsidR="00716AF6" w:rsidRPr="004B367D" w:rsidRDefault="00845C9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Hans Wallmark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0D5D82F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2A1D92">
              <w:rPr>
                <w:sz w:val="20"/>
              </w:rPr>
              <w:t>7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37154646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5A0B0D" w:rsidRPr="002A1D92">
              <w:rPr>
                <w:sz w:val="19"/>
                <w:szCs w:val="19"/>
              </w:rPr>
              <w:t>-</w:t>
            </w:r>
            <w:r w:rsidR="00FB78A4" w:rsidRPr="002A1D92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2D449F22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FB78A4" w:rsidRPr="002A1D92">
              <w:rPr>
                <w:sz w:val="19"/>
                <w:szCs w:val="19"/>
              </w:rPr>
              <w:t>4</w:t>
            </w:r>
            <w:r w:rsidR="005A0B0D" w:rsidRPr="002A1D92">
              <w:rPr>
                <w:sz w:val="19"/>
                <w:szCs w:val="19"/>
              </w:rPr>
              <w:t>-</w:t>
            </w:r>
            <w:r w:rsidR="00FB78A4" w:rsidRPr="002A1D92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7A504919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55843385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3F1E23F9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705D6FC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B345468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2F42C643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76091289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2B2D6BB9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7BBC8A99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43F727BE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7A0F9C96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FBCC944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551915DE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751135F8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23177D16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146934B3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44C9FFD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7881EFC5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3E68C87B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30506EE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7CC4652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53FF1B3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6BCCC86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4F95CE52" w:rsidR="005A0B0D" w:rsidRPr="003504FA" w:rsidRDefault="00AD4BA2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50B5C70A" w:rsidR="005A0B0D" w:rsidRPr="003504FA" w:rsidRDefault="00531351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18BB0E2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65FBF34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42738D2E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68ACA64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44B1376D" w:rsidR="005A0B0D" w:rsidRPr="003504FA" w:rsidRDefault="00FE2742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5DA8385F" w:rsidR="005A0B0D" w:rsidRPr="003504FA" w:rsidRDefault="00FE2742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5B1AA22B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6B32FC3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417CC8D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39F32FC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BD85001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54DFE090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27CC27B6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5FBE0091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54CD36D9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5786433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2481FE85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2BB6D1E6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5E1C2DA8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383F7D13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237AC760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1F448A4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A0E0B16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1F9F3960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7A107D3D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5C28B363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12C64A9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68F82592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798B353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6C85E33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65A18CF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3C57285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3BF4E08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2EC0F7F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6FBB1468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458A453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01AA9B4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1BC7C45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5F8C132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6BEF89F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58C8E8AE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4F25EA7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3A68E30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0912E22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0989529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21C123D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653E4A9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2626454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53D74F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347BE93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35ACC4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0D66A3F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4948EAD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63275642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699652B8"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46F051BB"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10ADA52E"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3A27C476"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318443B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4BC0763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C9FEC8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64DA6480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70A69CA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1D4DA5A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4BD74A6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23388F1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1E42046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294E5DF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42D3B68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5F5E8E4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4F1E7AE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0F912AA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2A16FE48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65B0E6D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3E78846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4F0F0A3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3350316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3AFDBD3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6B51C4F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4E95DCF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4004ACA1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46AA241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1755D52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40E4747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278BFFE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1522641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636661C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29680FD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69C1FB9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51DCAF3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18351EA0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3082B73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540DCD1D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0F30893E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321D58F4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49DCAE7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1492413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1CBFF684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269B482A" w:rsidR="00FE2742" w:rsidRPr="003504FA" w:rsidRDefault="005C27E5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083730C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003039F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2087435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02415C8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1C5853C2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23F5F0D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2D264C51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637C5E71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4856A1B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0B6C4F4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6D55B0C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3FC7C17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25ED7E0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6A5D39E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230979C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3E86295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0D761EC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781D0C8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7314982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1F7F071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6740B5C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3BECDC3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4D1547F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7B56D42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2563A8F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5C51564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376849F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08C96CF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36DDBB3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7DF18DE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3A2D7BC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6E94208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43B0F99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32654B8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3238E42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575D52A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69F782A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51F4BA0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34929E1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730EEB5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04C485B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5A94426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1798C39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533FDF3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5463406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1E67EB2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487A1DF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3F129F6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2C2914E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3A4314B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042ACCF8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13B63DE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571EFF2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6C7B74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5C6D69A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1462647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1DB61D6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517244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0D78174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5C0A2D4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0C27559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0D0CD40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402ED70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27A88A5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4E4ECD4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6BC70D1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3FBBE7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699D4BC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266E1EB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2F17283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3B76897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029223D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63035F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2F76FCF0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1EA37B6B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07D04EF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0170DAF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6E2E4DF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1918F9A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60D7E3F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55515F5C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5D71993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66F347E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77E352F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7A144D3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658C2403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58A94DC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72190FA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6A0FC41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726292F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13C4725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24EF84C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65152BCB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783DE48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79E3BDB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748CCF4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5EB22D9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0B47DB3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7F45D30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34BE8ED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30F2EBC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53B58F0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34A9087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9B1CA4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2408CC84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009A984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464E87E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2FAE02C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032B502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4C5C11F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1A350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3B719E7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724B1AC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309C165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71143E0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7A5D871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2ED171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6C9B62B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4DC0737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48046FE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02F9E64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76F07D0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DF0958C" w:rsidR="00FE2742" w:rsidRPr="003504FA" w:rsidRDefault="00AD4BA2" w:rsidP="00FE2742">
            <w:pPr>
              <w:rPr>
                <w:sz w:val="20"/>
              </w:rPr>
            </w:pPr>
            <w:r w:rsidRPr="00AD4BA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42424CC2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6B1AB88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64C5006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434C64D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64AC5BD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1802B2B9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4568F77C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7B260F7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4471EBB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02BDBFC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372B6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0A92F7EA" w:rsidR="00FE2742" w:rsidRPr="002A1D92" w:rsidRDefault="00C80B8A" w:rsidP="00FE2742">
            <w:pPr>
              <w:rPr>
                <w:sz w:val="20"/>
              </w:rPr>
            </w:pPr>
            <w:r w:rsidRPr="002A1D9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FF17EB9" w:rsidR="00FE2742" w:rsidRPr="002A1D92" w:rsidRDefault="00C80B8A" w:rsidP="00FE2742">
            <w:pPr>
              <w:rPr>
                <w:sz w:val="20"/>
              </w:rPr>
            </w:pPr>
            <w:r w:rsidRPr="002A1D9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7E2D701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78AC502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411FB69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7FA391D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6969B99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3A92684B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30325DC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60907EA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14356C8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24B0CC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4817DD80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569947BF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1743738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749C031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38E998E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794DCE2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660503A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2F41B2FA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11B3E7A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25032CB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613763F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279A303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65C840D5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4744B058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3DCA8A7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486F988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5815692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7947F1D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4F53BE6D" w:rsidR="00FE2742" w:rsidRPr="003504FA" w:rsidRDefault="005C27E5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75858461" w:rsidR="00FE2742" w:rsidRPr="002A1D92" w:rsidRDefault="00B32D2C" w:rsidP="00FE2742">
            <w:pPr>
              <w:rPr>
                <w:b/>
                <w:strike/>
                <w:sz w:val="20"/>
              </w:rPr>
            </w:pP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1E2EFC2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617360B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454ACBA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3C69E38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705D774D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4CB6BBBC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0B8C46D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32543A8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6C2714C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63A5D69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2EF0C6B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6EBFBAA7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1F86D52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4ECEE81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2DCA8EA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69DF123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28ADCF2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6BD37B48"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12AB858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0D18BF5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1D742E1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7943147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92661C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0F373AD1"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644C0C">
              <w:rPr>
                <w:snapToGrid w:val="0"/>
                <w:sz w:val="21"/>
                <w:szCs w:val="21"/>
              </w:rPr>
              <w:t>MP</w:t>
            </w:r>
            <w:bookmarkStart w:id="0" w:name="_GoBack"/>
            <w:bookmarkEnd w:id="0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57A5B60C"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0B45D895"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592EF990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5AE4D4A5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0DDC6394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6DC085DD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3D52C22D"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2A914C76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2AF01FC0"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7A2901DE"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28307EE3"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36FD22E5"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20C1699B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2661C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ABFAB" w14:textId="77777777" w:rsidR="00D81715" w:rsidRDefault="00D81715" w:rsidP="00286A5C">
      <w:r>
        <w:separator/>
      </w:r>
    </w:p>
  </w:endnote>
  <w:endnote w:type="continuationSeparator" w:id="0">
    <w:p w14:paraId="79CBF105" w14:textId="77777777" w:rsidR="00D81715" w:rsidRDefault="00D81715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2956D" w14:textId="77777777" w:rsidR="00D81715" w:rsidRDefault="00D81715" w:rsidP="00286A5C">
      <w:r>
        <w:separator/>
      </w:r>
    </w:p>
  </w:footnote>
  <w:footnote w:type="continuationSeparator" w:id="0">
    <w:p w14:paraId="5D59DC05" w14:textId="77777777" w:rsidR="00D81715" w:rsidRDefault="00D81715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12"/>
  </w:num>
  <w:num w:numId="10">
    <w:abstractNumId w:val="7"/>
  </w:num>
  <w:num w:numId="11">
    <w:abstractNumId w:val="9"/>
  </w:num>
  <w:num w:numId="12">
    <w:abstractNumId w:val="14"/>
  </w:num>
  <w:num w:numId="13">
    <w:abstractNumId w:val="1"/>
  </w:num>
  <w:num w:numId="14">
    <w:abstractNumId w:val="5"/>
  </w:num>
  <w:num w:numId="15">
    <w:abstractNumId w:val="16"/>
  </w:num>
  <w:num w:numId="16">
    <w:abstractNumId w:val="15"/>
  </w:num>
  <w:num w:numId="17">
    <w:abstractNumId w:val="0"/>
  </w:num>
  <w:num w:numId="18">
    <w:abstractNumId w:val="17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98"/>
    <w:rsid w:val="001064E1"/>
    <w:rsid w:val="00107146"/>
    <w:rsid w:val="001148C6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1063"/>
    <w:rsid w:val="002311B6"/>
    <w:rsid w:val="0023211D"/>
    <w:rsid w:val="00235084"/>
    <w:rsid w:val="00235B1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3994"/>
    <w:rsid w:val="00366722"/>
    <w:rsid w:val="00366944"/>
    <w:rsid w:val="00371166"/>
    <w:rsid w:val="00382BFA"/>
    <w:rsid w:val="00384374"/>
    <w:rsid w:val="00386CC5"/>
    <w:rsid w:val="00394D90"/>
    <w:rsid w:val="00395F56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07510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4C0C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4DC7"/>
    <w:rsid w:val="009158A0"/>
    <w:rsid w:val="00915970"/>
    <w:rsid w:val="009213C4"/>
    <w:rsid w:val="00922EB5"/>
    <w:rsid w:val="00925EF5"/>
    <w:rsid w:val="0092661C"/>
    <w:rsid w:val="0093298E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22E35"/>
    <w:rsid w:val="00A26F32"/>
    <w:rsid w:val="00A35898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73078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452D5"/>
    <w:rsid w:val="00B51580"/>
    <w:rsid w:val="00B5478D"/>
    <w:rsid w:val="00B5506A"/>
    <w:rsid w:val="00B56BD2"/>
    <w:rsid w:val="00B628CE"/>
    <w:rsid w:val="00B672B6"/>
    <w:rsid w:val="00B7113A"/>
    <w:rsid w:val="00B755E7"/>
    <w:rsid w:val="00B75675"/>
    <w:rsid w:val="00B764C6"/>
    <w:rsid w:val="00B80061"/>
    <w:rsid w:val="00B8059E"/>
    <w:rsid w:val="00B83B15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38F"/>
    <w:rsid w:val="00C347DA"/>
    <w:rsid w:val="00C3644E"/>
    <w:rsid w:val="00C44BEE"/>
    <w:rsid w:val="00C45D20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A35F5"/>
    <w:rsid w:val="00CB1798"/>
    <w:rsid w:val="00CB1886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1715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5BE9-29E7-47AE-98B1-70A68FE9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40</TotalTime>
  <Pages>3</Pages>
  <Words>649</Words>
  <Characters>3649</Characters>
  <Application>Microsoft Office Word</Application>
  <DocSecurity>0</DocSecurity>
  <Lines>1824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Andreas Stenlund</cp:lastModifiedBy>
  <cp:revision>7</cp:revision>
  <cp:lastPrinted>2022-01-18T16:23:00Z</cp:lastPrinted>
  <dcterms:created xsi:type="dcterms:W3CDTF">2022-01-21T14:10:00Z</dcterms:created>
  <dcterms:modified xsi:type="dcterms:W3CDTF">2022-03-03T14:33:00Z</dcterms:modified>
</cp:coreProperties>
</file>