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4053800E" w14:textId="77777777" w:rsidTr="00782EA9">
        <w:tc>
          <w:tcPr>
            <w:tcW w:w="9141" w:type="dxa"/>
          </w:tcPr>
          <w:p w14:paraId="4053800C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bookmarkStart w:id="0" w:name="_GoBack"/>
            <w:bookmarkEnd w:id="0"/>
            <w:r w:rsidRPr="00477C9F">
              <w:rPr>
                <w:sz w:val="22"/>
                <w:szCs w:val="22"/>
              </w:rPr>
              <w:t>RIKSDAGEN</w:t>
            </w:r>
          </w:p>
          <w:p w14:paraId="4053800D" w14:textId="035B0295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4053800F" w14:textId="77777777" w:rsidR="0096348C" w:rsidRPr="00477C9F" w:rsidRDefault="0096348C" w:rsidP="00477C9F">
      <w:pPr>
        <w:rPr>
          <w:sz w:val="22"/>
          <w:szCs w:val="22"/>
        </w:rPr>
      </w:pPr>
    </w:p>
    <w:p w14:paraId="40538010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6348C" w:rsidRPr="00477C9F" w14:paraId="40538014" w14:textId="77777777" w:rsidTr="00012D39">
        <w:trPr>
          <w:cantSplit/>
          <w:trHeight w:val="742"/>
        </w:trPr>
        <w:tc>
          <w:tcPr>
            <w:tcW w:w="1985" w:type="dxa"/>
          </w:tcPr>
          <w:p w14:paraId="5867A551" w14:textId="1B3DFADB" w:rsidR="008273F4" w:rsidRDefault="008273F4" w:rsidP="00477C9F">
            <w:pPr>
              <w:rPr>
                <w:b/>
                <w:sz w:val="22"/>
                <w:szCs w:val="22"/>
              </w:rPr>
            </w:pPr>
            <w:r w:rsidRPr="002E7A56">
              <w:rPr>
                <w:b/>
                <w:sz w:val="22"/>
                <w:szCs w:val="22"/>
              </w:rPr>
              <w:t>SÄRSKILT</w:t>
            </w:r>
          </w:p>
          <w:p w14:paraId="40538011" w14:textId="0A28C058"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40538012" w14:textId="7349B018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20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236A17">
              <w:rPr>
                <w:b/>
                <w:sz w:val="22"/>
                <w:szCs w:val="22"/>
              </w:rPr>
              <w:t>1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736482">
              <w:rPr>
                <w:b/>
                <w:sz w:val="22"/>
                <w:szCs w:val="22"/>
              </w:rPr>
              <w:t>51</w:t>
            </w:r>
          </w:p>
          <w:p w14:paraId="40538013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40538017" w14:textId="77777777" w:rsidTr="00477C9F">
        <w:tc>
          <w:tcPr>
            <w:tcW w:w="1985" w:type="dxa"/>
          </w:tcPr>
          <w:p w14:paraId="40538015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40538016" w14:textId="0676F635" w:rsidR="0096348C" w:rsidRPr="00477C9F" w:rsidRDefault="009D1BB5" w:rsidP="00A54DE5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20</w:t>
            </w:r>
            <w:r w:rsidR="000A7D87">
              <w:rPr>
                <w:sz w:val="22"/>
                <w:szCs w:val="22"/>
              </w:rPr>
              <w:t>2</w:t>
            </w:r>
            <w:r w:rsidR="005E2252">
              <w:rPr>
                <w:sz w:val="22"/>
                <w:szCs w:val="22"/>
              </w:rPr>
              <w:t>1</w:t>
            </w:r>
            <w:r w:rsidR="00D52626" w:rsidRPr="00477C9F">
              <w:rPr>
                <w:sz w:val="22"/>
                <w:szCs w:val="22"/>
              </w:rPr>
              <w:t>-</w:t>
            </w:r>
            <w:r w:rsidR="0098705B">
              <w:rPr>
                <w:sz w:val="22"/>
                <w:szCs w:val="22"/>
              </w:rPr>
              <w:t>0</w:t>
            </w:r>
            <w:r w:rsidR="009B3631">
              <w:rPr>
                <w:sz w:val="22"/>
                <w:szCs w:val="22"/>
              </w:rPr>
              <w:t>4-</w:t>
            </w:r>
            <w:r w:rsidR="00746FC1">
              <w:rPr>
                <w:sz w:val="22"/>
                <w:szCs w:val="22"/>
              </w:rPr>
              <w:t>26</w:t>
            </w:r>
          </w:p>
        </w:tc>
      </w:tr>
      <w:tr w:rsidR="0096348C" w:rsidRPr="00477C9F" w14:paraId="4053801A" w14:textId="77777777" w:rsidTr="00477C9F">
        <w:tc>
          <w:tcPr>
            <w:tcW w:w="1985" w:type="dxa"/>
          </w:tcPr>
          <w:p w14:paraId="40538018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452FBBBF" w14:textId="09290831" w:rsidR="00BD53C1" w:rsidRDefault="009B3631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746FC1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.</w:t>
            </w:r>
            <w:r w:rsidR="00746FC1">
              <w:rPr>
                <w:sz w:val="22"/>
                <w:szCs w:val="22"/>
              </w:rPr>
              <w:t>00–</w:t>
            </w:r>
            <w:r w:rsidR="004B1E23">
              <w:rPr>
                <w:sz w:val="22"/>
                <w:szCs w:val="22"/>
              </w:rPr>
              <w:t>15.12</w:t>
            </w:r>
          </w:p>
          <w:p w14:paraId="40538019" w14:textId="35462C23" w:rsidR="00C34D54" w:rsidRPr="00477C9F" w:rsidRDefault="00C34D54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4B1E23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.</w:t>
            </w:r>
            <w:r w:rsidR="004B1E23">
              <w:rPr>
                <w:sz w:val="22"/>
                <w:szCs w:val="22"/>
              </w:rPr>
              <w:t>25</w:t>
            </w:r>
            <w:r>
              <w:rPr>
                <w:sz w:val="22"/>
                <w:szCs w:val="22"/>
              </w:rPr>
              <w:t>–</w:t>
            </w:r>
            <w:r w:rsidR="004B1E23">
              <w:rPr>
                <w:sz w:val="22"/>
                <w:szCs w:val="22"/>
              </w:rPr>
              <w:t>16.</w:t>
            </w:r>
            <w:r w:rsidR="001A6EBE">
              <w:rPr>
                <w:sz w:val="22"/>
                <w:szCs w:val="22"/>
              </w:rPr>
              <w:t>54</w:t>
            </w:r>
          </w:p>
        </w:tc>
      </w:tr>
      <w:tr w:rsidR="0096348C" w:rsidRPr="00477C9F" w14:paraId="4053801D" w14:textId="77777777" w:rsidTr="00477C9F">
        <w:tc>
          <w:tcPr>
            <w:tcW w:w="1985" w:type="dxa"/>
          </w:tcPr>
          <w:p w14:paraId="4053801B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4053801C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Se bilaga 1</w:t>
            </w:r>
          </w:p>
        </w:tc>
      </w:tr>
    </w:tbl>
    <w:p w14:paraId="4053801E" w14:textId="77777777" w:rsidR="0096348C" w:rsidRPr="00477C9F" w:rsidRDefault="0096348C" w:rsidP="00477C9F">
      <w:pPr>
        <w:rPr>
          <w:sz w:val="22"/>
          <w:szCs w:val="22"/>
        </w:rPr>
      </w:pPr>
    </w:p>
    <w:p w14:paraId="4053801F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40538020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F84080" w:rsidRPr="00477C9F" w14:paraId="2CB677B1" w14:textId="77777777" w:rsidTr="00670574">
        <w:tc>
          <w:tcPr>
            <w:tcW w:w="567" w:type="dxa"/>
          </w:tcPr>
          <w:p w14:paraId="4A254A54" w14:textId="656FC7B2" w:rsidR="00F84080" w:rsidRPr="00783D32" w:rsidRDefault="00BD53C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783D32">
              <w:rPr>
                <w:b/>
                <w:snapToGrid w:val="0"/>
                <w:sz w:val="22"/>
                <w:szCs w:val="22"/>
              </w:rPr>
              <w:t>§</w:t>
            </w:r>
            <w:r w:rsidR="005B5E8D" w:rsidRPr="00783D32">
              <w:rPr>
                <w:b/>
                <w:snapToGrid w:val="0"/>
                <w:sz w:val="22"/>
                <w:szCs w:val="22"/>
              </w:rPr>
              <w:t xml:space="preserve"> 1</w:t>
            </w:r>
          </w:p>
        </w:tc>
        <w:tc>
          <w:tcPr>
            <w:tcW w:w="6946" w:type="dxa"/>
            <w:gridSpan w:val="2"/>
          </w:tcPr>
          <w:p w14:paraId="6B2907AB" w14:textId="15F72F12" w:rsidR="00736482" w:rsidRPr="00746FC1" w:rsidRDefault="00736482" w:rsidP="00F84080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  <w:r w:rsidRPr="00746FC1">
              <w:rPr>
                <w:b/>
                <w:bCs/>
                <w:color w:val="000000"/>
                <w:sz w:val="22"/>
                <w:szCs w:val="22"/>
              </w:rPr>
              <w:t xml:space="preserve">Offentlig utfrågning med Stefan </w:t>
            </w:r>
            <w:proofErr w:type="spellStart"/>
            <w:r w:rsidRPr="00746FC1">
              <w:rPr>
                <w:b/>
                <w:bCs/>
                <w:color w:val="000000"/>
                <w:sz w:val="22"/>
                <w:szCs w:val="22"/>
              </w:rPr>
              <w:t>Löfven</w:t>
            </w:r>
            <w:proofErr w:type="spellEnd"/>
          </w:p>
          <w:p w14:paraId="56604DA5" w14:textId="77777777" w:rsidR="00736482" w:rsidRPr="00746FC1" w:rsidRDefault="00736482" w:rsidP="00F84080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</w:p>
          <w:p w14:paraId="7D598A54" w14:textId="30266F53" w:rsidR="00736482" w:rsidRPr="00746FC1" w:rsidRDefault="00736482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746FC1">
              <w:rPr>
                <w:snapToGrid w:val="0"/>
                <w:sz w:val="22"/>
                <w:szCs w:val="22"/>
              </w:rPr>
              <w:t xml:space="preserve">Utskottet höll en offentlig utfrågning med statsminister Stefan </w:t>
            </w:r>
            <w:proofErr w:type="spellStart"/>
            <w:r w:rsidRPr="00746FC1">
              <w:rPr>
                <w:snapToGrid w:val="0"/>
                <w:sz w:val="22"/>
                <w:szCs w:val="22"/>
              </w:rPr>
              <w:t>Löfven</w:t>
            </w:r>
            <w:proofErr w:type="spellEnd"/>
            <w:r w:rsidRPr="00746FC1">
              <w:rPr>
                <w:snapToGrid w:val="0"/>
                <w:sz w:val="22"/>
                <w:szCs w:val="22"/>
              </w:rPr>
              <w:t>, rörande granskningsärende:</w:t>
            </w:r>
          </w:p>
          <w:p w14:paraId="4D89A276" w14:textId="77777777" w:rsidR="00736482" w:rsidRPr="00746FC1" w:rsidRDefault="00736482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1E1DC399" w14:textId="3DC9AF5E" w:rsidR="00736482" w:rsidRPr="00746FC1" w:rsidRDefault="00736482" w:rsidP="00746FC1">
            <w:pPr>
              <w:pStyle w:val="Liststycke"/>
              <w:numPr>
                <w:ilvl w:val="0"/>
                <w:numId w:val="11"/>
              </w:numPr>
              <w:tabs>
                <w:tab w:val="left" w:pos="1701"/>
              </w:tabs>
              <w:rPr>
                <w:color w:val="000000"/>
              </w:rPr>
            </w:pPr>
            <w:r w:rsidRPr="00746FC1">
              <w:rPr>
                <w:color w:val="000000"/>
              </w:rPr>
              <w:t>4, 9 (delvis) och 19 – Åtgärder för utökad testning och smittspårning</w:t>
            </w:r>
          </w:p>
          <w:p w14:paraId="09258216" w14:textId="355E6243" w:rsidR="00736482" w:rsidRPr="00746FC1" w:rsidRDefault="00736482" w:rsidP="00746FC1">
            <w:pPr>
              <w:pStyle w:val="Liststycke"/>
              <w:numPr>
                <w:ilvl w:val="0"/>
                <w:numId w:val="11"/>
              </w:numPr>
              <w:tabs>
                <w:tab w:val="left" w:pos="1701"/>
              </w:tabs>
              <w:rPr>
                <w:color w:val="000000"/>
              </w:rPr>
            </w:pPr>
            <w:r w:rsidRPr="00746FC1">
              <w:rPr>
                <w:color w:val="000000"/>
              </w:rPr>
              <w:t>9 (delvis), 21 och 31 (delvis) – Besöksförbud inom äldreomsorgen</w:t>
            </w:r>
          </w:p>
          <w:p w14:paraId="28FFEE39" w14:textId="77777777" w:rsidR="00736482" w:rsidRPr="00746FC1" w:rsidRDefault="00736482" w:rsidP="00746FC1">
            <w:pPr>
              <w:pStyle w:val="Liststycke"/>
              <w:numPr>
                <w:ilvl w:val="0"/>
                <w:numId w:val="11"/>
              </w:numPr>
              <w:tabs>
                <w:tab w:val="left" w:pos="1701"/>
              </w:tabs>
              <w:rPr>
                <w:color w:val="000000"/>
              </w:rPr>
            </w:pPr>
            <w:r w:rsidRPr="00746FC1">
              <w:rPr>
                <w:color w:val="000000"/>
              </w:rPr>
              <w:t>25 och 31 (delvis) – Deltagargräns för allmänna sammankomster och offentliga tillställningar</w:t>
            </w:r>
          </w:p>
          <w:p w14:paraId="3CF5E17E" w14:textId="77777777" w:rsidR="00736482" w:rsidRPr="00746FC1" w:rsidRDefault="00736482" w:rsidP="00746FC1">
            <w:pPr>
              <w:pStyle w:val="Liststycke"/>
              <w:numPr>
                <w:ilvl w:val="0"/>
                <w:numId w:val="11"/>
              </w:numPr>
              <w:tabs>
                <w:tab w:val="left" w:pos="1701"/>
              </w:tabs>
              <w:rPr>
                <w:color w:val="000000"/>
              </w:rPr>
            </w:pPr>
            <w:r w:rsidRPr="00746FC1">
              <w:rPr>
                <w:color w:val="000000"/>
              </w:rPr>
              <w:t xml:space="preserve">31 (delvis) – Regeringens agerande avseende den svenska </w:t>
            </w:r>
            <w:proofErr w:type="spellStart"/>
            <w:r w:rsidRPr="00746FC1">
              <w:rPr>
                <w:color w:val="000000"/>
              </w:rPr>
              <w:t>coronastrategin</w:t>
            </w:r>
            <w:proofErr w:type="spellEnd"/>
          </w:p>
          <w:p w14:paraId="2C1D5AD9" w14:textId="77777777" w:rsidR="00746FC1" w:rsidRPr="00746FC1" w:rsidRDefault="00736482" w:rsidP="00746FC1">
            <w:pPr>
              <w:pStyle w:val="Liststycke"/>
              <w:numPr>
                <w:ilvl w:val="0"/>
                <w:numId w:val="11"/>
              </w:numPr>
              <w:tabs>
                <w:tab w:val="left" w:pos="1701"/>
              </w:tabs>
              <w:rPr>
                <w:color w:val="000000"/>
              </w:rPr>
            </w:pPr>
            <w:r w:rsidRPr="00746FC1">
              <w:rPr>
                <w:color w:val="000000"/>
              </w:rPr>
              <w:t>24 och 31 (delvis) – Beredningen av s.k. snabbpropositioner med budget</w:t>
            </w:r>
            <w:r w:rsidR="00746FC1" w:rsidRPr="00746FC1">
              <w:rPr>
                <w:color w:val="000000"/>
              </w:rPr>
              <w:t xml:space="preserve"> </w:t>
            </w:r>
            <w:r w:rsidRPr="00746FC1">
              <w:rPr>
                <w:color w:val="000000"/>
              </w:rPr>
              <w:t>och lagförslag samt den tillfälliga covid-19-lagen</w:t>
            </w:r>
          </w:p>
          <w:p w14:paraId="62704650" w14:textId="7219FAB7" w:rsidR="00736482" w:rsidRPr="00746FC1" w:rsidRDefault="00736482" w:rsidP="00746FC1">
            <w:pPr>
              <w:pStyle w:val="Liststycke"/>
              <w:numPr>
                <w:ilvl w:val="0"/>
                <w:numId w:val="11"/>
              </w:numPr>
              <w:tabs>
                <w:tab w:val="left" w:pos="1701"/>
              </w:tabs>
              <w:spacing w:after="0"/>
              <w:rPr>
                <w:snapToGrid w:val="0"/>
              </w:rPr>
            </w:pPr>
            <w:r w:rsidRPr="00746FC1">
              <w:rPr>
                <w:color w:val="000000"/>
              </w:rPr>
              <w:t>11 – Statsministerns samråd med EUN under Europeiska rådets möte den 17–21 juli 2020</w:t>
            </w:r>
            <w:r w:rsidR="00675D6D">
              <w:rPr>
                <w:color w:val="000000"/>
              </w:rPr>
              <w:t>.</w:t>
            </w:r>
          </w:p>
          <w:p w14:paraId="13A143E6" w14:textId="369A8F17" w:rsidR="00746FC1" w:rsidRPr="00736482" w:rsidRDefault="00746FC1" w:rsidP="00746FC1">
            <w:pPr>
              <w:pStyle w:val="Liststycke"/>
              <w:tabs>
                <w:tab w:val="left" w:pos="1701"/>
              </w:tabs>
              <w:spacing w:after="0"/>
              <w:rPr>
                <w:snapToGrid w:val="0"/>
              </w:rPr>
            </w:pPr>
          </w:p>
        </w:tc>
      </w:tr>
      <w:tr w:rsidR="008273F4" w:rsidRPr="00477C9F" w14:paraId="0D96CA6F" w14:textId="77777777" w:rsidTr="00670574">
        <w:tc>
          <w:tcPr>
            <w:tcW w:w="567" w:type="dxa"/>
          </w:tcPr>
          <w:p w14:paraId="47A39D9D" w14:textId="5988BABB" w:rsidR="008273F4" w:rsidRPr="00783D32" w:rsidRDefault="009D0FD5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783D32">
              <w:rPr>
                <w:b/>
                <w:snapToGrid w:val="0"/>
                <w:sz w:val="22"/>
                <w:szCs w:val="22"/>
              </w:rPr>
              <w:t>§</w:t>
            </w:r>
            <w:r w:rsidR="00242FFD" w:rsidRPr="00783D32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3955E1" w:rsidRPr="00783D32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946" w:type="dxa"/>
            <w:gridSpan w:val="2"/>
          </w:tcPr>
          <w:p w14:paraId="179DF5CD" w14:textId="77777777" w:rsidR="00033D33" w:rsidRDefault="00675D6D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Ajournering</w:t>
            </w:r>
          </w:p>
          <w:p w14:paraId="606BF030" w14:textId="77777777" w:rsidR="00675D6D" w:rsidRDefault="00675D6D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79FAEC95" w14:textId="69F72BE0" w:rsidR="00675D6D" w:rsidRPr="00675D6D" w:rsidRDefault="00675D6D" w:rsidP="0067057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75D6D">
              <w:rPr>
                <w:snapToGrid w:val="0"/>
                <w:sz w:val="22"/>
                <w:szCs w:val="22"/>
              </w:rPr>
              <w:t>Utskottet besluta</w:t>
            </w:r>
            <w:r w:rsidR="00E57236">
              <w:rPr>
                <w:snapToGrid w:val="0"/>
                <w:sz w:val="22"/>
                <w:szCs w:val="22"/>
              </w:rPr>
              <w:t>de</w:t>
            </w:r>
            <w:r w:rsidRPr="00675D6D">
              <w:rPr>
                <w:snapToGrid w:val="0"/>
                <w:sz w:val="22"/>
                <w:szCs w:val="22"/>
              </w:rPr>
              <w:t xml:space="preserve"> att ajournera sammanträdet.</w:t>
            </w:r>
          </w:p>
          <w:p w14:paraId="6AE27B08" w14:textId="62D3FF6D" w:rsidR="00675D6D" w:rsidRPr="00783D32" w:rsidRDefault="00675D6D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F84080" w:rsidRPr="00477C9F" w14:paraId="392836AD" w14:textId="77777777" w:rsidTr="00670574">
        <w:tc>
          <w:tcPr>
            <w:tcW w:w="567" w:type="dxa"/>
          </w:tcPr>
          <w:p w14:paraId="581EEC39" w14:textId="15082EC1" w:rsidR="00F84080" w:rsidRPr="00783D32" w:rsidRDefault="003955E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783D32">
              <w:rPr>
                <w:b/>
                <w:snapToGrid w:val="0"/>
                <w:sz w:val="22"/>
                <w:szCs w:val="22"/>
              </w:rPr>
              <w:t>§ 3</w:t>
            </w:r>
          </w:p>
        </w:tc>
        <w:tc>
          <w:tcPr>
            <w:tcW w:w="6946" w:type="dxa"/>
            <w:gridSpan w:val="2"/>
          </w:tcPr>
          <w:p w14:paraId="06B2DE94" w14:textId="17117BB5" w:rsidR="00D61E50" w:rsidRDefault="00D61E50" w:rsidP="00D61E50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  <w:r w:rsidRPr="00746FC1">
              <w:rPr>
                <w:b/>
                <w:bCs/>
                <w:color w:val="000000"/>
                <w:sz w:val="22"/>
                <w:szCs w:val="22"/>
              </w:rPr>
              <w:t xml:space="preserve">Offentlig utfrågning med Stefan </w:t>
            </w:r>
            <w:proofErr w:type="spellStart"/>
            <w:r w:rsidRPr="00746FC1">
              <w:rPr>
                <w:b/>
                <w:bCs/>
                <w:color w:val="000000"/>
                <w:sz w:val="22"/>
                <w:szCs w:val="22"/>
              </w:rPr>
              <w:t>Löfven</w:t>
            </w:r>
            <w:proofErr w:type="spellEnd"/>
          </w:p>
          <w:p w14:paraId="14C37B1D" w14:textId="77777777" w:rsidR="00D61E50" w:rsidRPr="00746FC1" w:rsidRDefault="00D61E50" w:rsidP="00D61E50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</w:p>
          <w:p w14:paraId="7C4FA198" w14:textId="5D0C1B7D" w:rsidR="00D61E50" w:rsidRDefault="00D61E50" w:rsidP="00D61E50">
            <w:p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Utskottet fortsatte den offentliga utfrågningen med </w:t>
            </w:r>
            <w:r w:rsidRPr="00746FC1">
              <w:rPr>
                <w:snapToGrid w:val="0"/>
                <w:sz w:val="22"/>
                <w:szCs w:val="22"/>
              </w:rPr>
              <w:t xml:space="preserve">statsminister Stefan </w:t>
            </w:r>
            <w:proofErr w:type="spellStart"/>
            <w:r w:rsidRPr="00746FC1">
              <w:rPr>
                <w:snapToGrid w:val="0"/>
                <w:sz w:val="22"/>
                <w:szCs w:val="22"/>
              </w:rPr>
              <w:t>Löfven</w:t>
            </w:r>
            <w:proofErr w:type="spellEnd"/>
            <w:r>
              <w:rPr>
                <w:snapToGrid w:val="0"/>
                <w:sz w:val="22"/>
                <w:szCs w:val="22"/>
              </w:rPr>
              <w:t>.</w:t>
            </w:r>
          </w:p>
          <w:p w14:paraId="35592D36" w14:textId="40FD75BE" w:rsidR="00D61E50" w:rsidRPr="00D61E50" w:rsidRDefault="00D61E50" w:rsidP="00D61E50">
            <w:pPr>
              <w:rPr>
                <w:b/>
                <w:snapToGrid w:val="0"/>
              </w:rPr>
            </w:pPr>
          </w:p>
        </w:tc>
      </w:tr>
      <w:tr w:rsidR="0096348C" w:rsidRPr="00477C9F" w14:paraId="40538057" w14:textId="77777777" w:rsidTr="00670574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439D21BF" w14:textId="27202E0D" w:rsidR="008273F4" w:rsidRPr="00783D32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783D32">
              <w:rPr>
                <w:sz w:val="22"/>
                <w:szCs w:val="22"/>
              </w:rPr>
              <w:t>Vid protokollet</w:t>
            </w:r>
          </w:p>
          <w:p w14:paraId="5746705F" w14:textId="15E1EC1B" w:rsidR="008273F4" w:rsidRPr="00783D32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783D32">
              <w:rPr>
                <w:sz w:val="22"/>
                <w:szCs w:val="22"/>
              </w:rPr>
              <w:t>Justera</w:t>
            </w:r>
            <w:r w:rsidR="0086225B">
              <w:rPr>
                <w:sz w:val="22"/>
                <w:szCs w:val="22"/>
              </w:rPr>
              <w:t>t</w:t>
            </w:r>
            <w:r w:rsidRPr="00783D32">
              <w:rPr>
                <w:sz w:val="22"/>
                <w:szCs w:val="22"/>
              </w:rPr>
              <w:t xml:space="preserve"> </w:t>
            </w:r>
            <w:r w:rsidR="0086225B" w:rsidRPr="00F05450">
              <w:rPr>
                <w:sz w:val="22"/>
                <w:szCs w:val="22"/>
              </w:rPr>
              <w:t>2021-04-29</w:t>
            </w:r>
          </w:p>
          <w:p w14:paraId="40538056" w14:textId="63643213" w:rsidR="00AF32C5" w:rsidRPr="00783D32" w:rsidRDefault="008273F4" w:rsidP="00477C9F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783D32">
              <w:rPr>
                <w:sz w:val="22"/>
                <w:szCs w:val="22"/>
              </w:rPr>
              <w:t>Karin Enström</w:t>
            </w:r>
          </w:p>
        </w:tc>
      </w:tr>
    </w:tbl>
    <w:p w14:paraId="23D295D0" w14:textId="77777777" w:rsidR="002A04AD" w:rsidRDefault="002A04AD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498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"/>
        <w:gridCol w:w="2789"/>
        <w:gridCol w:w="384"/>
        <w:gridCol w:w="50"/>
        <w:gridCol w:w="304"/>
        <w:gridCol w:w="10"/>
        <w:gridCol w:w="342"/>
        <w:gridCol w:w="352"/>
        <w:gridCol w:w="8"/>
        <w:gridCol w:w="343"/>
        <w:gridCol w:w="352"/>
        <w:gridCol w:w="6"/>
        <w:gridCol w:w="346"/>
        <w:gridCol w:w="353"/>
        <w:gridCol w:w="6"/>
        <w:gridCol w:w="348"/>
        <w:gridCol w:w="353"/>
        <w:gridCol w:w="6"/>
        <w:gridCol w:w="349"/>
        <w:gridCol w:w="229"/>
        <w:gridCol w:w="122"/>
        <w:gridCol w:w="7"/>
        <w:gridCol w:w="351"/>
        <w:gridCol w:w="353"/>
        <w:gridCol w:w="353"/>
        <w:gridCol w:w="266"/>
        <w:gridCol w:w="12"/>
        <w:gridCol w:w="59"/>
      </w:tblGrid>
      <w:tr w:rsidR="00D93C2E" w14:paraId="79DE2F22" w14:textId="77777777" w:rsidTr="009B3631">
        <w:trPr>
          <w:gridAfter w:val="2"/>
          <w:wAfter w:w="42" w:type="pct"/>
        </w:trPr>
        <w:tc>
          <w:tcPr>
            <w:tcW w:w="1918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066F3E5" w14:textId="77777777" w:rsidR="00D93C2E" w:rsidRPr="00E931D7" w:rsidRDefault="00D93C2E" w:rsidP="00772CC9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 w:rsidRPr="00E931D7">
              <w:rPr>
                <w:sz w:val="22"/>
                <w:szCs w:val="22"/>
              </w:rPr>
              <w:lastRenderedPageBreak/>
              <w:t>KONSTITUTIONSUTSKOTTET</w:t>
            </w:r>
          </w:p>
          <w:p w14:paraId="78A75D59" w14:textId="77777777" w:rsidR="00D93C2E" w:rsidRPr="008E2326" w:rsidRDefault="00D93C2E" w:rsidP="00772CC9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47B51246" w14:textId="1BCD52E4" w:rsidR="00D93C2E" w:rsidRPr="004C2FEE" w:rsidRDefault="00D93C2E" w:rsidP="00772CC9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</w:t>
            </w:r>
            <w:r w:rsidR="009B36FB">
              <w:rPr>
                <w:sz w:val="20"/>
              </w:rPr>
              <w:t>1</w:t>
            </w:r>
            <w:r w:rsidRPr="00BD41E4">
              <w:rPr>
                <w:sz w:val="20"/>
              </w:rPr>
              <w:t>-</w:t>
            </w:r>
            <w:r w:rsidR="009B36FB">
              <w:rPr>
                <w:sz w:val="20"/>
              </w:rPr>
              <w:t>0</w:t>
            </w:r>
            <w:r w:rsidR="00DD7108">
              <w:rPr>
                <w:sz w:val="20"/>
              </w:rPr>
              <w:t>4</w:t>
            </w:r>
            <w:r w:rsidRPr="00612FF5">
              <w:rPr>
                <w:sz w:val="20"/>
              </w:rPr>
              <w:t>-</w:t>
            </w:r>
            <w:r w:rsidR="00DD7108">
              <w:rPr>
                <w:sz w:val="20"/>
              </w:rPr>
              <w:t>22</w:t>
            </w:r>
            <w:r w:rsidRPr="00BD41E4">
              <w:rPr>
                <w:sz w:val="20"/>
              </w:rPr>
              <w:t>)</w:t>
            </w:r>
          </w:p>
        </w:tc>
        <w:tc>
          <w:tcPr>
            <w:tcW w:w="2187" w:type="pct"/>
            <w:gridSpan w:val="16"/>
            <w:tcBorders>
              <w:top w:val="nil"/>
              <w:left w:val="nil"/>
              <w:bottom w:val="nil"/>
              <w:right w:val="nil"/>
            </w:tcBorders>
          </w:tcPr>
          <w:p w14:paraId="088AD37C" w14:textId="77777777" w:rsidR="00D93C2E" w:rsidRPr="008E2326" w:rsidRDefault="00D93C2E" w:rsidP="00772CC9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 w:rsidRPr="008E2326"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853" w:type="pct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0DFFD89" w14:textId="77777777" w:rsidR="00D93C2E" w:rsidRPr="00E931D7" w:rsidRDefault="00D93C2E" w:rsidP="00772CC9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E931D7">
              <w:rPr>
                <w:b/>
                <w:sz w:val="22"/>
                <w:szCs w:val="22"/>
              </w:rPr>
              <w:t>Bilaga 1</w:t>
            </w:r>
          </w:p>
          <w:p w14:paraId="3C0E412B" w14:textId="495FF1A8" w:rsidR="00D93C2E" w:rsidRPr="008E2326" w:rsidRDefault="00D93C2E" w:rsidP="00772CC9">
            <w:pPr>
              <w:tabs>
                <w:tab w:val="left" w:pos="1701"/>
              </w:tabs>
              <w:rPr>
                <w:sz w:val="16"/>
                <w:szCs w:val="16"/>
              </w:rPr>
            </w:pPr>
            <w:r w:rsidRPr="008E2326">
              <w:rPr>
                <w:sz w:val="16"/>
                <w:szCs w:val="16"/>
              </w:rPr>
              <w:t xml:space="preserve">till </w:t>
            </w:r>
            <w:r w:rsidR="008273F4">
              <w:rPr>
                <w:sz w:val="16"/>
                <w:szCs w:val="16"/>
              </w:rPr>
              <w:t xml:space="preserve">särskilt </w:t>
            </w:r>
            <w:r w:rsidRPr="008E2326">
              <w:rPr>
                <w:sz w:val="16"/>
                <w:szCs w:val="16"/>
              </w:rPr>
              <w:t>protokoll</w:t>
            </w:r>
          </w:p>
          <w:p w14:paraId="09E6E4A4" w14:textId="3BE4622A" w:rsidR="00D93C2E" w:rsidRDefault="00D93C2E" w:rsidP="00772CC9">
            <w:pPr>
              <w:tabs>
                <w:tab w:val="left" w:pos="1701"/>
              </w:tabs>
            </w:pPr>
            <w:r>
              <w:rPr>
                <w:sz w:val="16"/>
                <w:szCs w:val="16"/>
              </w:rPr>
              <w:t>20</w:t>
            </w:r>
            <w:r w:rsidR="00BA4A28">
              <w:rPr>
                <w:sz w:val="16"/>
                <w:szCs w:val="16"/>
              </w:rPr>
              <w:t>20</w:t>
            </w:r>
            <w:r w:rsidRPr="008E2326">
              <w:rPr>
                <w:sz w:val="16"/>
                <w:szCs w:val="16"/>
              </w:rPr>
              <w:t>/</w:t>
            </w:r>
            <w:r>
              <w:rPr>
                <w:sz w:val="16"/>
                <w:szCs w:val="16"/>
              </w:rPr>
              <w:t>2</w:t>
            </w:r>
            <w:r w:rsidR="00BA4A28">
              <w:rPr>
                <w:sz w:val="16"/>
                <w:szCs w:val="16"/>
              </w:rPr>
              <w:t>1</w:t>
            </w:r>
            <w:r w:rsidRPr="008E2326">
              <w:rPr>
                <w:sz w:val="16"/>
                <w:szCs w:val="16"/>
              </w:rPr>
              <w:t>:</w:t>
            </w:r>
            <w:r w:rsidR="00746FC1">
              <w:rPr>
                <w:sz w:val="16"/>
                <w:szCs w:val="16"/>
              </w:rPr>
              <w:t>51</w:t>
            </w:r>
          </w:p>
        </w:tc>
      </w:tr>
      <w:tr w:rsidR="00130F82" w:rsidRPr="000A7521" w14:paraId="612DC205" w14:textId="77777777" w:rsidTr="009B36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  <w:cantSplit/>
        </w:trPr>
        <w:tc>
          <w:tcPr>
            <w:tcW w:w="1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31719" w14:textId="77777777" w:rsidR="00130F82" w:rsidRPr="000A7521" w:rsidRDefault="00130F82" w:rsidP="00772C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4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65962" w14:textId="77E17D1C" w:rsidR="00130F82" w:rsidRPr="000A7521" w:rsidRDefault="00130F82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0A7521">
              <w:rPr>
                <w:sz w:val="20"/>
              </w:rPr>
              <w:t>§</w:t>
            </w:r>
            <w:r w:rsidR="00057A6F" w:rsidRPr="000A7521">
              <w:rPr>
                <w:sz w:val="20"/>
              </w:rPr>
              <w:t xml:space="preserve"> </w:t>
            </w:r>
            <w:r w:rsidR="009B3631" w:rsidRPr="00D844D7">
              <w:rPr>
                <w:sz w:val="20"/>
              </w:rPr>
              <w:t>1</w:t>
            </w:r>
            <w:r w:rsidR="009A43C1" w:rsidRPr="00D844D7">
              <w:rPr>
                <w:sz w:val="20"/>
              </w:rPr>
              <w:t>–</w:t>
            </w:r>
            <w:r w:rsidR="00C53471">
              <w:rPr>
                <w:sz w:val="20"/>
              </w:rPr>
              <w:t>3</w:t>
            </w:r>
          </w:p>
        </w:tc>
        <w:tc>
          <w:tcPr>
            <w:tcW w:w="4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FE44A" w14:textId="7B29B31A" w:rsidR="00130F82" w:rsidRPr="000A7521" w:rsidRDefault="00130F82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0A7521">
              <w:rPr>
                <w:sz w:val="20"/>
              </w:rPr>
              <w:t>§</w:t>
            </w:r>
          </w:p>
        </w:tc>
        <w:tc>
          <w:tcPr>
            <w:tcW w:w="4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59CA2" w14:textId="048CED28" w:rsidR="00130F82" w:rsidRPr="000A7521" w:rsidRDefault="00130F82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0A7521">
              <w:rPr>
                <w:sz w:val="20"/>
              </w:rPr>
              <w:t>§</w:t>
            </w:r>
          </w:p>
        </w:tc>
        <w:tc>
          <w:tcPr>
            <w:tcW w:w="4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6E412" w14:textId="204CEDAB" w:rsidR="00130F82" w:rsidRPr="000A7521" w:rsidRDefault="00130F82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0A7521">
              <w:rPr>
                <w:sz w:val="20"/>
              </w:rPr>
              <w:t>§</w:t>
            </w:r>
          </w:p>
        </w:tc>
        <w:tc>
          <w:tcPr>
            <w:tcW w:w="4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84BB3" w14:textId="298A2D58" w:rsidR="00130F82" w:rsidRPr="000A7521" w:rsidRDefault="00130F82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0A7521">
              <w:rPr>
                <w:sz w:val="20"/>
              </w:rPr>
              <w:t>§</w:t>
            </w:r>
          </w:p>
        </w:tc>
        <w:tc>
          <w:tcPr>
            <w:tcW w:w="41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CDE9A" w14:textId="1FAE9AE0" w:rsidR="00130F82" w:rsidRPr="000A7521" w:rsidRDefault="00130F82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0A7521">
              <w:rPr>
                <w:sz w:val="20"/>
              </w:rPr>
              <w:t>§</w:t>
            </w:r>
            <w:r w:rsidR="00FA2E8C" w:rsidRPr="000A7521">
              <w:rPr>
                <w:sz w:val="20"/>
              </w:rPr>
              <w:t xml:space="preserve"> </w:t>
            </w:r>
          </w:p>
        </w:tc>
        <w:tc>
          <w:tcPr>
            <w:tcW w:w="4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4AC36" w14:textId="2E201E9A" w:rsidR="00130F82" w:rsidRPr="000A7521" w:rsidRDefault="00130F82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0A7521">
              <w:rPr>
                <w:sz w:val="20"/>
              </w:rPr>
              <w:t>§</w:t>
            </w:r>
          </w:p>
        </w:tc>
        <w:tc>
          <w:tcPr>
            <w:tcW w:w="40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EE682" w14:textId="2142D7C2" w:rsidR="00130F82" w:rsidRPr="000A7521" w:rsidRDefault="00130F82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0A7521">
              <w:rPr>
                <w:sz w:val="20"/>
              </w:rPr>
              <w:t>§</w:t>
            </w:r>
          </w:p>
        </w:tc>
      </w:tr>
      <w:tr w:rsidR="00130F82" w:rsidRPr="00E931D7" w14:paraId="7F4EC07C" w14:textId="77777777" w:rsidTr="009B36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92DE2" w14:textId="77777777" w:rsidR="00130F82" w:rsidRPr="00E931D7" w:rsidRDefault="00130F82" w:rsidP="00640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b/>
                <w:i/>
                <w:sz w:val="20"/>
              </w:rPr>
              <w:t>LEDAMÖTER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ADF8D" w14:textId="77777777" w:rsidR="00130F82" w:rsidRPr="00E931D7" w:rsidRDefault="00130F82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28049" w14:textId="18F048F0" w:rsidR="00130F82" w:rsidRPr="00E931D7" w:rsidRDefault="00130F82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9FF71" w14:textId="3329691E" w:rsidR="00130F82" w:rsidRPr="00E931D7" w:rsidRDefault="00130F82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D0835" w14:textId="69F0B198" w:rsidR="00130F82" w:rsidRPr="00E931D7" w:rsidRDefault="00130F82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64088" w14:textId="00D6490C" w:rsidR="00130F82" w:rsidRPr="00E931D7" w:rsidRDefault="00130F82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7358C" w14:textId="046E18B3" w:rsidR="00130F82" w:rsidRPr="00E931D7" w:rsidRDefault="00130F82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D0A5C" w14:textId="5B934050" w:rsidR="00130F82" w:rsidRPr="00E931D7" w:rsidRDefault="00130F82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5CDB7" w14:textId="0941B86E" w:rsidR="00130F82" w:rsidRPr="00E931D7" w:rsidRDefault="00130F82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3A9B8" w14:textId="7582C53E" w:rsidR="00130F82" w:rsidRPr="00E931D7" w:rsidRDefault="00130F82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4AE03" w14:textId="1B848A20" w:rsidR="00130F82" w:rsidRPr="00E931D7" w:rsidRDefault="00130F82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5A079" w14:textId="1809F97B" w:rsidR="00130F82" w:rsidRPr="00E931D7" w:rsidRDefault="00130F82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552E9" w14:textId="78BA8C4F" w:rsidR="00130F82" w:rsidRPr="00E931D7" w:rsidRDefault="00130F82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3A494" w14:textId="5C2DB2E8" w:rsidR="00130F82" w:rsidRPr="00E931D7" w:rsidRDefault="00130F82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BA54E" w14:textId="0F8177F5" w:rsidR="00130F82" w:rsidRPr="00E931D7" w:rsidRDefault="00130F82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9D7B9" w14:textId="37159180" w:rsidR="00130F82" w:rsidRPr="00E931D7" w:rsidRDefault="00130F82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19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326A8" w14:textId="214D1560" w:rsidR="00130F82" w:rsidRPr="00E931D7" w:rsidRDefault="00130F82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</w:tr>
      <w:tr w:rsidR="008422E5" w:rsidRPr="001A5B6F" w14:paraId="74A6DCAE" w14:textId="77777777" w:rsidTr="009B36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B63DD" w14:textId="77777777" w:rsidR="008422E5" w:rsidRPr="00F24B88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Karin Enström</w:t>
            </w:r>
            <w:r w:rsidRPr="000700C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(M</w:t>
            </w:r>
            <w:r w:rsidRPr="008E2326">
              <w:rPr>
                <w:sz w:val="22"/>
                <w:szCs w:val="22"/>
              </w:rPr>
              <w:t xml:space="preserve">) </w:t>
            </w:r>
            <w:r>
              <w:rPr>
                <w:i/>
                <w:sz w:val="22"/>
                <w:szCs w:val="22"/>
              </w:rPr>
              <w:t>ordf.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0CD21" w14:textId="52F5D723" w:rsidR="008422E5" w:rsidRPr="00214135" w:rsidRDefault="00D43AAA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A2A14" w14:textId="2D85738B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D18DC" w14:textId="1E537ED8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F705C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65B5B" w14:textId="20C9836D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B750B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60FAB" w14:textId="3DC745B2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409E3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BF91E" w14:textId="20F3A32A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0E1D2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411AD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6F243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8DB12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8F623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78A30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302FF" w14:textId="0DD75050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422E5" w:rsidRPr="001A5B6F" w14:paraId="507177CE" w14:textId="77777777" w:rsidTr="009B36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CFCB7" w14:textId="77777777" w:rsidR="008422E5" w:rsidRPr="008E2326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 w:rsidRPr="00FE2AC1">
              <w:rPr>
                <w:sz w:val="22"/>
                <w:szCs w:val="22"/>
              </w:rPr>
              <w:t>Hans Ekström</w:t>
            </w:r>
            <w:r w:rsidRPr="000700C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(S</w:t>
            </w:r>
            <w:r w:rsidRPr="008E2326">
              <w:rPr>
                <w:sz w:val="22"/>
                <w:szCs w:val="22"/>
              </w:rPr>
              <w:t>)</w:t>
            </w:r>
            <w:r w:rsidRPr="008E2326">
              <w:rPr>
                <w:i/>
                <w:sz w:val="22"/>
                <w:szCs w:val="22"/>
              </w:rPr>
              <w:t xml:space="preserve"> v. ordf.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5F763" w14:textId="3C4B2D2F" w:rsidR="008422E5" w:rsidRPr="00214135" w:rsidRDefault="00D43AAA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05E37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B483C" w14:textId="24AC626B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F0123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B5F4D" w14:textId="6FE902DA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3E0AB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ED5D6" w14:textId="057EE3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E6B28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18D1D" w14:textId="6DC3A431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F521F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E5F21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45619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7C024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314B9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EC98E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5768B" w14:textId="7888BA0A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422E5" w:rsidRPr="001A5B6F" w14:paraId="2C639178" w14:textId="77777777" w:rsidTr="009B36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DF45A" w14:textId="77777777" w:rsidR="008422E5" w:rsidRPr="008E2326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Ida Karkiainen</w:t>
            </w:r>
            <w:r w:rsidRPr="008E2326"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B879C" w14:textId="2B114B41" w:rsidR="008422E5" w:rsidRPr="001A5B6F" w:rsidRDefault="00D43AAA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E2418" w14:textId="77777777" w:rsidR="008422E5" w:rsidRPr="001A5B6F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B7DF1" w14:textId="69D15BB6" w:rsidR="008422E5" w:rsidRPr="001A5B6F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B5C7F" w14:textId="77777777" w:rsidR="008422E5" w:rsidRPr="001A5B6F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834BA" w14:textId="5633CAA7" w:rsidR="008422E5" w:rsidRPr="001A5B6F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B8D13" w14:textId="77777777" w:rsidR="008422E5" w:rsidRPr="001A5B6F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FF303" w14:textId="21265266" w:rsidR="008422E5" w:rsidRPr="001A5B6F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A7D26" w14:textId="77777777" w:rsidR="008422E5" w:rsidRPr="001A5B6F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00A72" w14:textId="591F4EFE" w:rsidR="008422E5" w:rsidRPr="001A5B6F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DAA21" w14:textId="77777777" w:rsidR="008422E5" w:rsidRPr="001A5B6F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4916E" w14:textId="77777777" w:rsidR="008422E5" w:rsidRPr="001A5B6F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BC97C" w14:textId="77777777" w:rsidR="008422E5" w:rsidRPr="001A5B6F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D4715" w14:textId="77777777" w:rsidR="008422E5" w:rsidRPr="001A5B6F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CAA79" w14:textId="77777777" w:rsidR="008422E5" w:rsidRPr="001A5B6F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4D1FD" w14:textId="77777777" w:rsidR="008422E5" w:rsidRPr="001A5B6F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EAB04" w14:textId="7F744301" w:rsidR="008422E5" w:rsidRPr="001A5B6F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422E5" w:rsidRPr="001A5B6F" w14:paraId="1E758093" w14:textId="77777777" w:rsidTr="009B36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07A58" w14:textId="77777777" w:rsidR="008422E5" w:rsidRPr="00FE2AC1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700C4">
              <w:rPr>
                <w:sz w:val="22"/>
                <w:szCs w:val="22"/>
              </w:rPr>
              <w:t>Marta Obminska</w:t>
            </w:r>
            <w:r w:rsidRPr="00FE2AC1">
              <w:rPr>
                <w:sz w:val="22"/>
                <w:szCs w:val="22"/>
              </w:rPr>
              <w:t xml:space="preserve"> (M)</w:t>
            </w:r>
            <w:r w:rsidRPr="008E2326">
              <w:rPr>
                <w:i/>
                <w:sz w:val="22"/>
                <w:szCs w:val="22"/>
              </w:rPr>
              <w:t xml:space="preserve"> 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D14DD" w14:textId="3D0B2438" w:rsidR="008422E5" w:rsidRPr="001A5B6F" w:rsidRDefault="009A43C1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63B3B" w14:textId="77777777" w:rsidR="008422E5" w:rsidRPr="001A5B6F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AEAD8" w14:textId="7CE1E5A4" w:rsidR="008422E5" w:rsidRPr="001A5B6F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06B4F" w14:textId="77777777" w:rsidR="008422E5" w:rsidRPr="001A5B6F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1A5DE" w14:textId="2FC79769" w:rsidR="008422E5" w:rsidRPr="001A5B6F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50C44" w14:textId="77777777" w:rsidR="008422E5" w:rsidRPr="001A5B6F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465A5" w14:textId="36A695A4" w:rsidR="008422E5" w:rsidRPr="001A5B6F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C35B9" w14:textId="77777777" w:rsidR="008422E5" w:rsidRPr="001A5B6F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5B852" w14:textId="1BF239F8" w:rsidR="008422E5" w:rsidRPr="001A5B6F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D11E2" w14:textId="77777777" w:rsidR="008422E5" w:rsidRPr="001A5B6F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3DABF" w14:textId="77777777" w:rsidR="008422E5" w:rsidRPr="001A5B6F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BD4CF" w14:textId="77777777" w:rsidR="008422E5" w:rsidRPr="001A5B6F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FFA1D" w14:textId="77777777" w:rsidR="008422E5" w:rsidRPr="001A5B6F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B208C" w14:textId="77777777" w:rsidR="008422E5" w:rsidRPr="001A5B6F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C77FF" w14:textId="77777777" w:rsidR="008422E5" w:rsidRPr="001A5B6F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AA2D5" w14:textId="6B76F54A" w:rsidR="008422E5" w:rsidRPr="001A5B6F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422E5" w:rsidRPr="001A5B6F" w14:paraId="0AA454F0" w14:textId="77777777" w:rsidTr="009B36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24DEA" w14:textId="77777777" w:rsidR="008422E5" w:rsidRPr="008E2326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Matheus Enholm</w:t>
            </w:r>
            <w:r w:rsidRPr="008E2326">
              <w:rPr>
                <w:sz w:val="22"/>
                <w:szCs w:val="22"/>
                <w:lang w:val="en-US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(SD)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9844D" w14:textId="519F8C23" w:rsidR="008422E5" w:rsidRPr="001A5B6F" w:rsidRDefault="00D43AAA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5254F" w14:textId="77777777" w:rsidR="008422E5" w:rsidRPr="001A5B6F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52F66" w14:textId="37DAB7F5" w:rsidR="008422E5" w:rsidRPr="001A5B6F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844E2" w14:textId="77777777" w:rsidR="008422E5" w:rsidRPr="001A5B6F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749FF" w14:textId="1E4D3406" w:rsidR="008422E5" w:rsidRPr="001A5B6F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EA8CF" w14:textId="77777777" w:rsidR="008422E5" w:rsidRPr="001A5B6F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ED9B3" w14:textId="377F00C4" w:rsidR="008422E5" w:rsidRPr="001A5B6F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29352" w14:textId="77777777" w:rsidR="008422E5" w:rsidRPr="001A5B6F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AB52F" w14:textId="17086107" w:rsidR="008422E5" w:rsidRPr="001A5B6F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5CAC8" w14:textId="77777777" w:rsidR="008422E5" w:rsidRPr="001A5B6F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1141F" w14:textId="77777777" w:rsidR="008422E5" w:rsidRPr="001A5B6F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DF5AD" w14:textId="77777777" w:rsidR="008422E5" w:rsidRPr="001A5B6F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6D6FA" w14:textId="77777777" w:rsidR="008422E5" w:rsidRPr="001A5B6F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1E24D" w14:textId="77777777" w:rsidR="008422E5" w:rsidRPr="001A5B6F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387A0" w14:textId="77777777" w:rsidR="008422E5" w:rsidRPr="001A5B6F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2DF11" w14:textId="75E2508F" w:rsidR="008422E5" w:rsidRPr="001A5B6F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422E5" w:rsidRPr="001A5B6F" w14:paraId="38AC2A3C" w14:textId="77777777" w:rsidTr="009B36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B32C8" w14:textId="77777777" w:rsidR="008422E5" w:rsidRPr="000700C4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700C4">
              <w:rPr>
                <w:sz w:val="22"/>
                <w:szCs w:val="22"/>
              </w:rPr>
              <w:t>Per-Arne Håkansson (S)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87C66" w14:textId="70D00543" w:rsidR="008422E5" w:rsidRPr="001A5B6F" w:rsidRDefault="00D43AAA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93795" w14:textId="77777777" w:rsidR="008422E5" w:rsidRPr="001A5B6F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649DD" w14:textId="31977ACF" w:rsidR="008422E5" w:rsidRPr="001A5B6F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C6AFF" w14:textId="77777777" w:rsidR="008422E5" w:rsidRPr="001A5B6F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16597" w14:textId="6D57F33A" w:rsidR="008422E5" w:rsidRPr="001A5B6F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35175" w14:textId="77777777" w:rsidR="008422E5" w:rsidRPr="001A5B6F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8DC3B" w14:textId="0D5ABED7" w:rsidR="008422E5" w:rsidRPr="001A5B6F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59E67" w14:textId="77777777" w:rsidR="008422E5" w:rsidRPr="001A5B6F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A7629" w14:textId="12D19556" w:rsidR="008422E5" w:rsidRPr="001A5B6F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3EB32" w14:textId="77777777" w:rsidR="008422E5" w:rsidRPr="001A5B6F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2C803" w14:textId="77777777" w:rsidR="008422E5" w:rsidRPr="001A5B6F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FF5AE" w14:textId="77777777" w:rsidR="008422E5" w:rsidRPr="001A5B6F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0DED6" w14:textId="77777777" w:rsidR="008422E5" w:rsidRPr="001A5B6F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1B4A6" w14:textId="77777777" w:rsidR="008422E5" w:rsidRPr="001A5B6F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C165A" w14:textId="77777777" w:rsidR="008422E5" w:rsidRPr="001A5B6F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CD676" w14:textId="41A3C7E5" w:rsidR="008422E5" w:rsidRPr="001A5B6F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422E5" w:rsidRPr="001A5B6F" w14:paraId="36B3EC7B" w14:textId="77777777" w:rsidTr="009B36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D1092" w14:textId="77777777" w:rsidR="008422E5" w:rsidRPr="000700C4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Linda </w:t>
            </w:r>
            <w:r w:rsidRPr="00612FF5">
              <w:rPr>
                <w:sz w:val="22"/>
                <w:szCs w:val="22"/>
              </w:rPr>
              <w:t>Modig</w:t>
            </w:r>
            <w:r w:rsidRPr="000700C4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E49AE" w14:textId="7766C06A" w:rsidR="008422E5" w:rsidRPr="001A5B6F" w:rsidRDefault="00D43AAA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D69A8" w14:textId="77777777" w:rsidR="008422E5" w:rsidRPr="001A5B6F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B3CE0" w14:textId="45617D9A" w:rsidR="008422E5" w:rsidRPr="001A5B6F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B5E79" w14:textId="77777777" w:rsidR="008422E5" w:rsidRPr="001A5B6F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446E3" w14:textId="0FFF3FF9" w:rsidR="008422E5" w:rsidRPr="001A5B6F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040EB" w14:textId="77777777" w:rsidR="008422E5" w:rsidRPr="001A5B6F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731AA" w14:textId="3E745575" w:rsidR="008422E5" w:rsidRPr="001A5B6F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92CBC" w14:textId="77777777" w:rsidR="008422E5" w:rsidRPr="001A5B6F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60A4D" w14:textId="621AEFF4" w:rsidR="008422E5" w:rsidRPr="001A5B6F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61C4B" w14:textId="77777777" w:rsidR="008422E5" w:rsidRPr="001A5B6F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82770" w14:textId="77777777" w:rsidR="008422E5" w:rsidRPr="001A5B6F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DC463" w14:textId="77777777" w:rsidR="008422E5" w:rsidRPr="001A5B6F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3D57E" w14:textId="77777777" w:rsidR="008422E5" w:rsidRPr="001A5B6F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22036" w14:textId="77777777" w:rsidR="008422E5" w:rsidRPr="001A5B6F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A7E80" w14:textId="77777777" w:rsidR="008422E5" w:rsidRPr="001A5B6F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37B73" w14:textId="0565D0F7" w:rsidR="008422E5" w:rsidRPr="001A5B6F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422E5" w:rsidRPr="001A5B6F" w14:paraId="69452C1A" w14:textId="77777777" w:rsidTr="009B36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3EE58" w14:textId="77777777" w:rsidR="008422E5" w:rsidRPr="008E2326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Mia Sydow Mölleby (V)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E03FF" w14:textId="1BAECE1F" w:rsidR="008422E5" w:rsidRPr="001A5B6F" w:rsidRDefault="009A43C1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C3B1C" w14:textId="77777777" w:rsidR="008422E5" w:rsidRPr="001A5B6F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46330" w14:textId="02232FBB" w:rsidR="008422E5" w:rsidRPr="001A5B6F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DDCE2" w14:textId="77777777" w:rsidR="008422E5" w:rsidRPr="001A5B6F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FD001" w14:textId="1FE43332" w:rsidR="008422E5" w:rsidRPr="001A5B6F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B5A40" w14:textId="77777777" w:rsidR="008422E5" w:rsidRPr="001A5B6F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249AD" w14:textId="6E3FC7E3" w:rsidR="008422E5" w:rsidRPr="001A5B6F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15894" w14:textId="77777777" w:rsidR="008422E5" w:rsidRPr="001A5B6F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FDA5E" w14:textId="4E45FE76" w:rsidR="008422E5" w:rsidRPr="001A5B6F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90F41" w14:textId="77777777" w:rsidR="008422E5" w:rsidRPr="001A5B6F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B18EB" w14:textId="77777777" w:rsidR="008422E5" w:rsidRPr="001A5B6F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79CDB" w14:textId="77777777" w:rsidR="008422E5" w:rsidRPr="001A5B6F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93ADA" w14:textId="77777777" w:rsidR="008422E5" w:rsidRPr="001A5B6F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39280" w14:textId="77777777" w:rsidR="008422E5" w:rsidRPr="001A5B6F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7EFC2" w14:textId="77777777" w:rsidR="008422E5" w:rsidRPr="001A5B6F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44419" w14:textId="7A7819AD" w:rsidR="008422E5" w:rsidRPr="001A5B6F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422E5" w:rsidRPr="001A5B6F" w14:paraId="7918486A" w14:textId="77777777" w:rsidTr="009B36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9C40E" w14:textId="77777777" w:rsidR="008422E5" w:rsidRPr="008E2326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Ida Drougge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 w:rsidRPr="008E2326">
              <w:rPr>
                <w:sz w:val="22"/>
                <w:szCs w:val="22"/>
                <w:lang w:val="en-US"/>
              </w:rPr>
              <w:t>(M)</w:t>
            </w:r>
            <w:r w:rsidRPr="008E2326">
              <w:rPr>
                <w:sz w:val="22"/>
                <w:szCs w:val="22"/>
              </w:rPr>
              <w:t xml:space="preserve"> 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E1F16" w14:textId="19D2AF8A" w:rsidR="008422E5" w:rsidRPr="00214135" w:rsidRDefault="00D43AAA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B7112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DB6D3" w14:textId="3BD073E8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B9D16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62610" w14:textId="0AD0BEC8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F222E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F2DE7" w14:textId="05FB0A8F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0E60A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5CF7E" w14:textId="108CD604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60803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E42DE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80814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AC167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A79F7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5C1C9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E2E6F" w14:textId="50FEC4BB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422E5" w:rsidRPr="001A5B6F" w14:paraId="051F3D54" w14:textId="77777777" w:rsidTr="009B36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F0085" w14:textId="77777777" w:rsidR="008422E5" w:rsidRPr="008E2326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Fredrik Lindahl </w:t>
            </w:r>
            <w:r w:rsidRPr="008E2326">
              <w:rPr>
                <w:sz w:val="22"/>
                <w:szCs w:val="22"/>
                <w:lang w:val="en-US"/>
              </w:rPr>
              <w:t>(SD)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3914C" w14:textId="42A4FDAD" w:rsidR="008422E5" w:rsidRPr="001A5B6F" w:rsidRDefault="00D43AAA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A0353" w14:textId="77777777" w:rsidR="008422E5" w:rsidRPr="001A5B6F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E6484" w14:textId="35324A22" w:rsidR="008422E5" w:rsidRPr="001A5B6F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2DBDD" w14:textId="77777777" w:rsidR="008422E5" w:rsidRPr="001A5B6F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9AB2B" w14:textId="0749C829" w:rsidR="008422E5" w:rsidRPr="001A5B6F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84A18" w14:textId="77777777" w:rsidR="008422E5" w:rsidRPr="001A5B6F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F3A69" w14:textId="2E4AD13C" w:rsidR="008422E5" w:rsidRPr="001A5B6F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090C1" w14:textId="77777777" w:rsidR="008422E5" w:rsidRPr="001A5B6F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E2850" w14:textId="0533C64B" w:rsidR="008422E5" w:rsidRPr="001A5B6F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D43A0" w14:textId="77777777" w:rsidR="008422E5" w:rsidRPr="001A5B6F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844AB" w14:textId="77777777" w:rsidR="008422E5" w:rsidRPr="001A5B6F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F0B0C" w14:textId="77777777" w:rsidR="008422E5" w:rsidRPr="001A5B6F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7844F" w14:textId="77777777" w:rsidR="008422E5" w:rsidRPr="001A5B6F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B7FF9" w14:textId="77777777" w:rsidR="008422E5" w:rsidRPr="001A5B6F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952EB" w14:textId="77777777" w:rsidR="008422E5" w:rsidRPr="001A5B6F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4D940" w14:textId="7D48AEB7" w:rsidR="008422E5" w:rsidRPr="001A5B6F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422E5" w:rsidRPr="001A5B6F" w14:paraId="786F0E75" w14:textId="77777777" w:rsidTr="009B36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06129" w14:textId="77777777" w:rsidR="008422E5" w:rsidRPr="008E2326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Laila Naraghi (S)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57FFE" w14:textId="008292D6" w:rsidR="008422E5" w:rsidRPr="001A5B6F" w:rsidRDefault="009A43C1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BDFA2" w14:textId="77777777" w:rsidR="008422E5" w:rsidRPr="001A5B6F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F11B6" w14:textId="349219C2" w:rsidR="008422E5" w:rsidRPr="001A5B6F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72E03" w14:textId="77777777" w:rsidR="008422E5" w:rsidRPr="001A5B6F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CFA17" w14:textId="6D992450" w:rsidR="008422E5" w:rsidRPr="001A5B6F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30565" w14:textId="77777777" w:rsidR="008422E5" w:rsidRPr="001A5B6F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2C0A4" w14:textId="2876B8B8" w:rsidR="008422E5" w:rsidRPr="001A5B6F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54253" w14:textId="77777777" w:rsidR="008422E5" w:rsidRPr="001A5B6F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E2F75" w14:textId="34908CCF" w:rsidR="008422E5" w:rsidRPr="001A5B6F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F9C61" w14:textId="77777777" w:rsidR="008422E5" w:rsidRPr="001A5B6F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F1F42" w14:textId="77777777" w:rsidR="008422E5" w:rsidRPr="001A5B6F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F2801" w14:textId="77777777" w:rsidR="008422E5" w:rsidRPr="001A5B6F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E801C" w14:textId="77777777" w:rsidR="008422E5" w:rsidRPr="001A5B6F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59288" w14:textId="77777777" w:rsidR="008422E5" w:rsidRPr="001A5B6F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33582" w14:textId="77777777" w:rsidR="008422E5" w:rsidRPr="001A5B6F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634AA" w14:textId="0636FD71" w:rsidR="008422E5" w:rsidRPr="001A5B6F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422E5" w:rsidRPr="001A5B6F" w14:paraId="1524DB7E" w14:textId="77777777" w:rsidTr="009B36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AA141" w14:textId="77777777" w:rsidR="008422E5" w:rsidRPr="008E2326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Tuve Skånberg (KD)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0280B" w14:textId="1D9BD422" w:rsidR="008422E5" w:rsidRPr="001A5B6F" w:rsidRDefault="00D43AAA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D0AC3" w14:textId="77777777" w:rsidR="008422E5" w:rsidRPr="001A5B6F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2895E" w14:textId="7DA2E54A" w:rsidR="008422E5" w:rsidRPr="001A5B6F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CD3A3" w14:textId="77777777" w:rsidR="008422E5" w:rsidRPr="001A5B6F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FCAB1" w14:textId="774FB329" w:rsidR="008422E5" w:rsidRPr="001A5B6F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F9DCD" w14:textId="77777777" w:rsidR="008422E5" w:rsidRPr="001A5B6F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58F79" w14:textId="1D9EFCA9" w:rsidR="008422E5" w:rsidRPr="001A5B6F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DF22B" w14:textId="77777777" w:rsidR="008422E5" w:rsidRPr="001A5B6F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033F5" w14:textId="2712F71E" w:rsidR="008422E5" w:rsidRPr="001A5B6F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64420" w14:textId="77777777" w:rsidR="008422E5" w:rsidRPr="001A5B6F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05EDC" w14:textId="77777777" w:rsidR="008422E5" w:rsidRPr="001A5B6F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3F298" w14:textId="77777777" w:rsidR="008422E5" w:rsidRPr="001A5B6F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E6E6F" w14:textId="77777777" w:rsidR="008422E5" w:rsidRPr="001A5B6F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F8187" w14:textId="77777777" w:rsidR="008422E5" w:rsidRPr="001A5B6F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8CC6B" w14:textId="77777777" w:rsidR="008422E5" w:rsidRPr="001A5B6F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6B1EE" w14:textId="545F0719" w:rsidR="008422E5" w:rsidRPr="001A5B6F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422E5" w:rsidRPr="001A5B6F" w14:paraId="5B97466C" w14:textId="77777777" w:rsidTr="009B36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5370E" w14:textId="77777777" w:rsidR="008422E5" w:rsidRPr="004B2106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 w:rsidRPr="00AC2BE8">
              <w:rPr>
                <w:sz w:val="22"/>
                <w:szCs w:val="22"/>
                <w:lang w:val="en-GB"/>
              </w:rPr>
              <w:t>Daniel Andersson</w:t>
            </w:r>
            <w:r w:rsidRPr="004B2106">
              <w:rPr>
                <w:sz w:val="22"/>
                <w:szCs w:val="22"/>
                <w:lang w:val="en-GB"/>
              </w:rPr>
              <w:t xml:space="preserve"> (S) 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6BB47" w14:textId="7E25CB2E" w:rsidR="008422E5" w:rsidRPr="00214135" w:rsidRDefault="00D43AAA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B80A3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2D1FF" w14:textId="4B398E41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EE2E0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290E7" w14:textId="64C4393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DCC7A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A4700" w14:textId="5AAAC7EA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2AD4D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F6F2A" w14:textId="47992EF2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87268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9B295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4DDD0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E4CAD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07A10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7A344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1A657" w14:textId="2A4C4F30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422E5" w:rsidRPr="001A5B6F" w14:paraId="70BC956B" w14:textId="77777777" w:rsidTr="009B36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58FF3" w14:textId="77777777" w:rsidR="008422E5" w:rsidRPr="008E2326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Tina Acketoft </w:t>
            </w:r>
            <w:r w:rsidRPr="008E2326">
              <w:rPr>
                <w:sz w:val="22"/>
                <w:szCs w:val="22"/>
              </w:rPr>
              <w:t>(L)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3825F" w14:textId="011E223E" w:rsidR="008422E5" w:rsidRPr="00214135" w:rsidRDefault="00272EC0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D28A4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CE2E8" w14:textId="4FE8689A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9DB7C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611F8" w14:textId="3A58E9F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C1C7A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D55CE" w14:textId="1BEBA656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17F61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060EA" w14:textId="56D3F1AF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2BF15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96CD0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0156B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28A01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523ED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01396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F8FCE" w14:textId="3BCB7926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422E5" w:rsidRPr="001A5B6F" w14:paraId="3E3AFC3A" w14:textId="77777777" w:rsidTr="009B36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D23EF" w14:textId="77777777" w:rsidR="008422E5" w:rsidRPr="008E2326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Mikael Strandman</w:t>
            </w:r>
            <w:r>
              <w:rPr>
                <w:sz w:val="22"/>
                <w:szCs w:val="22"/>
              </w:rPr>
              <w:t xml:space="preserve"> </w:t>
            </w:r>
            <w:r w:rsidRPr="008E2326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>SD</w:t>
            </w:r>
            <w:r w:rsidRPr="008E2326">
              <w:rPr>
                <w:sz w:val="22"/>
                <w:szCs w:val="22"/>
              </w:rPr>
              <w:t>)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5058A" w14:textId="4A12991B" w:rsidR="008422E5" w:rsidRPr="00214135" w:rsidRDefault="00D43AAA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2505C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18901" w14:textId="36293762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1ABF3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E7924" w14:textId="771F6163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A61A0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0013B" w14:textId="2B04EDB1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C008F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E5CC4" w14:textId="00146F78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9BDD8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4DE03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5EB0F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793B6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A914C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4E4D5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7E64D" w14:textId="3AE2B3B5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422E5" w:rsidRPr="001A5B6F" w14:paraId="14AE7EE6" w14:textId="77777777" w:rsidTr="009B36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B1841" w14:textId="7CA4517B" w:rsidR="008422E5" w:rsidRPr="008E2326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Anna Sibinska (MP)</w:t>
            </w:r>
            <w:r w:rsidRPr="008E2326">
              <w:rPr>
                <w:sz w:val="22"/>
                <w:szCs w:val="22"/>
              </w:rPr>
              <w:fldChar w:fldCharType="begin"/>
            </w:r>
            <w:r w:rsidRPr="008E2326">
              <w:rPr>
                <w:sz w:val="22"/>
                <w:szCs w:val="22"/>
              </w:rPr>
              <w:instrText xml:space="preserve">  </w:instrText>
            </w:r>
            <w:r w:rsidRPr="008E2326">
              <w:rPr>
                <w:sz w:val="22"/>
                <w:szCs w:val="22"/>
              </w:rPr>
              <w:fldChar w:fldCharType="end"/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2DA7D" w14:textId="46887E2B" w:rsidR="008422E5" w:rsidRPr="00214135" w:rsidRDefault="00D43AAA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4BF4F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C01A1" w14:textId="05C8079C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765B7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5EA5C" w14:textId="19AD9100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C8CD7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3B72D" w14:textId="24B0475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6ED20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3C2CF" w14:textId="09E80263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56566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FF0F7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C17B0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57A41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FD5BF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7DAD4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CA2CD" w14:textId="6221BFAA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422E5" w:rsidRPr="001A5B6F" w14:paraId="40CDEDE2" w14:textId="77777777" w:rsidTr="009B36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6EAAA" w14:textId="77777777" w:rsidR="008422E5" w:rsidRPr="008E2326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Erik Ottoson</w:t>
            </w:r>
            <w:r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C2479" w14:textId="7D5D1DE5" w:rsidR="008422E5" w:rsidRPr="00214135" w:rsidRDefault="00D43AAA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013EC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8EFAB" w14:textId="407B5C34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F5008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E25BD" w14:textId="16A99424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A8D8B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4C4B9" w14:textId="4FF21F5A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B9BA9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F93E9" w14:textId="32A06FE9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A499A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691CE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4653A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C304B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59F5C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F7ED6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A8E9D" w14:textId="0CD0A023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422E5" w:rsidRPr="001A5B6F" w14:paraId="5A1A4792" w14:textId="77777777" w:rsidTr="009B36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BD091" w14:textId="77777777" w:rsidR="008422E5" w:rsidRPr="00E931D7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b/>
                <w:i/>
                <w:sz w:val="20"/>
              </w:rPr>
              <w:t>SUPPLEANTER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70FDA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804C6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BECF6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E425A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45E3F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071C6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99F6E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62B62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B2225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9D396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6FBC8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5FCC6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F1EF5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36D7B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BBE4E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906E5" w14:textId="481EDC52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422E5" w:rsidRPr="001A5B6F" w14:paraId="4E9D4BA6" w14:textId="77777777" w:rsidTr="009B36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897B6" w14:textId="77777777" w:rsidR="008422E5" w:rsidRPr="008E2326" w:rsidRDefault="008422E5" w:rsidP="008422E5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Thomas Hammarberg (S) 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F1833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05A7C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C0790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AE1D9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72710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26A81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C9A99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3C136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82875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4E34D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0CFCC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0A23F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D1C43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1F3DB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4F745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3BAAC" w14:textId="66CA51C0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422E5" w:rsidRPr="001A5B6F" w14:paraId="32304555" w14:textId="77777777" w:rsidTr="009B36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C0031" w14:textId="77777777" w:rsidR="008422E5" w:rsidRPr="008E2326" w:rsidRDefault="008422E5" w:rsidP="008422E5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Lars Beckman</w:t>
            </w:r>
            <w:r w:rsidRPr="008E2326">
              <w:rPr>
                <w:sz w:val="22"/>
                <w:szCs w:val="22"/>
                <w:lang w:val="en-US"/>
              </w:rPr>
              <w:t xml:space="preserve"> (M)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3C88F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1FE8D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F3093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770F0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472A4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ED40C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99B5D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A11CE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9EF92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85E85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F1425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4A4A3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CC8D8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1F92E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15D6F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549E2" w14:textId="13314BC0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422E5" w:rsidRPr="001A5B6F" w14:paraId="43B0BF36" w14:textId="77777777" w:rsidTr="009B36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0ACBE" w14:textId="77777777" w:rsidR="008422E5" w:rsidRPr="008E2326" w:rsidRDefault="008422E5" w:rsidP="008422E5">
            <w:pPr>
              <w:rPr>
                <w:sz w:val="22"/>
                <w:szCs w:val="22"/>
                <w:lang w:val="en-US"/>
              </w:rPr>
            </w:pPr>
            <w:r w:rsidRPr="00AC2BE8">
              <w:rPr>
                <w:sz w:val="22"/>
                <w:szCs w:val="22"/>
                <w:lang w:val="en-GB"/>
              </w:rPr>
              <w:t>Erik Ezelius</w:t>
            </w:r>
            <w:r w:rsidRPr="008E2326"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CA2C5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D30B6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2AB74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86C5D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202DB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44195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4C98C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4C038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F25AC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4FEBD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D8EE5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FD94E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077C0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EE8AD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10C4A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1FFD8" w14:textId="7C25495E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422E5" w:rsidRPr="001A5B6F" w14:paraId="587C00B3" w14:textId="77777777" w:rsidTr="009B36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  <w:trHeight w:val="226"/>
        </w:trPr>
        <w:tc>
          <w:tcPr>
            <w:tcW w:w="1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447DE" w14:textId="77777777" w:rsidR="008422E5" w:rsidRPr="00B91BEE" w:rsidRDefault="008422E5" w:rsidP="008422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Annicka Engblom</w:t>
            </w:r>
            <w:r w:rsidRPr="008E232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(M)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C0F09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990E8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8D672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795CD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AC7C3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E926E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452E9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DA364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1F8A3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C5FBA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14C98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43DF5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9B892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A8757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6E754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CDD8B" w14:textId="568A506B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422E5" w:rsidRPr="001A5B6F" w14:paraId="71708854" w14:textId="77777777" w:rsidTr="009B36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3BFC0" w14:textId="77777777" w:rsidR="008422E5" w:rsidRPr="008E2326" w:rsidRDefault="008422E5" w:rsidP="008422E5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Per Söderlund</w:t>
            </w:r>
            <w:r w:rsidRPr="008E2326">
              <w:rPr>
                <w:sz w:val="22"/>
                <w:szCs w:val="22"/>
                <w:lang w:val="en-US"/>
              </w:rPr>
              <w:t xml:space="preserve"> (S</w:t>
            </w:r>
            <w:r>
              <w:rPr>
                <w:sz w:val="22"/>
                <w:szCs w:val="22"/>
                <w:lang w:val="en-US"/>
              </w:rPr>
              <w:t>D</w:t>
            </w:r>
            <w:r w:rsidRPr="008E2326">
              <w:rPr>
                <w:sz w:val="22"/>
                <w:szCs w:val="22"/>
                <w:lang w:val="en-US"/>
              </w:rPr>
              <w:t>)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E8FFC" w14:textId="7850D811" w:rsidR="008422E5" w:rsidRPr="00214135" w:rsidRDefault="00D43AAA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69D80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50101" w14:textId="59FB654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46478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F3904" w14:textId="51E4B4AE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B3E2B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CF128" w14:textId="0DC17651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C56FD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1D804" w14:textId="02A4F7C2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8DC76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E4787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AC369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763EB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117DF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D9642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1F1A7" w14:textId="4D7D8B8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422E5" w:rsidRPr="001A5B6F" w14:paraId="7F1118D9" w14:textId="77777777" w:rsidTr="009B36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AF79B" w14:textId="77777777" w:rsidR="008422E5" w:rsidRPr="008E2326" w:rsidRDefault="008422E5" w:rsidP="008422E5">
            <w:pPr>
              <w:rPr>
                <w:sz w:val="22"/>
                <w:szCs w:val="22"/>
                <w:lang w:val="en-US"/>
              </w:rPr>
            </w:pPr>
            <w:r w:rsidRPr="00B6245C">
              <w:rPr>
                <w:sz w:val="22"/>
                <w:szCs w:val="22"/>
              </w:rPr>
              <w:t xml:space="preserve">Ingela Nylund </w:t>
            </w:r>
            <w:proofErr w:type="spellStart"/>
            <w:r w:rsidRPr="00B6245C">
              <w:rPr>
                <w:sz w:val="22"/>
                <w:szCs w:val="22"/>
              </w:rPr>
              <w:t>Watz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476B1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A051F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33F2B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B2459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E27FF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14E48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50889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5244C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E37BF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D86CF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986BE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3152C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FED0F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63B81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5A2A6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0A89B" w14:textId="4519ADFC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422E5" w:rsidRPr="001A5B6F" w14:paraId="23A3CE58" w14:textId="77777777" w:rsidTr="009B36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3352B" w14:textId="77777777" w:rsidR="008422E5" w:rsidRPr="008E2326" w:rsidRDefault="008422E5" w:rsidP="008422E5">
            <w:pPr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Johan Hedin (C)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C631C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301F6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F1D93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E56C2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33FD3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431FC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E4A18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D4160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1E4BA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0A024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C667C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481FB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B5957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F52AC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351E5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0D477" w14:textId="7F6A67C8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422E5" w:rsidRPr="001A5B6F" w14:paraId="35D839D4" w14:textId="77777777" w:rsidTr="009B36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  <w:trHeight w:val="221"/>
        </w:trPr>
        <w:tc>
          <w:tcPr>
            <w:tcW w:w="1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FDC36" w14:textId="77777777" w:rsidR="008422E5" w:rsidRPr="008E2326" w:rsidRDefault="008422E5" w:rsidP="008422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Jessica Wetterling</w:t>
            </w:r>
            <w:r w:rsidRPr="008E2326">
              <w:rPr>
                <w:sz w:val="22"/>
                <w:szCs w:val="22"/>
              </w:rPr>
              <w:t xml:space="preserve"> (V)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187D9" w14:textId="507E0A5F" w:rsidR="008422E5" w:rsidRPr="00214135" w:rsidRDefault="00D43AAA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57F8D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B1778" w14:textId="0A7F4AE8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028DD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C910F" w14:textId="3FEA47F0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5C011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6414A" w14:textId="2FED5BDF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38A1F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6CA16" w14:textId="4DF44AFB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38D86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93E39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4E3CD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41A2D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CD6A2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2FE15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6DC24" w14:textId="08F6A841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422E5" w:rsidRPr="001A5B6F" w14:paraId="67E31FE3" w14:textId="77777777" w:rsidTr="009B36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F514F" w14:textId="77777777" w:rsidR="008422E5" w:rsidRPr="008E2326" w:rsidRDefault="008422E5" w:rsidP="008422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Jilmstad</w:t>
            </w:r>
            <w:r w:rsidRPr="008E2326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906CB" w14:textId="0E60C4A4" w:rsidR="008422E5" w:rsidRPr="00214135" w:rsidRDefault="00D43AAA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67768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FAC93" w14:textId="08DCCE71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C2413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0A7DF" w14:textId="6F8B5E9E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4EDFB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A731A" w14:textId="58A2906C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E79C5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265CB" w14:textId="19D6986F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7CD87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47109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13A90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08D6B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DF2F4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E2D25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0D975" w14:textId="21403EE1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422E5" w:rsidRPr="001A5B6F" w14:paraId="1DA885C7" w14:textId="77777777" w:rsidTr="009B36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B451F" w14:textId="77777777" w:rsidR="008422E5" w:rsidRPr="008E2326" w:rsidRDefault="008422E5" w:rsidP="008422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Patrick Reslow (SD</w:t>
            </w:r>
            <w:r w:rsidRPr="008E2326">
              <w:rPr>
                <w:sz w:val="22"/>
                <w:szCs w:val="22"/>
              </w:rPr>
              <w:t>)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631AC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C99C1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379AD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F9F4B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EB19F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1157F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2A956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7405B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C9D21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4CC10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549D2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DC61E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65C04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4ED9B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C1938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4CE3B" w14:textId="017B9F2D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422E5" w:rsidRPr="001A5B6F" w14:paraId="58BE06E9" w14:textId="77777777" w:rsidTr="009B36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0DCB0" w14:textId="77777777" w:rsidR="008422E5" w:rsidRPr="008E2326" w:rsidRDefault="008422E5" w:rsidP="008422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Patrik Björck</w:t>
            </w:r>
            <w:r w:rsidRPr="008E2326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7FAB0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91718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7AF96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7EC5A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310E4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BA64A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725D9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3BBD1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90D6D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4F9E5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3A43A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01D57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24508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F271C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C49E4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24E2E" w14:textId="46637763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422E5" w:rsidRPr="001A5B6F" w14:paraId="7A80381C" w14:textId="77777777" w:rsidTr="009B36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C0E6F" w14:textId="77777777" w:rsidR="008422E5" w:rsidRPr="008E2326" w:rsidRDefault="008422E5" w:rsidP="008422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Adaktusson (KD)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1C792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1DCAA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B618A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9C7AC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DD179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9ED72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6EF39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4627B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2DD6D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58925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B3584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10A6D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9F300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C4D7F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5DCC6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7F147" w14:textId="070CE74A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422E5" w:rsidRPr="001A5B6F" w14:paraId="4A08FADA" w14:textId="77777777" w:rsidTr="009B36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58C2D" w14:textId="77777777" w:rsidR="008422E5" w:rsidRPr="008E2326" w:rsidRDefault="008422E5" w:rsidP="008422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Maria </w:t>
            </w:r>
            <w:proofErr w:type="spellStart"/>
            <w:r>
              <w:rPr>
                <w:sz w:val="22"/>
                <w:szCs w:val="22"/>
              </w:rPr>
              <w:t>Strömkvist</w:t>
            </w:r>
            <w:proofErr w:type="spellEnd"/>
            <w:r>
              <w:rPr>
                <w:sz w:val="22"/>
                <w:szCs w:val="22"/>
              </w:rPr>
              <w:t xml:space="preserve"> (S)</w:t>
            </w:r>
            <w:r w:rsidRPr="008E2326">
              <w:rPr>
                <w:sz w:val="22"/>
                <w:szCs w:val="22"/>
              </w:rPr>
              <w:t xml:space="preserve"> 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DC36A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EA27C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C34E2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580AC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5ED4D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D59E6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E8581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45B24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92D2D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6DA90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B772B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77094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6D44D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B7572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590B3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EC2ED" w14:textId="270A2302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422E5" w:rsidRPr="001A5B6F" w14:paraId="42BB9FD6" w14:textId="77777777" w:rsidTr="009B36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C67AB" w14:textId="77777777" w:rsidR="008422E5" w:rsidRPr="008E2326" w:rsidRDefault="008422E5" w:rsidP="008422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Bengt Eliasson </w:t>
            </w:r>
            <w:r w:rsidRPr="008E2326">
              <w:rPr>
                <w:sz w:val="22"/>
                <w:szCs w:val="22"/>
              </w:rPr>
              <w:t>(L)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15D8E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EE52D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AF253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F211C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60989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8A8DC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2BC77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4F214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7C2BC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65521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C9A9F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4921E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63FE5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E1A77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A451C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75603" w14:textId="7607CC9B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422E5" w:rsidRPr="001A5B6F" w14:paraId="74A5FC87" w14:textId="77777777" w:rsidTr="009B36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F9A0D" w14:textId="77777777" w:rsidR="008422E5" w:rsidRPr="008E2326" w:rsidRDefault="008422E5" w:rsidP="008422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Andersson</w:t>
            </w:r>
            <w:r w:rsidRPr="008E2326">
              <w:rPr>
                <w:sz w:val="22"/>
                <w:szCs w:val="22"/>
              </w:rPr>
              <w:t xml:space="preserve"> (</w:t>
            </w:r>
            <w:r>
              <w:rPr>
                <w:sz w:val="22"/>
                <w:szCs w:val="22"/>
              </w:rPr>
              <w:t>S</w:t>
            </w:r>
            <w:r w:rsidRPr="008E2326">
              <w:rPr>
                <w:sz w:val="22"/>
                <w:szCs w:val="22"/>
              </w:rPr>
              <w:t>D)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DCC5B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5C075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53CF1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FCDE1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A12E5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3B316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A08F1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5D6FF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5DF7C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B72A3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9A1D9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2B202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3EF0F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707DD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57509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6E117" w14:textId="1D448EFA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422E5" w:rsidRPr="001A5B6F" w14:paraId="11D8446A" w14:textId="77777777" w:rsidTr="009B36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5CAB2" w14:textId="74C47F21" w:rsidR="008422E5" w:rsidRPr="008E2326" w:rsidRDefault="008422E5" w:rsidP="008422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GB" w:eastAsia="en-US"/>
              </w:rPr>
              <w:t>Rasmus Ling (MP)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F67F9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480D7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F9996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3F565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9FEBB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E1A02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8A2E8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E7281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B78A2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FBA6A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F4CFF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9C054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453B9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CA7C3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CCF97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4BBDF" w14:textId="26A90772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422E5" w:rsidRPr="001A5B6F" w14:paraId="33AAA13B" w14:textId="77777777" w:rsidTr="009B36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5474A" w14:textId="19DDBE01" w:rsidR="008422E5" w:rsidRPr="008E2326" w:rsidRDefault="008422E5" w:rsidP="008422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GB" w:eastAsia="en-US"/>
              </w:rPr>
              <w:t xml:space="preserve">Ann-Sofie </w:t>
            </w:r>
            <w:proofErr w:type="spellStart"/>
            <w:r>
              <w:rPr>
                <w:sz w:val="22"/>
                <w:szCs w:val="22"/>
                <w:lang w:val="en-GB" w:eastAsia="en-US"/>
              </w:rPr>
              <w:t>Alm</w:t>
            </w:r>
            <w:proofErr w:type="spellEnd"/>
            <w:r>
              <w:rPr>
                <w:sz w:val="22"/>
                <w:szCs w:val="22"/>
                <w:lang w:val="en-GB" w:eastAsia="en-US"/>
              </w:rPr>
              <w:t xml:space="preserve"> (M)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171E4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AF712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52CB4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0D3F4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FF3F5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EE04F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01C87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33B30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2799B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FE8A0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C409C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75C3D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A7982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458E8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36651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C16FC" w14:textId="6A8837CC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422E5" w:rsidRPr="001A5B6F" w14:paraId="25DC7FE4" w14:textId="77777777" w:rsidTr="009B36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82C8D" w14:textId="1EA19EF1" w:rsidR="008422E5" w:rsidRPr="008E2326" w:rsidRDefault="008422E5" w:rsidP="008422E5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  <w:lang w:val="en-GB" w:eastAsia="en-US"/>
              </w:rPr>
              <w:t>Vakant</w:t>
            </w:r>
            <w:proofErr w:type="spellEnd"/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BBA45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5B187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82DF6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7E666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E9B18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09880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7237F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98413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C8494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6D3AB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31FE9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C10DA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F418D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2AD90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96A85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D5255" w14:textId="7502FC73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422E5" w:rsidRPr="001A5B6F" w14:paraId="23C27888" w14:textId="77777777" w:rsidTr="009B36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30ECB" w14:textId="7E34F85D" w:rsidR="008422E5" w:rsidRPr="008E2326" w:rsidRDefault="008422E5" w:rsidP="008422E5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  <w:lang w:val="en-GB" w:eastAsia="en-US"/>
              </w:rPr>
              <w:t>Jörgen</w:t>
            </w:r>
            <w:proofErr w:type="spellEnd"/>
            <w:r>
              <w:rPr>
                <w:sz w:val="22"/>
                <w:szCs w:val="22"/>
                <w:lang w:val="en-GB" w:eastAsia="en-US"/>
              </w:rPr>
              <w:t xml:space="preserve"> Grubb (SD)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12733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9A83E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82EC3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6B951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04766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FC7FA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7BD4D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619FF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04278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2F8F2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51F6C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36552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2FAFE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3B405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E042D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01641" w14:textId="03D8ECCD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422E5" w:rsidRPr="001A5B6F" w14:paraId="57DF1A66" w14:textId="77777777" w:rsidTr="009B36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6C6BB" w14:textId="2C6F5A51" w:rsidR="008422E5" w:rsidRPr="008E2326" w:rsidRDefault="008422E5" w:rsidP="008422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GB" w:eastAsia="en-US"/>
              </w:rPr>
              <w:t>Allan Widman (L)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B75AF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E79BE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12638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41507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7697D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69FE0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02873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C6F9C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2977A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9FB10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16330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70221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96FB8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FEDD8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41EA8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6768F" w14:textId="7D614545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422E5" w:rsidRPr="001A5B6F" w14:paraId="21C40626" w14:textId="77777777" w:rsidTr="009B36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49BB7" w14:textId="77777777" w:rsidR="008422E5" w:rsidRPr="008E2326" w:rsidRDefault="008422E5" w:rsidP="008422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Nina Lundström (L)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8A512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165A0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48CE8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E7BB1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C2638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301EB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D6A76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A25C2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744BE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4E884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8F255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593AE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F23CD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D1BAF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BC27E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70628" w14:textId="4C92AC4B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422E5" w:rsidRPr="001A5B6F" w14:paraId="66126CC6" w14:textId="77777777" w:rsidTr="009B36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C9C92" w14:textId="6CA47834" w:rsidR="008422E5" w:rsidRPr="008E2326" w:rsidRDefault="008422E5" w:rsidP="008422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Camilla Hansén (MP)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D6EA0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9E2EA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30F56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0387A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358D2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3221E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0AAB9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23C2B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B29F7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5DB98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64183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C42FE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2BC40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CC302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202CF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E0C16" w14:textId="4CC2E5F9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422E5" w:rsidRPr="001A5B6F" w14:paraId="44982355" w14:textId="77777777" w:rsidTr="009B36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3DE64" w14:textId="77777777" w:rsidR="008422E5" w:rsidRPr="00A571A1" w:rsidRDefault="008422E5" w:rsidP="008422E5">
            <w:pPr>
              <w:rPr>
                <w:sz w:val="22"/>
                <w:szCs w:val="22"/>
              </w:rPr>
            </w:pPr>
            <w:r w:rsidRPr="007B0C0A">
              <w:rPr>
                <w:sz w:val="22"/>
                <w:szCs w:val="22"/>
              </w:rPr>
              <w:t>Per Schöldberg (C)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F3310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6BB57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DB9DF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05B81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3463E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AA566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7EA9C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03120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952EC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EE75A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E2358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E8A90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67481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06090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55D23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082D6" w14:textId="565D1158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422E5" w:rsidRPr="001A5B6F" w14:paraId="24500E80" w14:textId="77777777" w:rsidTr="009B36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05AAF" w14:textId="77777777" w:rsidR="008422E5" w:rsidRPr="00A571A1" w:rsidRDefault="008422E5" w:rsidP="008422E5">
            <w:pPr>
              <w:rPr>
                <w:sz w:val="22"/>
                <w:szCs w:val="22"/>
              </w:rPr>
            </w:pPr>
            <w:r w:rsidRPr="00A571A1">
              <w:rPr>
                <w:sz w:val="22"/>
                <w:szCs w:val="22"/>
              </w:rPr>
              <w:t>Ali Esbati (V)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E16A2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71375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2115F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1473F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72A1C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72F11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5702D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D2F62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FB5EA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2C0C1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7193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6D67D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F5B31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A4236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B0289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B3229" w14:textId="07BDD702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422E5" w:rsidRPr="001A5B6F" w14:paraId="40698303" w14:textId="77777777" w:rsidTr="009B36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91742" w14:textId="77777777" w:rsidR="008422E5" w:rsidRPr="00A571A1" w:rsidRDefault="008422E5" w:rsidP="008422E5">
            <w:pPr>
              <w:rPr>
                <w:sz w:val="22"/>
                <w:szCs w:val="22"/>
              </w:rPr>
            </w:pPr>
            <w:r w:rsidRPr="00A571A1">
              <w:rPr>
                <w:sz w:val="22"/>
                <w:szCs w:val="22"/>
              </w:rPr>
              <w:t>Andreas Carlson (KD)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E2F1C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22BF9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DD164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AC51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D61BC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B5FFC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E1599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F5A43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6815A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D1855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B6F64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D0235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A6B8C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C877D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6B802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51092" w14:textId="499B9349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422E5" w:rsidRPr="001A5B6F" w14:paraId="4EB40FF8" w14:textId="77777777" w:rsidTr="009B36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3D8FE" w14:textId="77777777" w:rsidR="008422E5" w:rsidRPr="00A571A1" w:rsidRDefault="008422E5" w:rsidP="008422E5">
            <w:pPr>
              <w:rPr>
                <w:sz w:val="22"/>
                <w:szCs w:val="22"/>
              </w:rPr>
            </w:pPr>
            <w:r w:rsidRPr="00A571A1">
              <w:rPr>
                <w:sz w:val="22"/>
                <w:szCs w:val="22"/>
              </w:rPr>
              <w:t>Mikael Oscarsson (KD)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0502D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0A365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91364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99190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1F790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31645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A2F6E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A6B0D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98E44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3978D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9D5B1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79622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75DFC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D58E6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84CEA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186FB" w14:textId="7D93E760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422E5" w:rsidRPr="001A5B6F" w14:paraId="2E2B1D81" w14:textId="77777777" w:rsidTr="009B36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56D31" w14:textId="77777777" w:rsidR="008422E5" w:rsidRPr="00A571A1" w:rsidRDefault="008422E5" w:rsidP="008422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Björn </w:t>
            </w:r>
            <w:proofErr w:type="spellStart"/>
            <w:r>
              <w:rPr>
                <w:sz w:val="22"/>
                <w:szCs w:val="22"/>
              </w:rPr>
              <w:t>Wiechel</w:t>
            </w:r>
            <w:proofErr w:type="spellEnd"/>
            <w:r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1DE2E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53AD1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E2EED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B337B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2D96A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B8847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804A6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7540E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091BF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4458C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CDAC1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12895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EA962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4D27F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C06F6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EFDCA" w14:textId="3F0DA00D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422E5" w:rsidRPr="001A5B6F" w14:paraId="728F87B4" w14:textId="77777777" w:rsidTr="009B36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79FA6" w14:textId="77777777" w:rsidR="008422E5" w:rsidRPr="00A571A1" w:rsidRDefault="008422E5" w:rsidP="008422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Kalle Olsson (S)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012AD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96AE9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75FCF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36914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31F25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ECA73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968EE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B536A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C0B5B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C99F2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AA45D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0809D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2F88E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61A2E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73232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2EC49" w14:textId="00AF1F4A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422E5" w:rsidRPr="001A5B6F" w14:paraId="08D2E10F" w14:textId="77777777" w:rsidTr="009B36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A86C5" w14:textId="326D6B46" w:rsidR="008422E5" w:rsidRDefault="008422E5" w:rsidP="008422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Amanda </w:t>
            </w:r>
            <w:r w:rsidRPr="00EF6229">
              <w:rPr>
                <w:sz w:val="22"/>
                <w:szCs w:val="22"/>
              </w:rPr>
              <w:t>Palmstierna</w:t>
            </w:r>
            <w:r>
              <w:rPr>
                <w:sz w:val="22"/>
                <w:szCs w:val="22"/>
              </w:rPr>
              <w:t xml:space="preserve"> (MP)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36926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5B968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6CC7B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F74A3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A3E8C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E5693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C3DD1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C2A6F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49DF2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C1A89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300DE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50B4F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F9431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4E202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F4823" w14:textId="77777777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DE90F" w14:textId="58D40C94" w:rsidR="008422E5" w:rsidRPr="00214135" w:rsidRDefault="008422E5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D7108" w:rsidRPr="001A5B6F" w14:paraId="3EE47CB9" w14:textId="77777777" w:rsidTr="009B36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93EFE" w14:textId="5E91A03E" w:rsidR="00DD7108" w:rsidRPr="00DD7108" w:rsidRDefault="00DD7108" w:rsidP="008422E5">
            <w:pPr>
              <w:rPr>
                <w:sz w:val="22"/>
                <w:szCs w:val="22"/>
              </w:rPr>
            </w:pPr>
            <w:r w:rsidRPr="00DD7108">
              <w:rPr>
                <w:sz w:val="22"/>
                <w:szCs w:val="22"/>
              </w:rPr>
              <w:t>Hanna Gunnarsson (V)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2555E" w14:textId="77777777" w:rsidR="00DD7108" w:rsidRPr="00214135" w:rsidRDefault="00DD7108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1A861" w14:textId="77777777" w:rsidR="00DD7108" w:rsidRPr="00214135" w:rsidRDefault="00DD7108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551AD" w14:textId="77777777" w:rsidR="00DD7108" w:rsidRPr="00214135" w:rsidRDefault="00DD7108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B3BC8" w14:textId="77777777" w:rsidR="00DD7108" w:rsidRPr="00214135" w:rsidRDefault="00DD7108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12AA4" w14:textId="77777777" w:rsidR="00DD7108" w:rsidRPr="00214135" w:rsidRDefault="00DD7108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DBE40" w14:textId="77777777" w:rsidR="00DD7108" w:rsidRPr="00214135" w:rsidRDefault="00DD7108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893EF" w14:textId="77777777" w:rsidR="00DD7108" w:rsidRPr="00214135" w:rsidRDefault="00DD7108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02D3E" w14:textId="77777777" w:rsidR="00DD7108" w:rsidRPr="00214135" w:rsidRDefault="00DD7108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448E9" w14:textId="77777777" w:rsidR="00DD7108" w:rsidRPr="00214135" w:rsidRDefault="00DD7108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E04FB" w14:textId="77777777" w:rsidR="00DD7108" w:rsidRPr="00214135" w:rsidRDefault="00DD7108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21894" w14:textId="77777777" w:rsidR="00DD7108" w:rsidRPr="00214135" w:rsidRDefault="00DD7108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5C84C" w14:textId="77777777" w:rsidR="00DD7108" w:rsidRPr="00214135" w:rsidRDefault="00DD7108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1DFFA" w14:textId="77777777" w:rsidR="00DD7108" w:rsidRPr="00214135" w:rsidRDefault="00DD7108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A67E5" w14:textId="77777777" w:rsidR="00DD7108" w:rsidRPr="00214135" w:rsidRDefault="00DD7108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06925" w14:textId="77777777" w:rsidR="00DD7108" w:rsidRPr="00214135" w:rsidRDefault="00DD7108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EB00B" w14:textId="77777777" w:rsidR="00DD7108" w:rsidRPr="00214135" w:rsidRDefault="00DD7108" w:rsidP="009A43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422E5" w:rsidRPr="00794BEC" w14:paraId="527E35B6" w14:textId="77777777" w:rsidTr="009B36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16" w:type="pct"/>
          <w:wAfter w:w="35" w:type="pct"/>
          <w:trHeight w:val="263"/>
        </w:trPr>
        <w:tc>
          <w:tcPr>
            <w:tcW w:w="1902" w:type="pct"/>
            <w:gridSpan w:val="3"/>
            <w:tcBorders>
              <w:top w:val="single" w:sz="4" w:space="0" w:color="auto"/>
            </w:tcBorders>
          </w:tcPr>
          <w:p w14:paraId="206608EA" w14:textId="77777777" w:rsidR="008422E5" w:rsidRPr="00794BEC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N = Närvarande</w:t>
            </w:r>
          </w:p>
        </w:tc>
        <w:tc>
          <w:tcPr>
            <w:tcW w:w="3047" w:type="pct"/>
            <w:gridSpan w:val="23"/>
            <w:tcBorders>
              <w:top w:val="single" w:sz="4" w:space="0" w:color="auto"/>
            </w:tcBorders>
          </w:tcPr>
          <w:p w14:paraId="0570C690" w14:textId="77777777" w:rsidR="008422E5" w:rsidRPr="00794BEC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x = ledamöter som deltagit i handläggningen</w:t>
            </w:r>
          </w:p>
        </w:tc>
      </w:tr>
      <w:tr w:rsidR="008422E5" w:rsidRPr="00794BEC" w14:paraId="56DBC857" w14:textId="77777777" w:rsidTr="009B36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16" w:type="pct"/>
          <w:wAfter w:w="35" w:type="pct"/>
          <w:trHeight w:val="262"/>
        </w:trPr>
        <w:tc>
          <w:tcPr>
            <w:tcW w:w="1902" w:type="pct"/>
            <w:gridSpan w:val="3"/>
          </w:tcPr>
          <w:p w14:paraId="4EDF782F" w14:textId="77777777" w:rsidR="008422E5" w:rsidRPr="00794BEC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V = Votering</w:t>
            </w:r>
          </w:p>
        </w:tc>
        <w:tc>
          <w:tcPr>
            <w:tcW w:w="3047" w:type="pct"/>
            <w:gridSpan w:val="23"/>
          </w:tcPr>
          <w:p w14:paraId="6E128095" w14:textId="77777777" w:rsidR="008422E5" w:rsidRPr="00794BEC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o = ledamöter som härutöver har varit närvarande</w:t>
            </w:r>
          </w:p>
        </w:tc>
      </w:tr>
    </w:tbl>
    <w:p w14:paraId="40538328" w14:textId="77777777" w:rsidR="004F680C" w:rsidRPr="00477C9F" w:rsidRDefault="004F680C" w:rsidP="00477C9F">
      <w:pPr>
        <w:rPr>
          <w:sz w:val="22"/>
          <w:szCs w:val="22"/>
        </w:rPr>
      </w:pPr>
    </w:p>
    <w:sectPr w:rsidR="004F680C" w:rsidRPr="00477C9F" w:rsidSect="00A45577">
      <w:pgSz w:w="11906" w:h="16838" w:code="9"/>
      <w:pgMar w:top="851" w:right="1134" w:bottom="851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C8F703C"/>
    <w:multiLevelType w:val="hybridMultilevel"/>
    <w:tmpl w:val="929625D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5F3977"/>
    <w:multiLevelType w:val="hybridMultilevel"/>
    <w:tmpl w:val="964A39A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D05F40"/>
    <w:multiLevelType w:val="hybridMultilevel"/>
    <w:tmpl w:val="A9B413C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935891"/>
    <w:multiLevelType w:val="hybridMultilevel"/>
    <w:tmpl w:val="F2928A7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9518CF"/>
    <w:multiLevelType w:val="hybridMultilevel"/>
    <w:tmpl w:val="D5E8DC1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6D7EB8"/>
    <w:multiLevelType w:val="hybridMultilevel"/>
    <w:tmpl w:val="0F1AA0E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FF19D1"/>
    <w:multiLevelType w:val="hybridMultilevel"/>
    <w:tmpl w:val="01D810F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786D4928"/>
    <w:multiLevelType w:val="hybridMultilevel"/>
    <w:tmpl w:val="47669C9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6"/>
  </w:num>
  <w:num w:numId="4">
    <w:abstractNumId w:val="7"/>
  </w:num>
  <w:num w:numId="5">
    <w:abstractNumId w:val="3"/>
  </w:num>
  <w:num w:numId="6">
    <w:abstractNumId w:val="10"/>
  </w:num>
  <w:num w:numId="7">
    <w:abstractNumId w:val="5"/>
  </w:num>
  <w:num w:numId="8">
    <w:abstractNumId w:val="4"/>
  </w:num>
  <w:num w:numId="9">
    <w:abstractNumId w:val="1"/>
  </w:num>
  <w:num w:numId="10">
    <w:abstractNumId w:val="8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51B0"/>
    <w:rsid w:val="00000C1F"/>
    <w:rsid w:val="00001E5A"/>
    <w:rsid w:val="00006AAF"/>
    <w:rsid w:val="0000744F"/>
    <w:rsid w:val="000075A7"/>
    <w:rsid w:val="00011B7A"/>
    <w:rsid w:val="00011CCB"/>
    <w:rsid w:val="00012D39"/>
    <w:rsid w:val="00013261"/>
    <w:rsid w:val="00020592"/>
    <w:rsid w:val="00024634"/>
    <w:rsid w:val="00032860"/>
    <w:rsid w:val="00033D33"/>
    <w:rsid w:val="000345BF"/>
    <w:rsid w:val="0003470E"/>
    <w:rsid w:val="00037181"/>
    <w:rsid w:val="00037EDF"/>
    <w:rsid w:val="000410F7"/>
    <w:rsid w:val="000416B9"/>
    <w:rsid w:val="0005450C"/>
    <w:rsid w:val="00057A6F"/>
    <w:rsid w:val="000700C4"/>
    <w:rsid w:val="0007401F"/>
    <w:rsid w:val="00084FFF"/>
    <w:rsid w:val="000A10F5"/>
    <w:rsid w:val="000A4BCF"/>
    <w:rsid w:val="000A7521"/>
    <w:rsid w:val="000A7D87"/>
    <w:rsid w:val="000B29C6"/>
    <w:rsid w:val="000B4B17"/>
    <w:rsid w:val="000B7C05"/>
    <w:rsid w:val="000D4D83"/>
    <w:rsid w:val="000E10DC"/>
    <w:rsid w:val="000E2B7E"/>
    <w:rsid w:val="000E6D49"/>
    <w:rsid w:val="000F15B0"/>
    <w:rsid w:val="000F448B"/>
    <w:rsid w:val="00100B80"/>
    <w:rsid w:val="0011197E"/>
    <w:rsid w:val="00112504"/>
    <w:rsid w:val="001134C1"/>
    <w:rsid w:val="00120821"/>
    <w:rsid w:val="0012108D"/>
    <w:rsid w:val="00126123"/>
    <w:rsid w:val="00130F82"/>
    <w:rsid w:val="00133B7E"/>
    <w:rsid w:val="0013426B"/>
    <w:rsid w:val="00161AA6"/>
    <w:rsid w:val="00164E3D"/>
    <w:rsid w:val="00165461"/>
    <w:rsid w:val="001828F2"/>
    <w:rsid w:val="001A1578"/>
    <w:rsid w:val="001A5B6F"/>
    <w:rsid w:val="001A6EBE"/>
    <w:rsid w:val="001D766E"/>
    <w:rsid w:val="001E077A"/>
    <w:rsid w:val="001E1FAC"/>
    <w:rsid w:val="001F0C53"/>
    <w:rsid w:val="001F70B3"/>
    <w:rsid w:val="00201D98"/>
    <w:rsid w:val="00203E67"/>
    <w:rsid w:val="00214135"/>
    <w:rsid w:val="002174A8"/>
    <w:rsid w:val="00227437"/>
    <w:rsid w:val="0023546F"/>
    <w:rsid w:val="00236A17"/>
    <w:rsid w:val="002373C0"/>
    <w:rsid w:val="00240D9B"/>
    <w:rsid w:val="00242FFD"/>
    <w:rsid w:val="00252565"/>
    <w:rsid w:val="002544E0"/>
    <w:rsid w:val="00261EBD"/>
    <w:rsid w:val="002624FF"/>
    <w:rsid w:val="00263A2E"/>
    <w:rsid w:val="00264F16"/>
    <w:rsid w:val="00267572"/>
    <w:rsid w:val="00271679"/>
    <w:rsid w:val="00272EC0"/>
    <w:rsid w:val="0027450B"/>
    <w:rsid w:val="00275CD2"/>
    <w:rsid w:val="00277F25"/>
    <w:rsid w:val="0028513C"/>
    <w:rsid w:val="002862E1"/>
    <w:rsid w:val="00294DCB"/>
    <w:rsid w:val="00296D10"/>
    <w:rsid w:val="002A04AD"/>
    <w:rsid w:val="002A58B5"/>
    <w:rsid w:val="002A6ADE"/>
    <w:rsid w:val="002B40DE"/>
    <w:rsid w:val="002B51DB"/>
    <w:rsid w:val="002C7177"/>
    <w:rsid w:val="002D0E4D"/>
    <w:rsid w:val="002D2AB5"/>
    <w:rsid w:val="002E3221"/>
    <w:rsid w:val="002F284C"/>
    <w:rsid w:val="002F2F4E"/>
    <w:rsid w:val="002F53C2"/>
    <w:rsid w:val="003075B8"/>
    <w:rsid w:val="00342116"/>
    <w:rsid w:val="00360479"/>
    <w:rsid w:val="0039258B"/>
    <w:rsid w:val="00393CDC"/>
    <w:rsid w:val="00394192"/>
    <w:rsid w:val="003952A4"/>
    <w:rsid w:val="003955E1"/>
    <w:rsid w:val="0039591D"/>
    <w:rsid w:val="003A48EB"/>
    <w:rsid w:val="003A729A"/>
    <w:rsid w:val="003C73F9"/>
    <w:rsid w:val="003D31E8"/>
    <w:rsid w:val="003E0092"/>
    <w:rsid w:val="003E1AE3"/>
    <w:rsid w:val="003E3027"/>
    <w:rsid w:val="003F2270"/>
    <w:rsid w:val="00401656"/>
    <w:rsid w:val="0041089F"/>
    <w:rsid w:val="00412359"/>
    <w:rsid w:val="004147F0"/>
    <w:rsid w:val="0041580F"/>
    <w:rsid w:val="004206DB"/>
    <w:rsid w:val="00432C24"/>
    <w:rsid w:val="00441381"/>
    <w:rsid w:val="00446353"/>
    <w:rsid w:val="00447115"/>
    <w:rsid w:val="00454E3F"/>
    <w:rsid w:val="00477C9F"/>
    <w:rsid w:val="00490212"/>
    <w:rsid w:val="0049372F"/>
    <w:rsid w:val="00494D58"/>
    <w:rsid w:val="004B1E23"/>
    <w:rsid w:val="004B2106"/>
    <w:rsid w:val="004B6B3E"/>
    <w:rsid w:val="004B6D8F"/>
    <w:rsid w:val="004C5D4F"/>
    <w:rsid w:val="004C7964"/>
    <w:rsid w:val="004D2D42"/>
    <w:rsid w:val="004E36E4"/>
    <w:rsid w:val="004E5E48"/>
    <w:rsid w:val="004F1B55"/>
    <w:rsid w:val="004F3CB5"/>
    <w:rsid w:val="004F680C"/>
    <w:rsid w:val="004F6F84"/>
    <w:rsid w:val="0050040F"/>
    <w:rsid w:val="005012C3"/>
    <w:rsid w:val="00502075"/>
    <w:rsid w:val="00506ACC"/>
    <w:rsid w:val="005108E6"/>
    <w:rsid w:val="005358B4"/>
    <w:rsid w:val="005522EE"/>
    <w:rsid w:val="00554348"/>
    <w:rsid w:val="005650F7"/>
    <w:rsid w:val="00577B92"/>
    <w:rsid w:val="00581568"/>
    <w:rsid w:val="00583587"/>
    <w:rsid w:val="00586400"/>
    <w:rsid w:val="005A5300"/>
    <w:rsid w:val="005B5E8D"/>
    <w:rsid w:val="005C1541"/>
    <w:rsid w:val="005C2F5F"/>
    <w:rsid w:val="005C75F9"/>
    <w:rsid w:val="005E2252"/>
    <w:rsid w:val="005E28B9"/>
    <w:rsid w:val="005E439C"/>
    <w:rsid w:val="005E614D"/>
    <w:rsid w:val="00612FF5"/>
    <w:rsid w:val="00614737"/>
    <w:rsid w:val="00626335"/>
    <w:rsid w:val="00640520"/>
    <w:rsid w:val="006503A2"/>
    <w:rsid w:val="00655976"/>
    <w:rsid w:val="00670574"/>
    <w:rsid w:val="00675D6D"/>
    <w:rsid w:val="00690BE7"/>
    <w:rsid w:val="006A151D"/>
    <w:rsid w:val="006A511D"/>
    <w:rsid w:val="006B0412"/>
    <w:rsid w:val="006B151B"/>
    <w:rsid w:val="006B7B0C"/>
    <w:rsid w:val="006C1E27"/>
    <w:rsid w:val="006C21FA"/>
    <w:rsid w:val="006D3126"/>
    <w:rsid w:val="0071773D"/>
    <w:rsid w:val="00723D66"/>
    <w:rsid w:val="00726EE5"/>
    <w:rsid w:val="007273BF"/>
    <w:rsid w:val="00736482"/>
    <w:rsid w:val="007421F4"/>
    <w:rsid w:val="00746FC1"/>
    <w:rsid w:val="00750FF0"/>
    <w:rsid w:val="00754212"/>
    <w:rsid w:val="007615A5"/>
    <w:rsid w:val="00767BDA"/>
    <w:rsid w:val="00777B91"/>
    <w:rsid w:val="00782EA9"/>
    <w:rsid w:val="00783D2C"/>
    <w:rsid w:val="00783D32"/>
    <w:rsid w:val="00787586"/>
    <w:rsid w:val="007B0C0A"/>
    <w:rsid w:val="007E55C6"/>
    <w:rsid w:val="007F2B92"/>
    <w:rsid w:val="007F39BF"/>
    <w:rsid w:val="007F6B0D"/>
    <w:rsid w:val="00800B4D"/>
    <w:rsid w:val="008038CC"/>
    <w:rsid w:val="008063DA"/>
    <w:rsid w:val="00821AE7"/>
    <w:rsid w:val="008273F4"/>
    <w:rsid w:val="00830B72"/>
    <w:rsid w:val="00831AF6"/>
    <w:rsid w:val="0083479E"/>
    <w:rsid w:val="00834B38"/>
    <w:rsid w:val="008422E5"/>
    <w:rsid w:val="0084620D"/>
    <w:rsid w:val="008557FA"/>
    <w:rsid w:val="0086225B"/>
    <w:rsid w:val="00875A5E"/>
    <w:rsid w:val="00875CAD"/>
    <w:rsid w:val="008808A5"/>
    <w:rsid w:val="008C1B2C"/>
    <w:rsid w:val="008C2E2A"/>
    <w:rsid w:val="008D0E72"/>
    <w:rsid w:val="008E3B73"/>
    <w:rsid w:val="008E4795"/>
    <w:rsid w:val="008E612B"/>
    <w:rsid w:val="008F4D68"/>
    <w:rsid w:val="00902D63"/>
    <w:rsid w:val="00902D69"/>
    <w:rsid w:val="0090428F"/>
    <w:rsid w:val="00906C2D"/>
    <w:rsid w:val="00926639"/>
    <w:rsid w:val="00931220"/>
    <w:rsid w:val="00937BF3"/>
    <w:rsid w:val="00937E3A"/>
    <w:rsid w:val="00944199"/>
    <w:rsid w:val="00944917"/>
    <w:rsid w:val="00946978"/>
    <w:rsid w:val="0094714D"/>
    <w:rsid w:val="009474C4"/>
    <w:rsid w:val="00950147"/>
    <w:rsid w:val="00953843"/>
    <w:rsid w:val="00955E76"/>
    <w:rsid w:val="0096348C"/>
    <w:rsid w:val="00973D8B"/>
    <w:rsid w:val="00976307"/>
    <w:rsid w:val="009815DB"/>
    <w:rsid w:val="0098705B"/>
    <w:rsid w:val="00987DE8"/>
    <w:rsid w:val="009900A1"/>
    <w:rsid w:val="009A3E81"/>
    <w:rsid w:val="009A43C1"/>
    <w:rsid w:val="009A68FE"/>
    <w:rsid w:val="009B0A01"/>
    <w:rsid w:val="009B3631"/>
    <w:rsid w:val="009B36FB"/>
    <w:rsid w:val="009B7313"/>
    <w:rsid w:val="009B79AB"/>
    <w:rsid w:val="009C3BE7"/>
    <w:rsid w:val="009C51B0"/>
    <w:rsid w:val="009D0FD5"/>
    <w:rsid w:val="009D1BB5"/>
    <w:rsid w:val="009E23C6"/>
    <w:rsid w:val="009F58C9"/>
    <w:rsid w:val="009F61A0"/>
    <w:rsid w:val="009F6E99"/>
    <w:rsid w:val="00A129A0"/>
    <w:rsid w:val="00A12FFD"/>
    <w:rsid w:val="00A151D3"/>
    <w:rsid w:val="00A258F2"/>
    <w:rsid w:val="00A30C23"/>
    <w:rsid w:val="00A324B3"/>
    <w:rsid w:val="00A37318"/>
    <w:rsid w:val="00A376CF"/>
    <w:rsid w:val="00A401A5"/>
    <w:rsid w:val="00A45577"/>
    <w:rsid w:val="00A54DE5"/>
    <w:rsid w:val="00A5668F"/>
    <w:rsid w:val="00A571A1"/>
    <w:rsid w:val="00A63233"/>
    <w:rsid w:val="00A744C3"/>
    <w:rsid w:val="00A84DE6"/>
    <w:rsid w:val="00A8695B"/>
    <w:rsid w:val="00A9262A"/>
    <w:rsid w:val="00A92A85"/>
    <w:rsid w:val="00A9464E"/>
    <w:rsid w:val="00AA1A69"/>
    <w:rsid w:val="00AA5BE7"/>
    <w:rsid w:val="00AC1FEE"/>
    <w:rsid w:val="00AC2BE8"/>
    <w:rsid w:val="00AC3349"/>
    <w:rsid w:val="00AD797B"/>
    <w:rsid w:val="00AF32C5"/>
    <w:rsid w:val="00AF4EF8"/>
    <w:rsid w:val="00AF6DAF"/>
    <w:rsid w:val="00AF7C8D"/>
    <w:rsid w:val="00B11C9C"/>
    <w:rsid w:val="00B15788"/>
    <w:rsid w:val="00B17845"/>
    <w:rsid w:val="00B54D41"/>
    <w:rsid w:val="00B56452"/>
    <w:rsid w:val="00B6245C"/>
    <w:rsid w:val="00B639E1"/>
    <w:rsid w:val="00B64A91"/>
    <w:rsid w:val="00B74AFA"/>
    <w:rsid w:val="00B85B4A"/>
    <w:rsid w:val="00B9203B"/>
    <w:rsid w:val="00B92DC8"/>
    <w:rsid w:val="00B93FFB"/>
    <w:rsid w:val="00BA46E1"/>
    <w:rsid w:val="00BA4A28"/>
    <w:rsid w:val="00BA5688"/>
    <w:rsid w:val="00BD41E4"/>
    <w:rsid w:val="00BD53C1"/>
    <w:rsid w:val="00BE0742"/>
    <w:rsid w:val="00BE329D"/>
    <w:rsid w:val="00BE3BF7"/>
    <w:rsid w:val="00BF6D6B"/>
    <w:rsid w:val="00C10454"/>
    <w:rsid w:val="00C11EF9"/>
    <w:rsid w:val="00C26EFF"/>
    <w:rsid w:val="00C276D3"/>
    <w:rsid w:val="00C30867"/>
    <w:rsid w:val="00C34D54"/>
    <w:rsid w:val="00C35889"/>
    <w:rsid w:val="00C468A5"/>
    <w:rsid w:val="00C53145"/>
    <w:rsid w:val="00C53471"/>
    <w:rsid w:val="00C84F0D"/>
    <w:rsid w:val="00C919F3"/>
    <w:rsid w:val="00C92589"/>
    <w:rsid w:val="00C93236"/>
    <w:rsid w:val="00CA39FE"/>
    <w:rsid w:val="00CA6878"/>
    <w:rsid w:val="00CA6EF0"/>
    <w:rsid w:val="00CB5394"/>
    <w:rsid w:val="00CB6A34"/>
    <w:rsid w:val="00CB7431"/>
    <w:rsid w:val="00CC764E"/>
    <w:rsid w:val="00CD4CA0"/>
    <w:rsid w:val="00CD511F"/>
    <w:rsid w:val="00CF6E9E"/>
    <w:rsid w:val="00D15194"/>
    <w:rsid w:val="00D27984"/>
    <w:rsid w:val="00D40740"/>
    <w:rsid w:val="00D43AAA"/>
    <w:rsid w:val="00D44270"/>
    <w:rsid w:val="00D47BAF"/>
    <w:rsid w:val="00D52626"/>
    <w:rsid w:val="00D61E50"/>
    <w:rsid w:val="00D650C7"/>
    <w:rsid w:val="00D67826"/>
    <w:rsid w:val="00D67FEC"/>
    <w:rsid w:val="00D75A71"/>
    <w:rsid w:val="00D844D7"/>
    <w:rsid w:val="00D84771"/>
    <w:rsid w:val="00D91734"/>
    <w:rsid w:val="00D93637"/>
    <w:rsid w:val="00D93C2E"/>
    <w:rsid w:val="00D96F98"/>
    <w:rsid w:val="00DA12E0"/>
    <w:rsid w:val="00DC0E6D"/>
    <w:rsid w:val="00DC1007"/>
    <w:rsid w:val="00DC58D9"/>
    <w:rsid w:val="00DD02EC"/>
    <w:rsid w:val="00DD2D91"/>
    <w:rsid w:val="00DD2E3A"/>
    <w:rsid w:val="00DD7108"/>
    <w:rsid w:val="00DD7DC3"/>
    <w:rsid w:val="00DD7DC5"/>
    <w:rsid w:val="00DE0553"/>
    <w:rsid w:val="00DE2162"/>
    <w:rsid w:val="00DE2A0A"/>
    <w:rsid w:val="00DF23EB"/>
    <w:rsid w:val="00E1233E"/>
    <w:rsid w:val="00E14E39"/>
    <w:rsid w:val="00E33857"/>
    <w:rsid w:val="00E45D77"/>
    <w:rsid w:val="00E57236"/>
    <w:rsid w:val="00E63EE4"/>
    <w:rsid w:val="00E66D19"/>
    <w:rsid w:val="00E67EBA"/>
    <w:rsid w:val="00E67EDD"/>
    <w:rsid w:val="00E7194A"/>
    <w:rsid w:val="00E916EA"/>
    <w:rsid w:val="00E92A77"/>
    <w:rsid w:val="00EA704C"/>
    <w:rsid w:val="00EA7B53"/>
    <w:rsid w:val="00EC735D"/>
    <w:rsid w:val="00ED5D82"/>
    <w:rsid w:val="00EE68A3"/>
    <w:rsid w:val="00F064EF"/>
    <w:rsid w:val="00F07228"/>
    <w:rsid w:val="00F227F9"/>
    <w:rsid w:val="00F33C48"/>
    <w:rsid w:val="00F454FD"/>
    <w:rsid w:val="00F70370"/>
    <w:rsid w:val="00F76406"/>
    <w:rsid w:val="00F814F6"/>
    <w:rsid w:val="00F84080"/>
    <w:rsid w:val="00F85B64"/>
    <w:rsid w:val="00F97E87"/>
    <w:rsid w:val="00FA06F9"/>
    <w:rsid w:val="00FA2D97"/>
    <w:rsid w:val="00FA2E8C"/>
    <w:rsid w:val="00FA384F"/>
    <w:rsid w:val="00FB200F"/>
    <w:rsid w:val="00FB3A7E"/>
    <w:rsid w:val="00FD0820"/>
    <w:rsid w:val="00FD13A3"/>
    <w:rsid w:val="00FE2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53800B"/>
  <w15:chartTrackingRefBased/>
  <w15:docId w15:val="{5F862FA8-C3EF-4A0D-A53C-63582918E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2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0509aa\AppData\Roaming\Microsoft\Mallar\Protmall%202015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2CC4DEB-9C1E-47B2-B17D-65E849EE826A}">
  <ds:schemaRefs>
    <ds:schemaRef ds:uri="http://purl.org/dc/dcmitype/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60e4b847-d454-401e-b238-4117b4f1204c"/>
    <ds:schemaRef ds:uri="http://www.w3.org/XML/1998/namespace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6C9BB857-09A0-4A78-8FAC-51CE4DF8CF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Protmall 2015.dotx</Template>
  <TotalTime>1</TotalTime>
  <Pages>2</Pages>
  <Words>360</Words>
  <Characters>2777</Characters>
  <Application>Microsoft Office Word</Application>
  <DocSecurity>4</DocSecurity>
  <Lines>1388</Lines>
  <Paragraphs>209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Britt-Marie Asplind</dc:creator>
  <cp:keywords/>
  <dc:description/>
  <cp:lastModifiedBy>Anna Bolmström</cp:lastModifiedBy>
  <cp:revision>2</cp:revision>
  <cp:lastPrinted>2021-04-26T08:10:00Z</cp:lastPrinted>
  <dcterms:created xsi:type="dcterms:W3CDTF">2021-06-11T06:49:00Z</dcterms:created>
  <dcterms:modified xsi:type="dcterms:W3CDTF">2021-06-11T06:49:00Z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