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00A1" w:rsidRPr="00623543" w:rsidTr="00C700A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700A1" w:rsidRPr="00623543" w:rsidRDefault="00C700A1" w:rsidP="00C700A1">
            <w:pPr>
              <w:pStyle w:val="RSKRbeteckning"/>
              <w:spacing w:before="240"/>
            </w:pPr>
            <w:r w:rsidRPr="00623543">
              <w:t>Riksdagsskrivelse</w:t>
            </w:r>
          </w:p>
          <w:p w:rsidR="00C700A1" w:rsidRPr="00623543" w:rsidRDefault="00C700A1" w:rsidP="00C700A1">
            <w:pPr>
              <w:pStyle w:val="RSKRbeteckning"/>
            </w:pPr>
            <w:r w:rsidRPr="00623543">
              <w:t>2008/09:40</w:t>
            </w:r>
          </w:p>
        </w:tc>
        <w:tc>
          <w:tcPr>
            <w:tcW w:w="1134" w:type="dxa"/>
          </w:tcPr>
          <w:p w:rsidR="00C700A1" w:rsidRPr="00623543" w:rsidRDefault="00623543" w:rsidP="00C700A1">
            <w:pPr>
              <w:jc w:val="right"/>
            </w:pPr>
            <w:r w:rsidRPr="0062354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0A1" w:rsidRPr="00623543" w:rsidTr="00C700A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00A1" w:rsidRPr="00623543" w:rsidRDefault="00C700A1">
            <w:pPr>
              <w:rPr>
                <w:sz w:val="10"/>
              </w:rPr>
            </w:pPr>
          </w:p>
        </w:tc>
      </w:tr>
    </w:tbl>
    <w:p w:rsidR="00C700A1" w:rsidRPr="00623543" w:rsidRDefault="00C700A1"/>
    <w:p w:rsidR="00C700A1" w:rsidRPr="00623543" w:rsidRDefault="00C700A1" w:rsidP="00C700A1">
      <w:pPr>
        <w:pStyle w:val="Mottagare1"/>
      </w:pPr>
      <w:r w:rsidRPr="00623543">
        <w:t>Regeringen</w:t>
      </w:r>
    </w:p>
    <w:p w:rsidR="00C700A1" w:rsidRPr="00623543" w:rsidRDefault="00C700A1" w:rsidP="00C700A1">
      <w:pPr>
        <w:pStyle w:val="Mottagare2"/>
      </w:pPr>
      <w:r w:rsidRPr="00623543">
        <w:t>Justitiedepartementet</w:t>
      </w:r>
    </w:p>
    <w:p w:rsidR="00C700A1" w:rsidRPr="00623543" w:rsidRDefault="00C700A1" w:rsidP="00C700A1">
      <w:r w:rsidRPr="00623543">
        <w:t>Med överlämnande av justitieutskottets betänkande 2008/09:JuU5 Ändring av rambeslut om bekämpande av terrorism får jag anmäla att riksdagen denna dag bifallit utskottets förslag till riksdagsbeslut.</w:t>
      </w:r>
    </w:p>
    <w:p w:rsidR="00C700A1" w:rsidRPr="00623543" w:rsidRDefault="00C700A1" w:rsidP="00C700A1">
      <w:pPr>
        <w:pStyle w:val="Stockholm"/>
      </w:pPr>
      <w:r w:rsidRPr="00623543">
        <w:t>Stockholm den 13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00A1" w:rsidRPr="00623543" w:rsidTr="00C700A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700A1" w:rsidRPr="00623543" w:rsidRDefault="00C700A1" w:rsidP="00C700A1">
            <w:pPr>
              <w:pStyle w:val="AvsTalman"/>
            </w:pPr>
            <w:r w:rsidRPr="00623543">
              <w:t>Per Westerberg</w:t>
            </w:r>
          </w:p>
        </w:tc>
        <w:tc>
          <w:tcPr>
            <w:tcW w:w="3628" w:type="dxa"/>
          </w:tcPr>
          <w:p w:rsidR="00C700A1" w:rsidRPr="00623543" w:rsidRDefault="00C700A1" w:rsidP="00C700A1">
            <w:pPr>
              <w:pStyle w:val="AvsTjnsteman"/>
            </w:pPr>
            <w:r w:rsidRPr="00623543">
              <w:t>Ulf Christoffersson</w:t>
            </w:r>
          </w:p>
        </w:tc>
      </w:tr>
    </w:tbl>
    <w:p w:rsidR="00D85057" w:rsidRPr="00623543" w:rsidRDefault="00D85057" w:rsidP="00C700A1"/>
    <w:sectPr w:rsidR="00D85057" w:rsidRPr="0062354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A1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23543"/>
    <w:rsid w:val="00662397"/>
    <w:rsid w:val="006668C5"/>
    <w:rsid w:val="007D2903"/>
    <w:rsid w:val="00852286"/>
    <w:rsid w:val="00860608"/>
    <w:rsid w:val="008D022D"/>
    <w:rsid w:val="009417EF"/>
    <w:rsid w:val="009F0EC7"/>
    <w:rsid w:val="009F7029"/>
    <w:rsid w:val="00A16D59"/>
    <w:rsid w:val="00AC3A6D"/>
    <w:rsid w:val="00BB222A"/>
    <w:rsid w:val="00BB66ED"/>
    <w:rsid w:val="00C1040E"/>
    <w:rsid w:val="00C700A1"/>
    <w:rsid w:val="00C72B82"/>
    <w:rsid w:val="00D644E9"/>
    <w:rsid w:val="00D85057"/>
    <w:rsid w:val="00DC0766"/>
    <w:rsid w:val="00E570D1"/>
    <w:rsid w:val="00F3668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12027B-5892-40B4-BA0C-D4FBA445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40</vt:lpwstr>
  </property>
  <property fmtid="{D5CDD505-2E9C-101B-9397-08002B2CF9AE}" pid="6" name="Datum">
    <vt:lpwstr>2008-11-13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Ändring av rambeslut om bekämpande av terrorism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november 2008</vt:lpwstr>
  </property>
</Properties>
</file>