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23798F" w:rsidRPr="00C54231" w:rsidTr="0023798F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23798F" w:rsidRPr="00C54231" w:rsidRDefault="00C4344E" w:rsidP="0023798F">
            <w:pPr>
              <w:pStyle w:val="RSKRbeteckning"/>
              <w:spacing w:before="240"/>
            </w:pPr>
            <w:r w:rsidRPr="00C54231">
              <w:t>Riksdagsskrivelse</w:t>
            </w:r>
          </w:p>
          <w:p w:rsidR="0023798F" w:rsidRPr="00C54231" w:rsidRDefault="00C4344E" w:rsidP="0023798F">
            <w:pPr>
              <w:pStyle w:val="RSKRbeteckning"/>
            </w:pPr>
            <w:r w:rsidRPr="00C54231">
              <w:t>2009/10</w:t>
            </w:r>
            <w:r w:rsidR="0023798F" w:rsidRPr="00C54231">
              <w:t>:</w:t>
            </w:r>
            <w:r w:rsidRPr="00C54231">
              <w:t>191</w:t>
            </w:r>
          </w:p>
        </w:tc>
        <w:tc>
          <w:tcPr>
            <w:tcW w:w="1134" w:type="dxa"/>
          </w:tcPr>
          <w:p w:rsidR="0023798F" w:rsidRPr="00C54231" w:rsidRDefault="00C54231" w:rsidP="0023798F">
            <w:pPr>
              <w:jc w:val="right"/>
            </w:pPr>
            <w:r w:rsidRPr="00C54231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3798F" w:rsidRPr="00C54231" w:rsidTr="0023798F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23798F" w:rsidRPr="00C54231" w:rsidRDefault="0023798F">
            <w:pPr>
              <w:rPr>
                <w:sz w:val="10"/>
              </w:rPr>
            </w:pPr>
          </w:p>
        </w:tc>
      </w:tr>
    </w:tbl>
    <w:p w:rsidR="0023798F" w:rsidRPr="00C54231" w:rsidRDefault="0023798F"/>
    <w:p w:rsidR="0023798F" w:rsidRPr="00C54231" w:rsidRDefault="00C4344E" w:rsidP="0023798F">
      <w:pPr>
        <w:pStyle w:val="Mottagare1"/>
      </w:pPr>
      <w:r w:rsidRPr="00C54231">
        <w:t>Regeringen</w:t>
      </w:r>
    </w:p>
    <w:p w:rsidR="0023798F" w:rsidRPr="00C54231" w:rsidRDefault="00C4344E" w:rsidP="0023798F">
      <w:pPr>
        <w:pStyle w:val="Mottagare2"/>
      </w:pPr>
      <w:r w:rsidRPr="00C54231">
        <w:t>Justitiedepartementet</w:t>
      </w:r>
    </w:p>
    <w:p w:rsidR="0023798F" w:rsidRPr="00C54231" w:rsidRDefault="0023798F" w:rsidP="0023798F">
      <w:r w:rsidRPr="00C54231">
        <w:t xml:space="preserve">Med överlämnande av </w:t>
      </w:r>
      <w:r w:rsidR="00C4344E" w:rsidRPr="00C54231">
        <w:t>justitieutskottet</w:t>
      </w:r>
      <w:r w:rsidRPr="00C54231">
        <w:t xml:space="preserve">s betänkande </w:t>
      </w:r>
      <w:r w:rsidR="00C4344E" w:rsidRPr="00C54231">
        <w:t>2009/10</w:t>
      </w:r>
      <w:r w:rsidRPr="00C54231">
        <w:t>:</w:t>
      </w:r>
      <w:r w:rsidR="00C4344E" w:rsidRPr="00C54231">
        <w:t>JuU17</w:t>
      </w:r>
      <w:r w:rsidRPr="00C54231">
        <w:t xml:space="preserve"> </w:t>
      </w:r>
      <w:r w:rsidR="00C4344E" w:rsidRPr="00C54231">
        <w:t>Särskild utlänningskontroll</w:t>
      </w:r>
      <w:r w:rsidRPr="00C54231">
        <w:t xml:space="preserve"> får jag anmäla att riksdagen denna dag bifallit utskottets förslag till riksdagsbeslut.</w:t>
      </w:r>
    </w:p>
    <w:p w:rsidR="0023798F" w:rsidRPr="00C54231" w:rsidRDefault="0023798F" w:rsidP="0023798F">
      <w:pPr>
        <w:pStyle w:val="Stockholm"/>
      </w:pPr>
      <w:r w:rsidRPr="00C54231">
        <w:t xml:space="preserve">Stockholm </w:t>
      </w:r>
      <w:r w:rsidR="00C4344E" w:rsidRPr="00C54231">
        <w:t>den 18 februari 2010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23798F" w:rsidRPr="00C54231" w:rsidTr="0023798F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23798F" w:rsidRPr="00C54231" w:rsidRDefault="00C4344E" w:rsidP="0023798F">
            <w:pPr>
              <w:pStyle w:val="AvsTalman"/>
            </w:pPr>
            <w:r w:rsidRPr="00C54231">
              <w:t>Per Westerberg</w:t>
            </w:r>
          </w:p>
        </w:tc>
        <w:tc>
          <w:tcPr>
            <w:tcW w:w="3628" w:type="dxa"/>
          </w:tcPr>
          <w:p w:rsidR="0023798F" w:rsidRPr="00C54231" w:rsidRDefault="00C4344E" w:rsidP="0023798F">
            <w:pPr>
              <w:pStyle w:val="AvsTjnsteman"/>
            </w:pPr>
            <w:r w:rsidRPr="00C54231">
              <w:t>Ulf Christoffersson</w:t>
            </w:r>
          </w:p>
        </w:tc>
      </w:tr>
    </w:tbl>
    <w:p w:rsidR="00D85057" w:rsidRPr="00C54231" w:rsidRDefault="00D85057" w:rsidP="0023798F"/>
    <w:sectPr w:rsidR="00D85057" w:rsidRPr="00C54231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798F"/>
    <w:rsid w:val="0009098F"/>
    <w:rsid w:val="000C2D8D"/>
    <w:rsid w:val="001667BD"/>
    <w:rsid w:val="001C2855"/>
    <w:rsid w:val="00224A43"/>
    <w:rsid w:val="0023798F"/>
    <w:rsid w:val="00243D3C"/>
    <w:rsid w:val="00244660"/>
    <w:rsid w:val="0026798D"/>
    <w:rsid w:val="004A0681"/>
    <w:rsid w:val="004C4FD0"/>
    <w:rsid w:val="004F1358"/>
    <w:rsid w:val="00503547"/>
    <w:rsid w:val="00510D48"/>
    <w:rsid w:val="005422B3"/>
    <w:rsid w:val="00543BAB"/>
    <w:rsid w:val="005F2290"/>
    <w:rsid w:val="00621003"/>
    <w:rsid w:val="00662397"/>
    <w:rsid w:val="006668C5"/>
    <w:rsid w:val="007D2903"/>
    <w:rsid w:val="00852286"/>
    <w:rsid w:val="00860608"/>
    <w:rsid w:val="008D022D"/>
    <w:rsid w:val="009417EF"/>
    <w:rsid w:val="009F0EC7"/>
    <w:rsid w:val="00A16D59"/>
    <w:rsid w:val="00AC3A6D"/>
    <w:rsid w:val="00BB222A"/>
    <w:rsid w:val="00BB66ED"/>
    <w:rsid w:val="00C1040E"/>
    <w:rsid w:val="00C4344E"/>
    <w:rsid w:val="00C54231"/>
    <w:rsid w:val="00C72B82"/>
    <w:rsid w:val="00D644E9"/>
    <w:rsid w:val="00D85057"/>
    <w:rsid w:val="00DC0766"/>
    <w:rsid w:val="00E12549"/>
    <w:rsid w:val="00E570D1"/>
    <w:rsid w:val="00E71421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B3BBB809-9605-4151-8EB5-AAFC9120E7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fs0920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33</Words>
  <Characters>284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v3.43 080701 1430</dc:description>
  <cp:lastModifiedBy>Lars Brink</cp:lastModifiedBy>
  <cp:revision>2</cp:revision>
  <cp:lastPrinted>2010-02-18T13:20:00Z</cp:lastPrinted>
  <dcterms:created xsi:type="dcterms:W3CDTF">2025-12-17T23:45:00Z</dcterms:created>
  <dcterms:modified xsi:type="dcterms:W3CDTF">2025-12-17T23:45:00Z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2009/10</vt:lpwstr>
  </property>
  <property fmtid="{D5CDD505-2E9C-101B-9397-08002B2CF9AE}" pid="5" name="Nummer">
    <vt:lpwstr>191</vt:lpwstr>
  </property>
  <property fmtid="{D5CDD505-2E9C-101B-9397-08002B2CF9AE}" pid="6" name="Datum">
    <vt:lpwstr>2010-02-18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200910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Justitiedepartementet</vt:lpwstr>
  </property>
  <property fmtid="{D5CDD505-2E9C-101B-9397-08002B2CF9AE}" pid="13" name="Utskott">
    <vt:lpwstr>Justitieutskottet</vt:lpwstr>
  </property>
  <property fmtid="{D5CDD505-2E9C-101B-9397-08002B2CF9AE}" pid="14" name="UskBet">
    <vt:lpwstr>JuU</vt:lpwstr>
  </property>
  <property fmtid="{D5CDD505-2E9C-101B-9397-08002B2CF9AE}" pid="15" name="RefRM">
    <vt:lpwstr>2009/10</vt:lpwstr>
  </property>
  <property fmtid="{D5CDD505-2E9C-101B-9397-08002B2CF9AE}" pid="16" name="RefNr">
    <vt:lpwstr>17</vt:lpwstr>
  </property>
  <property fmtid="{D5CDD505-2E9C-101B-9397-08002B2CF9AE}" pid="17" name="RefRubrik">
    <vt:lpwstr>Särskild utlänningskontroll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18 februari 2010</vt:lpwstr>
  </property>
</Properties>
</file>