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2ADD9850" w14:textId="77777777" w:rsidR="00183F5C" w:rsidRPr="00CD7BA8" w:rsidRDefault="00183F5C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2D5AC455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24/25:2</w:t>
            </w:r>
            <w:r w:rsidR="00456758">
              <w:rPr>
                <w:b/>
                <w:szCs w:val="24"/>
              </w:rPr>
              <w:t>6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720EA4FD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2025-0</w:t>
            </w:r>
            <w:r w:rsidR="00DD6ED1">
              <w:rPr>
                <w:szCs w:val="24"/>
              </w:rPr>
              <w:t>2</w:t>
            </w:r>
            <w:r>
              <w:rPr>
                <w:szCs w:val="24"/>
              </w:rPr>
              <w:t>-</w:t>
            </w:r>
            <w:r w:rsidR="00456758">
              <w:rPr>
                <w:szCs w:val="24"/>
              </w:rPr>
              <w:t>20</w:t>
            </w:r>
          </w:p>
        </w:tc>
      </w:tr>
      <w:tr w:rsidR="00B878F3" w:rsidRPr="00CD7BA8" w14:paraId="29C3EFFA" w14:textId="77777777" w:rsidTr="0096348C">
        <w:tc>
          <w:tcPr>
            <w:tcW w:w="1985" w:type="dxa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55293ADC" w14:textId="45329856" w:rsidR="00153E88" w:rsidRPr="00CD7BA8" w:rsidRDefault="00FC25EF" w:rsidP="00EE1733">
            <w:pPr>
              <w:rPr>
                <w:szCs w:val="24"/>
              </w:rPr>
            </w:pPr>
            <w:r w:rsidRPr="00CB668E">
              <w:rPr>
                <w:szCs w:val="24"/>
              </w:rPr>
              <w:t>1</w:t>
            </w:r>
            <w:r w:rsidR="00456758" w:rsidRPr="00CB668E">
              <w:rPr>
                <w:szCs w:val="24"/>
              </w:rPr>
              <w:t>0</w:t>
            </w:r>
            <w:r w:rsidR="00A612AC" w:rsidRPr="00CB668E">
              <w:rPr>
                <w:szCs w:val="24"/>
              </w:rPr>
              <w:t>.0</w:t>
            </w:r>
            <w:r w:rsidR="00646B29" w:rsidRPr="00CB668E">
              <w:rPr>
                <w:szCs w:val="24"/>
              </w:rPr>
              <w:t>0</w:t>
            </w:r>
            <w:r w:rsidR="00C138DF" w:rsidRPr="00CB668E">
              <w:rPr>
                <w:szCs w:val="24"/>
              </w:rPr>
              <w:t>–</w:t>
            </w:r>
            <w:r w:rsidR="00CB668E" w:rsidRPr="00CB668E">
              <w:rPr>
                <w:szCs w:val="24"/>
              </w:rPr>
              <w:t>1</w:t>
            </w:r>
            <w:r w:rsidR="00DD6ED1" w:rsidRPr="00CB668E">
              <w:rPr>
                <w:szCs w:val="24"/>
              </w:rPr>
              <w:t>0</w:t>
            </w:r>
            <w:r w:rsidR="00A612AC" w:rsidRPr="00CB668E">
              <w:rPr>
                <w:szCs w:val="24"/>
              </w:rPr>
              <w:t>.</w:t>
            </w:r>
            <w:r w:rsidR="00CB668E" w:rsidRPr="00CB668E">
              <w:rPr>
                <w:szCs w:val="24"/>
              </w:rPr>
              <w:t>4</w:t>
            </w:r>
            <w:r w:rsidR="00C70067" w:rsidRPr="00CB668E">
              <w:rPr>
                <w:szCs w:val="24"/>
              </w:rPr>
              <w:t>0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2C956C32" w14:textId="77777777" w:rsidR="00183F5C" w:rsidRPr="00CD7BA8" w:rsidRDefault="00183F5C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0302EB" w:rsidRPr="00CD7BA8" w14:paraId="7BA91CDF" w14:textId="77777777" w:rsidTr="00B10A33">
        <w:tc>
          <w:tcPr>
            <w:tcW w:w="567" w:type="dxa"/>
          </w:tcPr>
          <w:p w14:paraId="34F049FF" w14:textId="34CC15D2" w:rsidR="000302EB" w:rsidRDefault="000302EB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</w:t>
            </w:r>
            <w:r w:rsidR="009E5AA9">
              <w:rPr>
                <w:b/>
                <w:snapToGrid w:val="0"/>
                <w:szCs w:val="24"/>
              </w:rPr>
              <w:t xml:space="preserve"> </w:t>
            </w:r>
            <w:r w:rsidR="00CA0B41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017" w:type="dxa"/>
          </w:tcPr>
          <w:p w14:paraId="01EF776B" w14:textId="5DC850B2" w:rsidR="009E5AA9" w:rsidRPr="00CB668E" w:rsidRDefault="00456758" w:rsidP="009E5AA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B668E">
              <w:rPr>
                <w:b/>
                <w:snapToGrid w:val="0"/>
                <w:szCs w:val="24"/>
              </w:rPr>
              <w:t>EU-information</w:t>
            </w:r>
          </w:p>
          <w:p w14:paraId="5AC4EE6E" w14:textId="77777777" w:rsidR="009E5AA9" w:rsidRPr="00CB668E" w:rsidRDefault="009E5AA9" w:rsidP="009E5AA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44153884" w14:textId="61E53907" w:rsidR="004B0FB8" w:rsidRPr="00CB668E" w:rsidRDefault="00456758" w:rsidP="004B0FB8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CB668E">
              <w:rPr>
                <w:snapToGrid w:val="0"/>
                <w:szCs w:val="24"/>
              </w:rPr>
              <w:t>Statssekreterare Minna Ljunggren, med medarbetare från Socialdepartementet, informerade om aktuella EU-frågor</w:t>
            </w:r>
            <w:r w:rsidR="004B0FB8" w:rsidRPr="00CB668E">
              <w:rPr>
                <w:snapToGrid w:val="0"/>
                <w:szCs w:val="24"/>
              </w:rPr>
              <w:t>:</w:t>
            </w:r>
          </w:p>
          <w:p w14:paraId="7D25EDBA" w14:textId="4E4D5735" w:rsidR="004B0FB8" w:rsidRPr="00CB668E" w:rsidRDefault="004B0FB8" w:rsidP="004B0FB8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CB668E">
              <w:rPr>
                <w:snapToGrid w:val="0"/>
                <w:szCs w:val="24"/>
              </w:rPr>
              <w:t>- Återrapport från mötet i EPSCO-rådet den 2 december 2024.</w:t>
            </w:r>
          </w:p>
          <w:p w14:paraId="331DE73E" w14:textId="08176D24" w:rsidR="004B0FB8" w:rsidRPr="00CB668E" w:rsidRDefault="004B0FB8" w:rsidP="004B0FB8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CB668E">
              <w:rPr>
                <w:snapToGrid w:val="0"/>
                <w:szCs w:val="24"/>
              </w:rPr>
              <w:t>- Information om det polska ordförandeskapets prioriteringar (sociala frågor).</w:t>
            </w:r>
          </w:p>
          <w:p w14:paraId="1D3CF3F1" w14:textId="05C2AC3D" w:rsidR="004B0FB8" w:rsidRPr="00CB668E" w:rsidRDefault="004B0FB8" w:rsidP="004B0FB8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CB668E">
              <w:rPr>
                <w:snapToGrid w:val="0"/>
                <w:szCs w:val="24"/>
              </w:rPr>
              <w:t>- Information om den nya mandatperioden 2024–2029 och kommissionens arbetsprogram för 2025 (sociala frågor).</w:t>
            </w:r>
          </w:p>
          <w:p w14:paraId="106493E8" w14:textId="18564F71" w:rsidR="004B0FB8" w:rsidRPr="00CB668E" w:rsidRDefault="004B0FB8" w:rsidP="004B0FB8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CB668E">
              <w:rPr>
                <w:snapToGrid w:val="0"/>
                <w:szCs w:val="24"/>
              </w:rPr>
              <w:t>- Information inför mötet i EPSCO-rådet den 10 mars.</w:t>
            </w:r>
          </w:p>
          <w:p w14:paraId="015381D9" w14:textId="6221333E" w:rsidR="000302EB" w:rsidRPr="00CB668E" w:rsidRDefault="000302EB" w:rsidP="009E5AA9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E6357C" w:rsidRPr="00CD7BA8" w14:paraId="494F9C93" w14:textId="77777777" w:rsidTr="00B10A33">
        <w:tc>
          <w:tcPr>
            <w:tcW w:w="567" w:type="dxa"/>
          </w:tcPr>
          <w:p w14:paraId="6D51378A" w14:textId="2783E6EA" w:rsidR="00E6357C" w:rsidRDefault="00E6357C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2</w:t>
            </w:r>
          </w:p>
        </w:tc>
        <w:tc>
          <w:tcPr>
            <w:tcW w:w="7017" w:type="dxa"/>
          </w:tcPr>
          <w:p w14:paraId="6CD6D927" w14:textId="77777777" w:rsidR="00E6357C" w:rsidRPr="00CB668E" w:rsidRDefault="00E6357C" w:rsidP="00E6357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B668E">
              <w:rPr>
                <w:b/>
                <w:snapToGrid w:val="0"/>
                <w:szCs w:val="24"/>
              </w:rPr>
              <w:t>EU-information</w:t>
            </w:r>
          </w:p>
          <w:p w14:paraId="09558C8E" w14:textId="77777777" w:rsidR="00E6357C" w:rsidRPr="00CB668E" w:rsidRDefault="00E6357C" w:rsidP="00E6357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31FDDFE8" w14:textId="35D1EE9F" w:rsidR="00E6357C" w:rsidRPr="00CB668E" w:rsidRDefault="00E6357C" w:rsidP="00E6357C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CB668E">
              <w:rPr>
                <w:snapToGrid w:val="0"/>
                <w:szCs w:val="24"/>
              </w:rPr>
              <w:t xml:space="preserve">Sjukvårdsminister </w:t>
            </w:r>
            <w:proofErr w:type="spellStart"/>
            <w:r w:rsidRPr="00CB668E">
              <w:rPr>
                <w:snapToGrid w:val="0"/>
                <w:szCs w:val="24"/>
              </w:rPr>
              <w:t>Acko</w:t>
            </w:r>
            <w:proofErr w:type="spellEnd"/>
            <w:r w:rsidRPr="00CB668E">
              <w:rPr>
                <w:snapToGrid w:val="0"/>
                <w:szCs w:val="24"/>
              </w:rPr>
              <w:t xml:space="preserve"> Ankarberg Johansson, med medarbetare från Socialdepartementet, informerade om aktuella EU-frågor</w:t>
            </w:r>
            <w:r w:rsidR="004B0FB8" w:rsidRPr="00CB668E">
              <w:rPr>
                <w:snapToGrid w:val="0"/>
                <w:szCs w:val="24"/>
              </w:rPr>
              <w:t>:</w:t>
            </w:r>
          </w:p>
          <w:p w14:paraId="1E850014" w14:textId="42326D21" w:rsidR="004B0FB8" w:rsidRPr="00CB668E" w:rsidRDefault="004B0FB8" w:rsidP="004B0FB8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CB668E">
              <w:rPr>
                <w:snapToGrid w:val="0"/>
                <w:szCs w:val="24"/>
              </w:rPr>
              <w:t>- Återrapport från mötet i EPSCO-rådet den 3 december 2024.</w:t>
            </w:r>
          </w:p>
          <w:p w14:paraId="6F60D249" w14:textId="239164FB" w:rsidR="004B0FB8" w:rsidRPr="00CB668E" w:rsidRDefault="004B0FB8" w:rsidP="004B0FB8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CB668E">
              <w:rPr>
                <w:snapToGrid w:val="0"/>
                <w:szCs w:val="24"/>
              </w:rPr>
              <w:t>- Information om kommissionens arbetsprogram för 2025 och det polska ordförandeskapets prioriteringar (hälsofrågor).</w:t>
            </w:r>
          </w:p>
          <w:p w14:paraId="372D312C" w14:textId="1BDBAA6E" w:rsidR="004B0FB8" w:rsidRPr="00CB668E" w:rsidRDefault="004B0FB8" w:rsidP="004B0FB8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CB668E">
              <w:rPr>
                <w:snapToGrid w:val="0"/>
                <w:szCs w:val="24"/>
              </w:rPr>
              <w:t>- Information om läget i förhandlingarna avseende läkemedelspaketet.</w:t>
            </w:r>
          </w:p>
          <w:p w14:paraId="5FCCA7D6" w14:textId="77777777" w:rsidR="00E6357C" w:rsidRPr="00CB668E" w:rsidRDefault="00E6357C" w:rsidP="009E5AA9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7038F6" w:rsidRPr="00CD7BA8" w14:paraId="6913B36B" w14:textId="77777777" w:rsidTr="00B10A33">
        <w:tc>
          <w:tcPr>
            <w:tcW w:w="567" w:type="dxa"/>
          </w:tcPr>
          <w:p w14:paraId="33417D31" w14:textId="19950FAC" w:rsidR="007038F6" w:rsidRDefault="00456758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6357C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7017" w:type="dxa"/>
          </w:tcPr>
          <w:p w14:paraId="68A72D3E" w14:textId="77777777" w:rsidR="00456758" w:rsidRPr="00CB668E" w:rsidRDefault="00456758" w:rsidP="004567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B668E">
              <w:rPr>
                <w:b/>
                <w:snapToGrid w:val="0"/>
                <w:szCs w:val="24"/>
              </w:rPr>
              <w:t>Justering av protokoll</w:t>
            </w:r>
          </w:p>
          <w:p w14:paraId="707F950A" w14:textId="77777777" w:rsidR="00456758" w:rsidRPr="00CB668E" w:rsidRDefault="00456758" w:rsidP="004567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9858196" w14:textId="77777777" w:rsidR="00456758" w:rsidRPr="00CB668E" w:rsidRDefault="00456758" w:rsidP="00456758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CB668E">
              <w:rPr>
                <w:snapToGrid w:val="0"/>
                <w:szCs w:val="24"/>
              </w:rPr>
              <w:t>Utskottet justerade protokoll 2024/25:25.</w:t>
            </w:r>
          </w:p>
          <w:p w14:paraId="6C03CE71" w14:textId="2613E562" w:rsidR="009E5AA9" w:rsidRPr="00CB668E" w:rsidRDefault="009E5AA9" w:rsidP="00C7006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B328CB" w:rsidRPr="00CD7BA8" w14:paraId="3C9EA9E1" w14:textId="77777777" w:rsidTr="00B10A33">
        <w:tc>
          <w:tcPr>
            <w:tcW w:w="567" w:type="dxa"/>
          </w:tcPr>
          <w:p w14:paraId="41A51150" w14:textId="1F93BC64" w:rsidR="00B328CB" w:rsidRDefault="00B328CB" w:rsidP="0096348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4</w:t>
            </w:r>
          </w:p>
        </w:tc>
        <w:tc>
          <w:tcPr>
            <w:tcW w:w="7017" w:type="dxa"/>
          </w:tcPr>
          <w:p w14:paraId="56D96374" w14:textId="77777777" w:rsidR="00B328CB" w:rsidRPr="00CB668E" w:rsidRDefault="00B328CB" w:rsidP="00B328C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B668E">
              <w:rPr>
                <w:b/>
                <w:snapToGrid w:val="0"/>
              </w:rPr>
              <w:t>Inkomna EU-dokument</w:t>
            </w:r>
          </w:p>
          <w:p w14:paraId="6CC92E55" w14:textId="77777777" w:rsidR="00B328CB" w:rsidRPr="00CB668E" w:rsidRDefault="00B328CB" w:rsidP="00B328CB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14:paraId="7D0360DF" w14:textId="6D9D55EB" w:rsidR="00B328CB" w:rsidRPr="00CB668E" w:rsidRDefault="00B328CB" w:rsidP="00B328CB">
            <w:pPr>
              <w:tabs>
                <w:tab w:val="left" w:pos="1701"/>
              </w:tabs>
              <w:rPr>
                <w:bCs/>
                <w:szCs w:val="24"/>
              </w:rPr>
            </w:pPr>
            <w:r w:rsidRPr="00CB668E">
              <w:rPr>
                <w:bCs/>
                <w:szCs w:val="24"/>
              </w:rPr>
              <w:t>Inkomna EU-dokument för 16 januari 2025 – 18 februari 2025 anmäldes.</w:t>
            </w:r>
          </w:p>
          <w:p w14:paraId="74961488" w14:textId="77777777" w:rsidR="00B328CB" w:rsidRPr="00CB668E" w:rsidRDefault="00B328CB" w:rsidP="004567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BF5CFB" w:rsidRPr="00CD7BA8" w14:paraId="32954750" w14:textId="77777777" w:rsidTr="00B10A33">
        <w:tc>
          <w:tcPr>
            <w:tcW w:w="567" w:type="dxa"/>
          </w:tcPr>
          <w:p w14:paraId="74814AFD" w14:textId="33A820DC" w:rsidR="00BF5CFB" w:rsidRPr="00CD7BA8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D7BA8">
              <w:rPr>
                <w:b/>
                <w:snapToGrid w:val="0"/>
                <w:szCs w:val="24"/>
              </w:rPr>
              <w:t xml:space="preserve">§ </w:t>
            </w:r>
            <w:r w:rsidR="00B328CB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169A528A" w14:textId="77777777" w:rsidR="00BF5CFB" w:rsidRPr="00CB668E" w:rsidRDefault="00BF5CFB" w:rsidP="00BF5CFB">
            <w:pPr>
              <w:tabs>
                <w:tab w:val="left" w:pos="1701"/>
              </w:tabs>
              <w:rPr>
                <w:b/>
              </w:rPr>
            </w:pPr>
            <w:r w:rsidRPr="00CB668E">
              <w:rPr>
                <w:b/>
              </w:rPr>
              <w:t>Inkomna skrivelser</w:t>
            </w:r>
            <w:r w:rsidRPr="00CB668E">
              <w:rPr>
                <w:b/>
              </w:rPr>
              <w:br/>
            </w:r>
          </w:p>
          <w:p w14:paraId="395D4097" w14:textId="7D8D90B0" w:rsidR="00BF5CFB" w:rsidRPr="00CB668E" w:rsidRDefault="00265EDD" w:rsidP="00BF5CFB">
            <w:pPr>
              <w:tabs>
                <w:tab w:val="left" w:pos="1701"/>
              </w:tabs>
              <w:rPr>
                <w:szCs w:val="24"/>
              </w:rPr>
            </w:pPr>
            <w:r w:rsidRPr="00CB668E">
              <w:rPr>
                <w:szCs w:val="24"/>
              </w:rPr>
              <w:t>I</w:t>
            </w:r>
            <w:r w:rsidR="00BF5CFB" w:rsidRPr="00CB668E">
              <w:rPr>
                <w:szCs w:val="24"/>
              </w:rPr>
              <w:t>nkom</w:t>
            </w:r>
            <w:r w:rsidRPr="00CB668E">
              <w:rPr>
                <w:szCs w:val="24"/>
              </w:rPr>
              <w:t>na</w:t>
            </w:r>
            <w:r w:rsidR="00BF5CFB" w:rsidRPr="00CB668E">
              <w:rPr>
                <w:szCs w:val="24"/>
              </w:rPr>
              <w:t xml:space="preserve"> skrivelse</w:t>
            </w:r>
            <w:r w:rsidRPr="00CB668E">
              <w:rPr>
                <w:szCs w:val="24"/>
              </w:rPr>
              <w:t>r</w:t>
            </w:r>
            <w:r w:rsidR="00BF5CFB" w:rsidRPr="00CB668E">
              <w:rPr>
                <w:szCs w:val="24"/>
              </w:rPr>
              <w:t xml:space="preserve"> anmäldes (dnr </w:t>
            </w:r>
            <w:r w:rsidR="004B0FB8" w:rsidRPr="00CB668E">
              <w:rPr>
                <w:szCs w:val="24"/>
              </w:rPr>
              <w:t>1124</w:t>
            </w:r>
            <w:r w:rsidR="00BF5CFB" w:rsidRPr="00CB668E">
              <w:rPr>
                <w:szCs w:val="24"/>
              </w:rPr>
              <w:t>-2024/25).</w:t>
            </w:r>
          </w:p>
          <w:p w14:paraId="63363B7E" w14:textId="77777777" w:rsidR="00BF5CFB" w:rsidRPr="00CB668E" w:rsidRDefault="00BF5CFB" w:rsidP="00BF5CFB">
            <w:pPr>
              <w:rPr>
                <w:b/>
                <w:snapToGrid w:val="0"/>
                <w:szCs w:val="24"/>
              </w:rPr>
            </w:pPr>
          </w:p>
        </w:tc>
      </w:tr>
      <w:tr w:rsidR="00BF5CFB" w:rsidRPr="00CD7BA8" w14:paraId="3DD126A7" w14:textId="77777777" w:rsidTr="00B10A33">
        <w:tc>
          <w:tcPr>
            <w:tcW w:w="567" w:type="dxa"/>
          </w:tcPr>
          <w:p w14:paraId="3E999EA0" w14:textId="7ECDEB57" w:rsidR="00B328CB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328CB">
              <w:rPr>
                <w:b/>
                <w:snapToGrid w:val="0"/>
                <w:szCs w:val="24"/>
              </w:rPr>
              <w:t>6</w:t>
            </w:r>
          </w:p>
          <w:p w14:paraId="1D089B8B" w14:textId="5444A24B" w:rsidR="00BF5CFB" w:rsidRPr="00CD7BA8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BF5CFB" w:rsidRPr="00CB668E" w:rsidRDefault="00BF5CFB" w:rsidP="00BF5CFB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B668E">
              <w:rPr>
                <w:b/>
                <w:snapToGrid w:val="0"/>
              </w:rPr>
              <w:t>Övriga frågor</w:t>
            </w:r>
          </w:p>
          <w:p w14:paraId="2239A55A" w14:textId="77777777" w:rsidR="00BF5CFB" w:rsidRPr="00CB668E" w:rsidRDefault="00BF5CFB" w:rsidP="00BF5CFB">
            <w:pPr>
              <w:tabs>
                <w:tab w:val="left" w:pos="1701"/>
              </w:tabs>
            </w:pPr>
          </w:p>
          <w:p w14:paraId="18892AD7" w14:textId="62CFF366" w:rsidR="00BF5CFB" w:rsidRPr="00CB668E" w:rsidRDefault="00BF5CFB" w:rsidP="00BF5CFB">
            <w:pPr>
              <w:tabs>
                <w:tab w:val="left" w:pos="1701"/>
              </w:tabs>
              <w:rPr>
                <w:bCs/>
                <w:szCs w:val="24"/>
              </w:rPr>
            </w:pPr>
            <w:r w:rsidRPr="00CB668E">
              <w:rPr>
                <w:bCs/>
                <w:szCs w:val="24"/>
              </w:rPr>
              <w:t>Kanslichefen informerade om plane</w:t>
            </w:r>
            <w:r w:rsidR="00962C78" w:rsidRPr="00CB668E">
              <w:rPr>
                <w:bCs/>
                <w:szCs w:val="24"/>
              </w:rPr>
              <w:t>ringen</w:t>
            </w:r>
            <w:r w:rsidRPr="00CB668E">
              <w:rPr>
                <w:bCs/>
                <w:szCs w:val="24"/>
              </w:rPr>
              <w:t>.</w:t>
            </w:r>
          </w:p>
          <w:p w14:paraId="6E43E5BB" w14:textId="66A766C6" w:rsidR="00183F5C" w:rsidRPr="00CB668E" w:rsidRDefault="00183F5C" w:rsidP="00BF5CF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F5CFB" w:rsidRPr="00CD7BA8" w14:paraId="32A03CBC" w14:textId="77777777" w:rsidTr="00B10A33">
        <w:tc>
          <w:tcPr>
            <w:tcW w:w="567" w:type="dxa"/>
          </w:tcPr>
          <w:p w14:paraId="23DD892D" w14:textId="3912E254" w:rsidR="00BF5CFB" w:rsidRDefault="00BF5CFB" w:rsidP="00BF5CFB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B328CB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7017" w:type="dxa"/>
          </w:tcPr>
          <w:p w14:paraId="04E45745" w14:textId="77777777" w:rsidR="00BF5CFB" w:rsidRPr="00CB668E" w:rsidRDefault="00BF5CFB" w:rsidP="00BF5CFB">
            <w:pPr>
              <w:rPr>
                <w:b/>
                <w:snapToGrid w:val="0"/>
                <w:szCs w:val="24"/>
              </w:rPr>
            </w:pPr>
            <w:r w:rsidRPr="00CB668E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BF5CFB" w:rsidRPr="00CB668E" w:rsidRDefault="00BF5CFB" w:rsidP="00BF5CFB">
            <w:pPr>
              <w:rPr>
                <w:snapToGrid w:val="0"/>
                <w:szCs w:val="24"/>
              </w:rPr>
            </w:pPr>
          </w:p>
          <w:p w14:paraId="54CA4DAD" w14:textId="77777777" w:rsidR="00BF5CFB" w:rsidRDefault="00BF5CFB" w:rsidP="00BF5CFB">
            <w:pPr>
              <w:rPr>
                <w:snapToGrid w:val="0"/>
                <w:szCs w:val="24"/>
              </w:rPr>
            </w:pPr>
            <w:r w:rsidRPr="00CB668E">
              <w:rPr>
                <w:snapToGrid w:val="0"/>
                <w:szCs w:val="24"/>
              </w:rPr>
              <w:t>Utskottet beslutade att nästa sammanträde ska äga rum t</w:t>
            </w:r>
            <w:r w:rsidR="00456758" w:rsidRPr="00CB668E">
              <w:rPr>
                <w:snapToGrid w:val="0"/>
                <w:szCs w:val="24"/>
              </w:rPr>
              <w:t>i</w:t>
            </w:r>
            <w:r w:rsidRPr="00CB668E">
              <w:rPr>
                <w:snapToGrid w:val="0"/>
                <w:szCs w:val="24"/>
              </w:rPr>
              <w:t xml:space="preserve">sdagen den </w:t>
            </w:r>
            <w:r w:rsidR="00CA0B41" w:rsidRPr="00CB668E">
              <w:rPr>
                <w:snapToGrid w:val="0"/>
                <w:szCs w:val="24"/>
              </w:rPr>
              <w:t>2</w:t>
            </w:r>
            <w:r w:rsidR="00456758" w:rsidRPr="00CB668E">
              <w:rPr>
                <w:snapToGrid w:val="0"/>
                <w:szCs w:val="24"/>
              </w:rPr>
              <w:t>5</w:t>
            </w:r>
            <w:r w:rsidR="001445B9" w:rsidRPr="00CB668E">
              <w:rPr>
                <w:snapToGrid w:val="0"/>
                <w:szCs w:val="24"/>
              </w:rPr>
              <w:t xml:space="preserve"> </w:t>
            </w:r>
            <w:r w:rsidR="00DD6ED1" w:rsidRPr="00CB668E">
              <w:rPr>
                <w:snapToGrid w:val="0"/>
                <w:szCs w:val="24"/>
              </w:rPr>
              <w:t>febr</w:t>
            </w:r>
            <w:r w:rsidR="00D63A96" w:rsidRPr="00CB668E">
              <w:rPr>
                <w:snapToGrid w:val="0"/>
                <w:szCs w:val="24"/>
              </w:rPr>
              <w:t>uari 2025 kl. 1</w:t>
            </w:r>
            <w:r w:rsidR="00456758" w:rsidRPr="00CB668E">
              <w:rPr>
                <w:snapToGrid w:val="0"/>
                <w:szCs w:val="24"/>
              </w:rPr>
              <w:t>1</w:t>
            </w:r>
            <w:r w:rsidR="00D63A96" w:rsidRPr="00CB668E">
              <w:rPr>
                <w:snapToGrid w:val="0"/>
                <w:szCs w:val="24"/>
              </w:rPr>
              <w:t>.00.</w:t>
            </w:r>
          </w:p>
          <w:p w14:paraId="6173CD84" w14:textId="13D45B96" w:rsidR="00D70E52" w:rsidRPr="00E1702F" w:rsidRDefault="00D70E52" w:rsidP="00BF5CFB">
            <w:pPr>
              <w:rPr>
                <w:snapToGrid w:val="0"/>
                <w:szCs w:val="24"/>
              </w:rPr>
            </w:pPr>
          </w:p>
        </w:tc>
      </w:tr>
      <w:tr w:rsidR="00BF5CFB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D303B8F" w14:textId="5C467FEF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2E699C0A" w14:textId="533B392D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183F5C" w:rsidRPr="00EB52F5" w:rsidRDefault="00183F5C" w:rsidP="00183F5C">
            <w:pPr>
              <w:tabs>
                <w:tab w:val="left" w:pos="1701"/>
              </w:tabs>
              <w:rPr>
                <w:szCs w:val="24"/>
              </w:rPr>
            </w:pPr>
            <w:r w:rsidRPr="00EB52F5">
              <w:rPr>
                <w:szCs w:val="24"/>
              </w:rPr>
              <w:t>Vid protokollet</w:t>
            </w:r>
          </w:p>
          <w:p w14:paraId="5A7907BE" w14:textId="77777777" w:rsidR="00183F5C" w:rsidRPr="00EB52F5" w:rsidRDefault="00183F5C" w:rsidP="00183F5C">
            <w:pPr>
              <w:tabs>
                <w:tab w:val="left" w:pos="1701"/>
              </w:tabs>
              <w:rPr>
                <w:szCs w:val="24"/>
              </w:rPr>
            </w:pPr>
          </w:p>
          <w:p w14:paraId="3A4B9967" w14:textId="7DE68314" w:rsidR="00183F5C" w:rsidRDefault="00183F5C" w:rsidP="00183F5C">
            <w:pPr>
              <w:tabs>
                <w:tab w:val="left" w:pos="1701"/>
              </w:tabs>
              <w:rPr>
                <w:szCs w:val="24"/>
              </w:rPr>
            </w:pPr>
          </w:p>
          <w:p w14:paraId="0F3FA143" w14:textId="77777777" w:rsidR="004B0FB8" w:rsidRPr="00EB52F5" w:rsidRDefault="004B0FB8" w:rsidP="00183F5C">
            <w:pPr>
              <w:tabs>
                <w:tab w:val="left" w:pos="1701"/>
              </w:tabs>
              <w:rPr>
                <w:szCs w:val="24"/>
              </w:rPr>
            </w:pPr>
          </w:p>
          <w:p w14:paraId="5D4C8882" w14:textId="77777777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7698969A" w14:textId="77777777" w:rsidR="00183F5C" w:rsidRPr="00CD7BA8" w:rsidRDefault="00183F5C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09D03C23" w14:textId="799C2537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  <w:r w:rsidRPr="00CD7BA8">
              <w:rPr>
                <w:szCs w:val="24"/>
              </w:rPr>
              <w:t>Justeras den</w:t>
            </w:r>
            <w:r>
              <w:rPr>
                <w:szCs w:val="24"/>
              </w:rPr>
              <w:t xml:space="preserve"> </w:t>
            </w:r>
            <w:r w:rsidR="00CA0B41">
              <w:rPr>
                <w:szCs w:val="24"/>
              </w:rPr>
              <w:t>2</w:t>
            </w:r>
            <w:r w:rsidR="00456758">
              <w:rPr>
                <w:szCs w:val="24"/>
              </w:rPr>
              <w:t>5</w:t>
            </w:r>
            <w:r>
              <w:rPr>
                <w:szCs w:val="24"/>
              </w:rPr>
              <w:t xml:space="preserve"> </w:t>
            </w:r>
            <w:r w:rsidR="00DD6ED1">
              <w:rPr>
                <w:szCs w:val="24"/>
              </w:rPr>
              <w:t>febr</w:t>
            </w:r>
            <w:r>
              <w:rPr>
                <w:szCs w:val="24"/>
              </w:rPr>
              <w:t>uari 2025</w:t>
            </w:r>
          </w:p>
          <w:p w14:paraId="4D75E4D0" w14:textId="77777777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514FE4F4" w14:textId="77777777" w:rsidR="00BF5CFB" w:rsidRDefault="00BF5CFB" w:rsidP="00BF5CFB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BF5CFB" w:rsidRPr="00CD7BA8" w:rsidRDefault="00BF5CFB" w:rsidP="00BF5CFB">
            <w:pPr>
              <w:tabs>
                <w:tab w:val="left" w:pos="1701"/>
              </w:tabs>
              <w:rPr>
                <w:szCs w:val="24"/>
              </w:rPr>
            </w:pPr>
            <w:r w:rsidRPr="00404C5B">
              <w:rPr>
                <w:bCs/>
                <w:snapToGrid w:val="0"/>
              </w:rPr>
              <w:t>Christian Carlsson</w:t>
            </w:r>
          </w:p>
        </w:tc>
      </w:tr>
    </w:tbl>
    <w:p w14:paraId="4DC53930" w14:textId="77777777" w:rsidR="00A0761D" w:rsidRDefault="00A0761D">
      <w:pPr>
        <w:rPr>
          <w:szCs w:val="24"/>
        </w:rPr>
      </w:pPr>
    </w:p>
    <w:p w14:paraId="5544CF67" w14:textId="4BD592F6" w:rsidR="000302EB" w:rsidRDefault="00D00E34" w:rsidP="00D00E34">
      <w:pPr>
        <w:widowControl/>
      </w:pPr>
      <w:r>
        <w:br w:type="page"/>
      </w:r>
    </w:p>
    <w:tbl>
      <w:tblPr>
        <w:tblW w:w="9788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465"/>
        <w:gridCol w:w="425"/>
        <w:gridCol w:w="45"/>
        <w:gridCol w:w="6"/>
        <w:gridCol w:w="350"/>
        <w:gridCol w:w="6"/>
        <w:gridCol w:w="350"/>
        <w:gridCol w:w="6"/>
        <w:gridCol w:w="350"/>
        <w:gridCol w:w="6"/>
        <w:gridCol w:w="299"/>
        <w:gridCol w:w="6"/>
        <w:gridCol w:w="401"/>
        <w:gridCol w:w="6"/>
        <w:gridCol w:w="350"/>
        <w:gridCol w:w="6"/>
        <w:gridCol w:w="350"/>
        <w:gridCol w:w="6"/>
        <w:gridCol w:w="350"/>
        <w:gridCol w:w="6"/>
        <w:gridCol w:w="8"/>
        <w:gridCol w:w="342"/>
        <w:gridCol w:w="6"/>
        <w:gridCol w:w="350"/>
        <w:gridCol w:w="6"/>
        <w:gridCol w:w="350"/>
        <w:gridCol w:w="6"/>
        <w:gridCol w:w="350"/>
        <w:gridCol w:w="6"/>
        <w:gridCol w:w="350"/>
        <w:gridCol w:w="6"/>
        <w:gridCol w:w="350"/>
        <w:gridCol w:w="6"/>
        <w:gridCol w:w="423"/>
        <w:gridCol w:w="6"/>
        <w:gridCol w:w="420"/>
        <w:gridCol w:w="6"/>
      </w:tblGrid>
      <w:tr w:rsidR="000302EB" w:rsidRPr="00F8018F" w14:paraId="7A8EA501" w14:textId="77777777" w:rsidTr="00E95FD1">
        <w:trPr>
          <w:gridAfter w:val="1"/>
          <w:wAfter w:w="6" w:type="dxa"/>
        </w:trPr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F7D518" w14:textId="77777777" w:rsidR="000302EB" w:rsidRPr="00E40C0C" w:rsidRDefault="000302EB" w:rsidP="006A0F48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B6F499" w14:textId="77777777" w:rsidR="000302EB" w:rsidRPr="00E40C0C" w:rsidRDefault="000302EB" w:rsidP="006A0F48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D28D96" w14:textId="52AE8DCE" w:rsidR="000302EB" w:rsidRPr="00E40C0C" w:rsidRDefault="000302EB" w:rsidP="006A0F48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4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:</w:t>
            </w:r>
            <w:r w:rsidR="009E5AA9">
              <w:rPr>
                <w:sz w:val="20"/>
              </w:rPr>
              <w:t>2</w:t>
            </w:r>
            <w:r w:rsidR="00456758">
              <w:rPr>
                <w:sz w:val="20"/>
              </w:rPr>
              <w:t>6</w:t>
            </w:r>
          </w:p>
        </w:tc>
      </w:tr>
      <w:tr w:rsidR="000302EB" w:rsidRPr="00F8018F" w14:paraId="3E5581EA" w14:textId="77777777" w:rsidTr="00E95FD1">
        <w:trPr>
          <w:gridAfter w:val="1"/>
          <w:wAfter w:w="6" w:type="dxa"/>
          <w:cantSplit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5D1E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71DB03" w14:textId="416F5434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 1</w:t>
            </w:r>
            <w:r>
              <w:rPr>
                <w:sz w:val="20"/>
              </w:rPr>
              <w:t>-</w:t>
            </w:r>
            <w:r w:rsidR="00D30BD6">
              <w:rPr>
                <w:sz w:val="20"/>
              </w:rPr>
              <w:t>7</w:t>
            </w:r>
          </w:p>
        </w:tc>
        <w:tc>
          <w:tcPr>
            <w:tcW w:w="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EBB0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CF76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0CF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C6130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79377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4E74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C7C82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0302EB" w:rsidRPr="00F8018F" w14:paraId="5EEB0573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65C5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851C5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41D04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85334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FF6C9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3F505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D4EE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8DC41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4C580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DFB3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BED59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82D7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9641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05617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BF2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B3F8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5585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0302EB" w:rsidRPr="00F8018F" w14:paraId="25FCBED7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8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FE9D7" w14:textId="133973CB" w:rsidR="000302EB" w:rsidRPr="00E40C0C" w:rsidRDefault="00D30BD6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A9C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9E1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99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56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88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800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24E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964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72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FF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843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205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3B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A7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719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6EF0FA8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17A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1F11A" w14:textId="32AC6110" w:rsidR="000302EB" w:rsidRPr="00E40C0C" w:rsidRDefault="00D30BD6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5C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7424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5AF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6C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4AC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A47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CC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47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8A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2A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6A5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761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58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68F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94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60BEA80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A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Carina Ståhl Herrstedt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EC31" w14:textId="00A2300E" w:rsidR="000302EB" w:rsidRPr="00E40C0C" w:rsidRDefault="00D30BD6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4146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9B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C101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2F8A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93F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084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8D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081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AE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8F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B99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FE14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27F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934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13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D9A7B87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004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Johan Hultberg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677E" w14:textId="100F45AC" w:rsidR="000302EB" w:rsidRPr="00E40C0C" w:rsidRDefault="00D30BD6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38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A7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0A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99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CE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A10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BB5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067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74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D82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994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784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E4F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78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4F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55E729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1AE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proofErr w:type="spellStart"/>
            <w:r w:rsidRPr="00E40C0C">
              <w:rPr>
                <w:sz w:val="20"/>
              </w:rPr>
              <w:t>Yasmine</w:t>
            </w:r>
            <w:proofErr w:type="spellEnd"/>
            <w:r w:rsidRPr="00E40C0C">
              <w:rPr>
                <w:sz w:val="20"/>
              </w:rPr>
              <w:t xml:space="preserve"> </w:t>
            </w:r>
            <w:proofErr w:type="spellStart"/>
            <w:r w:rsidRPr="00E40C0C">
              <w:rPr>
                <w:sz w:val="20"/>
              </w:rPr>
              <w:t>Bladelius</w:t>
            </w:r>
            <w:proofErr w:type="spellEnd"/>
            <w:r w:rsidRPr="00E40C0C">
              <w:rPr>
                <w:sz w:val="20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42B80" w14:textId="4D28F803" w:rsidR="000302EB" w:rsidRPr="00E40C0C" w:rsidRDefault="00D30BD6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5BA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BA5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1B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875B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7ED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7DE0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D6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963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E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1B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A3E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FA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CDA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AA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7A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7EA973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1E0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Carita Boulwén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C3301" w14:textId="306716A0" w:rsidR="000302EB" w:rsidRPr="00E40C0C" w:rsidRDefault="00D30BD6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93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D3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73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6FFA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A887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19B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214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0A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80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46C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0A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AA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547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DC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0E3C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3DDCB0D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7730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Mikael Dahlqvist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57E21" w14:textId="327FFE37" w:rsidR="000302EB" w:rsidRPr="00E40C0C" w:rsidRDefault="00D30BD6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B1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C6C3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003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01B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492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4C52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88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57F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C31C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E4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41E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96D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A78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1D1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21C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020756E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381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Jesper Skalberg Karlsson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416B4" w14:textId="6EE16635" w:rsidR="000302EB" w:rsidRPr="00E40C0C" w:rsidRDefault="00D30BD6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7C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369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357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46B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AB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EC8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4E6D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B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79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E5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73C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D8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ABF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C0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B12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5D195F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EE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 Vikström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33F0B" w14:textId="0E8D5DA5" w:rsidR="000302EB" w:rsidRPr="00E40C0C" w:rsidRDefault="00D30BD6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3F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5A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26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6A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89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60A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A8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E86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87DD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0C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E6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064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BA6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A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F7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E51E1B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335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Leonid Yurkovskiy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13C2B" w14:textId="0BE392BA" w:rsidR="000302EB" w:rsidRPr="00E40C0C" w:rsidRDefault="00D30BD6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0B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0F5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BC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DF1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53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38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0C5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3A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6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187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629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F29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5C1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72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A1B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C264E8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0A4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Gustaf Lantz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73F7" w14:textId="504C0B0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DBC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29C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69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04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DB5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79F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83C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79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EC9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D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3FF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56E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4D4D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17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E6D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3017474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C9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Malin Höglund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C76A" w14:textId="0FF0AA7A" w:rsidR="000302EB" w:rsidRPr="00E40C0C" w:rsidRDefault="00D30BD6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1B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96FB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EF2E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96F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EC9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577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3FA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A6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8A3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8D0E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B4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DE5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90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5E8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9D9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9D19EF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D6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Rågsjö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FC0" w14:textId="357608DA" w:rsidR="000302EB" w:rsidRPr="00E40C0C" w:rsidRDefault="00D30BD6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820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0F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36F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0BB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D6D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A13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94F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00C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96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B1C0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C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CD5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7C0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88C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419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E1CCD04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E54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AD96" w14:textId="708886F4" w:rsidR="000302EB" w:rsidRPr="00E40C0C" w:rsidRDefault="00D30BD6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010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79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D1E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47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F0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F33E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709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E3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9F3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73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82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3CF8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C5F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86C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AAD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4642DBF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20C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Mona Olin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72E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8D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18D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4AB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ED4C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78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80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D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F5A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B2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52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C7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F0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B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BB9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9CF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F88880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BDCDE" w14:textId="527846E2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152D9D">
              <w:rPr>
                <w:sz w:val="20"/>
              </w:rPr>
              <w:t xml:space="preserve">Nils Seye Larsen </w:t>
            </w:r>
            <w:r w:rsidR="000302EB" w:rsidRPr="00152D9D">
              <w:rPr>
                <w:sz w:val="20"/>
              </w:rPr>
              <w:t>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FA60" w14:textId="7BF2BC5D" w:rsidR="000302EB" w:rsidRPr="00E40C0C" w:rsidRDefault="00D30BD6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62A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3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9C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B3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A96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B14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2A5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496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49E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E649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58F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5F8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7E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EF5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8635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7680795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8C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1A77" w14:textId="2F363C56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236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3B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658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7BB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86D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064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D9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1A7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789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2C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85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B56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4A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8B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824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EE805A1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79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28361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547086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1A60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BF371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4C6A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FA58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CE6664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DED85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289B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F1E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B2A0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DC3A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8BFB4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332AE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7C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DA2C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C3F3FC9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CC0D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</w:t>
            </w:r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EB94B" w14:textId="4EB58C61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4D2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6F7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52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4A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4ED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9F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828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081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502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77A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ECD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EC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F1F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94F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9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F7EE1F1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E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Karin Sundin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1424" w14:textId="2E55BA82" w:rsidR="000302EB" w:rsidRPr="00E40C0C" w:rsidRDefault="00D30BD6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E7DE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0AB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81F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64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15F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19B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E0B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97E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5152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8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82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24F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8969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E2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2D5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9494DB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EC7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Thomas Ragnarsson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55127" w14:textId="7B8450CC" w:rsidR="000302EB" w:rsidRPr="00E40C0C" w:rsidRDefault="00D30BD6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71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75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F80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0C7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8D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D68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E97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8AA4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83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40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10F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0C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A21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251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A5B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66DC5A7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952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Dzenan Cisija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A2C9F" w14:textId="30AAC557" w:rsidR="000302EB" w:rsidRPr="00E40C0C" w:rsidRDefault="00D30BD6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EAA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868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D8EA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65A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8DC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E64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0F1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9AC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FD2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B00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555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5E1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5DD7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F2D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16ED8CA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474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Kent </w:t>
            </w:r>
            <w:proofErr w:type="spellStart"/>
            <w:r>
              <w:rPr>
                <w:sz w:val="20"/>
              </w:rPr>
              <w:t>Kumpula</w:t>
            </w:r>
            <w:proofErr w:type="spellEnd"/>
            <w:r>
              <w:rPr>
                <w:sz w:val="20"/>
              </w:rPr>
              <w:t xml:space="preserve"> (SD</w:t>
            </w:r>
            <w:r w:rsidRPr="00E40C0C">
              <w:rPr>
                <w:i/>
                <w:iCs/>
                <w:sz w:val="20"/>
              </w:rPr>
              <w:t>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4B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D43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11C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23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45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B84E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0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3C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7E2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AE4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D2C4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8DD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2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A9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343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B02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48F369D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F83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Mats Wiking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C99C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56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61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6EB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0B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27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788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92F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2E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0B3C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75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2E21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9D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B8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929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CAB2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19780F3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DC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Marie-Louise </w:t>
            </w:r>
            <w:proofErr w:type="spellStart"/>
            <w:r w:rsidRPr="00E40C0C">
              <w:rPr>
                <w:sz w:val="20"/>
              </w:rPr>
              <w:t>Hänel</w:t>
            </w:r>
            <w:proofErr w:type="spellEnd"/>
            <w:r w:rsidRPr="00E40C0C">
              <w:rPr>
                <w:sz w:val="20"/>
              </w:rPr>
              <w:t xml:space="preserve">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C0530" w14:textId="6E06B6FA" w:rsidR="000302EB" w:rsidRPr="00E40C0C" w:rsidRDefault="00D30BD6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B3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87B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67F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D5B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FE0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D4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AED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99B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38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B4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1D28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779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4C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CE43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C72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148D16C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CE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Heléne Björklund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4F2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697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1C5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918A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2C4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953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6A8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663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45D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09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54E8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CD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F60F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7ED9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2E8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A52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91CD61A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714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Anna-Lena Hedberg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734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4E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C43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F51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265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C1F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7A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AA0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4C0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6AF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4E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53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969E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F7A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7FC4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7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7E71CE" w14:paraId="65910A64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E8A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proofErr w:type="spellStart"/>
            <w:r w:rsidRPr="00E40C0C">
              <w:rPr>
                <w:iCs/>
                <w:sz w:val="20"/>
                <w:lang w:val="en-GB"/>
              </w:rPr>
              <w:t>Ewa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Pihl </w:t>
            </w:r>
            <w:proofErr w:type="spellStart"/>
            <w:r w:rsidRPr="00E40C0C">
              <w:rPr>
                <w:iCs/>
                <w:sz w:val="20"/>
                <w:lang w:val="en-GB"/>
              </w:rPr>
              <w:t>Krabbe</w:t>
            </w:r>
            <w:proofErr w:type="spellEnd"/>
            <w:r w:rsidRPr="00E40C0C">
              <w:rPr>
                <w:iCs/>
                <w:sz w:val="20"/>
                <w:lang w:val="en-GB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314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39C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8D9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507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8D1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9AF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DDD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2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6D1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909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2A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3C8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8EA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B91A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E2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B3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0302EB" w:rsidRPr="00F8018F" w14:paraId="5A812C7A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94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Crister Carlsson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CCA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CC2A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3A87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3322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8C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6455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146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B3A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3E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F0D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CC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5C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02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CC0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55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15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D0342AA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3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Maj Karlsson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3D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6D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BE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0B33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7C22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F6F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1F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5A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B4A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D6A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2B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EF0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6F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9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29A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4E07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AE77DE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58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Dan Hovskär</w:t>
            </w:r>
            <w:r w:rsidRPr="00E40C0C"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A466D" w14:textId="2CF4B43E" w:rsidR="000302EB" w:rsidRPr="00E40C0C" w:rsidRDefault="00D30BD6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CAD8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7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C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32A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DC7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26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6C96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8E21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46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A6E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EE1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AEF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7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6D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91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294EB2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5C7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>Anders W Jonsson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DCE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0A4A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9422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BC7C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D0A6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589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762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8A8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A1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ED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1820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6A8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1D6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CBA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C4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678E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A242E01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CEA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A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744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E8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8D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3F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BDB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D63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325D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ED4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89C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AB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832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639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74D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2A2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9CD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40697955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322" w14:textId="7B1BCEE4" w:rsidR="000302EB" w:rsidRPr="00E40C0C" w:rsidRDefault="001D350A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152D9D">
              <w:rPr>
                <w:sz w:val="20"/>
              </w:rPr>
              <w:t>Ulrika Westerlund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5F6D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827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68E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18B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CC2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D97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2C09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F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C0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B03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218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C9E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0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05A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6506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6E1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0B50076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0882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 w:rsidRPr="00E40C0C">
              <w:rPr>
                <w:sz w:val="20"/>
              </w:rPr>
              <w:t xml:space="preserve">John E </w:t>
            </w:r>
            <w:proofErr w:type="spellStart"/>
            <w:r w:rsidRPr="00E40C0C">
              <w:rPr>
                <w:sz w:val="20"/>
              </w:rPr>
              <w:t>Weinerhall</w:t>
            </w:r>
            <w:proofErr w:type="spellEnd"/>
            <w:r w:rsidRPr="00E40C0C">
              <w:rPr>
                <w:sz w:val="20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E9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D3D9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AC8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7E6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24C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76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9D6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0FC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E3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B3E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6B36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C9C9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BB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364E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216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FBB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5389AC5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F8C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Linda Lindberg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53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35E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58D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1F2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FC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779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AB8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8C8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CE3F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BC5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23D9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11B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A03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754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8D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C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0C5CDAC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6C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color w:val="000000"/>
                <w:sz w:val="20"/>
                <w:shd w:val="clear" w:color="auto" w:fill="FFFFFF"/>
              </w:rPr>
              <w:t xml:space="preserve">Erik </w:t>
            </w:r>
            <w:proofErr w:type="spellStart"/>
            <w:r w:rsidRPr="00E40C0C">
              <w:rPr>
                <w:color w:val="000000"/>
                <w:sz w:val="20"/>
                <w:shd w:val="clear" w:color="auto" w:fill="FFFFFF"/>
              </w:rPr>
              <w:t>Hellsborn</w:t>
            </w:r>
            <w:proofErr w:type="spellEnd"/>
            <w:r w:rsidRPr="00E40C0C">
              <w:rPr>
                <w:sz w:val="20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A46B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D6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E1E6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0F0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736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05B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CD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9B6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E68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977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477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306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ED6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AB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6D3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A12F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636AE49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FE759" w14:textId="77777777" w:rsidR="000302EB" w:rsidRPr="004C1E79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4C1E79">
              <w:rPr>
                <w:i/>
                <w:iCs/>
                <w:sz w:val="20"/>
              </w:rPr>
              <w:t>Vakant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0D1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1DC7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67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86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F74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01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4F3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D61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5925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BE6D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40B7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8BF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5C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FE4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B7FD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4AAB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AC4D6FA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9050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Martina Johansson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D3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B6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189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C6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10E5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5A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7A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025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01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7A32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FDB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31F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7032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03A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D96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01D6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3EC0FE0A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8178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Yusuf </w:t>
            </w:r>
            <w:proofErr w:type="spellStart"/>
            <w:r w:rsidRPr="00E40C0C">
              <w:rPr>
                <w:sz w:val="20"/>
              </w:rPr>
              <w:t>Aydin</w:t>
            </w:r>
            <w:proofErr w:type="spellEnd"/>
            <w:r w:rsidRPr="00E40C0C">
              <w:rPr>
                <w:sz w:val="20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6B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838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7EEB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DDB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751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9B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DFD5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D2D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1FB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8C5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741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A1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720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4BF0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0C3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F6F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098B74DB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95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901B8">
              <w:rPr>
                <w:iCs/>
                <w:sz w:val="20"/>
              </w:rPr>
              <w:t>Camilla Rinaldo Miller</w:t>
            </w:r>
            <w:r>
              <w:rPr>
                <w:iCs/>
                <w:sz w:val="20"/>
              </w:rPr>
              <w:t xml:space="preserve"> </w:t>
            </w:r>
            <w:r w:rsidRPr="00E40C0C">
              <w:rPr>
                <w:sz w:val="20"/>
              </w:rPr>
              <w:t>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928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991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54C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3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A20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959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B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61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D04A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93A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A63B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127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890D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931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47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9C30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33E77B6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EA77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32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3A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FC8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434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B91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16E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A2C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D15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F703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19D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644C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197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23F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12A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3D0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237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78811FE6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339EA" w14:textId="77777777" w:rsidR="000302EB" w:rsidRPr="00E30628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Märta </w:t>
            </w:r>
            <w:r w:rsidRPr="00560FD7">
              <w:rPr>
                <w:sz w:val="20"/>
              </w:rPr>
              <w:t>Stenevi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93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C6E7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640F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721F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FD4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7F60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5B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D3A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F8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DD4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282D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835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950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851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4D2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62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521CD5C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1C5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Gulan </w:t>
            </w:r>
            <w:proofErr w:type="spellStart"/>
            <w:r>
              <w:rPr>
                <w:sz w:val="20"/>
              </w:rPr>
              <w:t>Avci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446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E143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5D2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16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220C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0BA6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C7A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44C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72B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A839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EC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0FAE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7390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AC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56D1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693D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19E9F2D5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015B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Jakob Olofsgård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F3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737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BDF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6E50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D69F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8DC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9165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A7FF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EC5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695A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1B0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4B7B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85E4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5236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0CC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0E62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F3D8CB5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5A39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Nadja </w:t>
            </w:r>
            <w:proofErr w:type="spellStart"/>
            <w:r w:rsidRPr="00E40C0C">
              <w:rPr>
                <w:sz w:val="20"/>
              </w:rPr>
              <w:t>Awad</w:t>
            </w:r>
            <w:proofErr w:type="spellEnd"/>
            <w:r w:rsidRPr="00E40C0C">
              <w:rPr>
                <w:sz w:val="20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3D10" w14:textId="7EF0C953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D5AC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D845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D4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4A93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CB6A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8721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EEB5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7983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2D0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37F3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34FF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0B14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D70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963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3BB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643F1665" w14:textId="77777777" w:rsidTr="00E95FD1">
        <w:trPr>
          <w:gridAfter w:val="1"/>
          <w:wAfter w:w="6" w:type="dxa"/>
        </w:trPr>
        <w:tc>
          <w:tcPr>
            <w:tcW w:w="39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E28F" w14:textId="77777777" w:rsidR="000302EB" w:rsidRPr="001B6D89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1B6D89"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385" w14:textId="77777777" w:rsidR="000302EB" w:rsidRPr="001B6D89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E084E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15AA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62A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7898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43EE2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5671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A0DE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5E58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12B9C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2F11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BFA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1707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656D0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D395D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E696B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E95FD1" w14:paraId="6F478B5D" w14:textId="77777777" w:rsidTr="00E95FD1">
        <w:tblPrEx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39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88BC42B" w14:textId="77777777" w:rsidR="00E95FD1" w:rsidRPr="001B6D89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1B6D89">
              <w:rPr>
                <w:b/>
                <w:i/>
                <w:sz w:val="20"/>
              </w:rPr>
              <w:t>EXTRASUPPLEANTER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F16083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B1078F3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FCE9C0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A0651C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53AE7A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5946DA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FFEC70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31E7D52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3BA9DB6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94130AD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4F5235C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B5A30FA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15B545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1D7F8B9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56DB755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1F27D3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E95FD1" w14:paraId="2B04E667" w14:textId="77777777" w:rsidTr="00E95FD1">
        <w:tblPrEx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39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A5417" w14:textId="77777777" w:rsidR="00E95FD1" w:rsidRPr="001B6D89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 w:rsidRPr="001B6D89">
              <w:rPr>
                <w:bCs/>
                <w:iCs/>
                <w:sz w:val="20"/>
              </w:rPr>
              <w:t>Daniel Lönn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8C002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AFBC4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995BF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2B0DC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78DC3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64145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295DC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BEFB1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19D1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62976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17918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F76C5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305F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66F4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2928F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D2B5B" w14:textId="77777777" w:rsidR="00E95FD1" w:rsidRDefault="00E95F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5DFFD187" w14:textId="77777777" w:rsidTr="00E95FD1">
        <w:trPr>
          <w:gridAfter w:val="1"/>
          <w:wAfter w:w="6" w:type="dxa"/>
          <w:trHeight w:val="263"/>
        </w:trPr>
        <w:tc>
          <w:tcPr>
            <w:tcW w:w="3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34B0984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B8EB3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2463C9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C1508C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0302EB" w:rsidRPr="00F8018F" w14:paraId="240B282B" w14:textId="77777777" w:rsidTr="00E95FD1">
        <w:trPr>
          <w:gridAfter w:val="1"/>
          <w:wAfter w:w="6" w:type="dxa"/>
          <w:trHeight w:val="262"/>
        </w:trPr>
        <w:tc>
          <w:tcPr>
            <w:tcW w:w="38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160A33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921E6A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A5CB2F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709B86" w14:textId="77777777" w:rsidR="000302EB" w:rsidRPr="00E40C0C" w:rsidRDefault="000302EB" w:rsidP="006A0F4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7D3CED8F" w14:textId="4F04A6D1" w:rsidR="009E5AA9" w:rsidRPr="009E5AA9" w:rsidRDefault="009E5AA9" w:rsidP="00D00E34">
      <w:pPr>
        <w:rPr>
          <w:b/>
          <w:szCs w:val="24"/>
        </w:rPr>
      </w:pPr>
    </w:p>
    <w:sectPr w:rsidR="009E5AA9" w:rsidRPr="009E5AA9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6600"/>
    <w:rsid w:val="00117790"/>
    <w:rsid w:val="001177F7"/>
    <w:rsid w:val="001178D9"/>
    <w:rsid w:val="001220E5"/>
    <w:rsid w:val="00122F8E"/>
    <w:rsid w:val="00123A4C"/>
    <w:rsid w:val="00130125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642A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395D"/>
    <w:rsid w:val="0019469B"/>
    <w:rsid w:val="00196B13"/>
    <w:rsid w:val="00196BC9"/>
    <w:rsid w:val="0019755E"/>
    <w:rsid w:val="001A0DD2"/>
    <w:rsid w:val="001A2247"/>
    <w:rsid w:val="001A432B"/>
    <w:rsid w:val="001A5193"/>
    <w:rsid w:val="001A68EA"/>
    <w:rsid w:val="001A7D85"/>
    <w:rsid w:val="001B0CEC"/>
    <w:rsid w:val="001B2018"/>
    <w:rsid w:val="001B2793"/>
    <w:rsid w:val="001B5806"/>
    <w:rsid w:val="001B6D89"/>
    <w:rsid w:val="001C02AE"/>
    <w:rsid w:val="001C1592"/>
    <w:rsid w:val="001C2CCE"/>
    <w:rsid w:val="001C6516"/>
    <w:rsid w:val="001C7366"/>
    <w:rsid w:val="001D1296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BC6"/>
    <w:rsid w:val="00206CA1"/>
    <w:rsid w:val="00206E70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9104A"/>
    <w:rsid w:val="002938C4"/>
    <w:rsid w:val="00294B52"/>
    <w:rsid w:val="00294F3B"/>
    <w:rsid w:val="00295377"/>
    <w:rsid w:val="00295592"/>
    <w:rsid w:val="00296D10"/>
    <w:rsid w:val="002A0573"/>
    <w:rsid w:val="002A27BC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9EC"/>
    <w:rsid w:val="002D723C"/>
    <w:rsid w:val="002D754B"/>
    <w:rsid w:val="002E1ACE"/>
    <w:rsid w:val="002E2003"/>
    <w:rsid w:val="002E3964"/>
    <w:rsid w:val="002E4957"/>
    <w:rsid w:val="002E54B1"/>
    <w:rsid w:val="002E5E2B"/>
    <w:rsid w:val="002E70EC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3995"/>
    <w:rsid w:val="00365EAC"/>
    <w:rsid w:val="003709E5"/>
    <w:rsid w:val="0037152A"/>
    <w:rsid w:val="003741EC"/>
    <w:rsid w:val="003804F4"/>
    <w:rsid w:val="00381D15"/>
    <w:rsid w:val="00383C1B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45D8"/>
    <w:rsid w:val="003A4697"/>
    <w:rsid w:val="003A47F1"/>
    <w:rsid w:val="003A48EB"/>
    <w:rsid w:val="003B0571"/>
    <w:rsid w:val="003B3193"/>
    <w:rsid w:val="003B3A49"/>
    <w:rsid w:val="003B53BA"/>
    <w:rsid w:val="003B67DC"/>
    <w:rsid w:val="003B7557"/>
    <w:rsid w:val="003B7C17"/>
    <w:rsid w:val="003C1F43"/>
    <w:rsid w:val="003C35C1"/>
    <w:rsid w:val="003C3EF8"/>
    <w:rsid w:val="003D05AD"/>
    <w:rsid w:val="003D10D6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FB4"/>
    <w:rsid w:val="00417765"/>
    <w:rsid w:val="00417AAF"/>
    <w:rsid w:val="00422A25"/>
    <w:rsid w:val="00424123"/>
    <w:rsid w:val="00426BF9"/>
    <w:rsid w:val="00427F84"/>
    <w:rsid w:val="00431BFF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42DE"/>
    <w:rsid w:val="0045593C"/>
    <w:rsid w:val="00455C6D"/>
    <w:rsid w:val="00455F6C"/>
    <w:rsid w:val="00456758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B0FB8"/>
    <w:rsid w:val="004B2803"/>
    <w:rsid w:val="004B58CC"/>
    <w:rsid w:val="004B65C2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4F80"/>
    <w:rsid w:val="005468F5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441F"/>
    <w:rsid w:val="00664C82"/>
    <w:rsid w:val="00665103"/>
    <w:rsid w:val="00666390"/>
    <w:rsid w:val="00666F65"/>
    <w:rsid w:val="006718DB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597C"/>
    <w:rsid w:val="006F32BF"/>
    <w:rsid w:val="006F3484"/>
    <w:rsid w:val="006F4054"/>
    <w:rsid w:val="006F47A5"/>
    <w:rsid w:val="006F5C9F"/>
    <w:rsid w:val="00703621"/>
    <w:rsid w:val="007036DB"/>
    <w:rsid w:val="007038F6"/>
    <w:rsid w:val="007041A1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FF0"/>
    <w:rsid w:val="0075103B"/>
    <w:rsid w:val="007510CD"/>
    <w:rsid w:val="00751A4F"/>
    <w:rsid w:val="00751BA0"/>
    <w:rsid w:val="00752B8E"/>
    <w:rsid w:val="00752F77"/>
    <w:rsid w:val="00754E19"/>
    <w:rsid w:val="0075592B"/>
    <w:rsid w:val="00756247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6663"/>
    <w:rsid w:val="0078192C"/>
    <w:rsid w:val="00783176"/>
    <w:rsid w:val="00783A2B"/>
    <w:rsid w:val="00784FC9"/>
    <w:rsid w:val="007878E1"/>
    <w:rsid w:val="00787C14"/>
    <w:rsid w:val="00787CB7"/>
    <w:rsid w:val="007902A1"/>
    <w:rsid w:val="0079076D"/>
    <w:rsid w:val="00790DC6"/>
    <w:rsid w:val="00790DFD"/>
    <w:rsid w:val="00791911"/>
    <w:rsid w:val="0079349A"/>
    <w:rsid w:val="0079386F"/>
    <w:rsid w:val="0079588E"/>
    <w:rsid w:val="00797FF1"/>
    <w:rsid w:val="007A025B"/>
    <w:rsid w:val="007A0F60"/>
    <w:rsid w:val="007A4E8A"/>
    <w:rsid w:val="007A5722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64BA"/>
    <w:rsid w:val="0086686B"/>
    <w:rsid w:val="00866C8C"/>
    <w:rsid w:val="00867912"/>
    <w:rsid w:val="00870CB5"/>
    <w:rsid w:val="008716CF"/>
    <w:rsid w:val="00871AFC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E78"/>
    <w:rsid w:val="008A2645"/>
    <w:rsid w:val="008A2DE4"/>
    <w:rsid w:val="008A53B6"/>
    <w:rsid w:val="008A69A9"/>
    <w:rsid w:val="008B2273"/>
    <w:rsid w:val="008B4B98"/>
    <w:rsid w:val="008B7B64"/>
    <w:rsid w:val="008B7EB1"/>
    <w:rsid w:val="008C1173"/>
    <w:rsid w:val="008C16E9"/>
    <w:rsid w:val="008C27E8"/>
    <w:rsid w:val="008C2984"/>
    <w:rsid w:val="008C3A6A"/>
    <w:rsid w:val="008C591A"/>
    <w:rsid w:val="008C6164"/>
    <w:rsid w:val="008C645F"/>
    <w:rsid w:val="008D2811"/>
    <w:rsid w:val="008D2F3A"/>
    <w:rsid w:val="008D6AB8"/>
    <w:rsid w:val="008D72C8"/>
    <w:rsid w:val="008E799E"/>
    <w:rsid w:val="008F30CC"/>
    <w:rsid w:val="008F4D68"/>
    <w:rsid w:val="008F5350"/>
    <w:rsid w:val="008F6BB7"/>
    <w:rsid w:val="00900282"/>
    <w:rsid w:val="009033C1"/>
    <w:rsid w:val="00904F02"/>
    <w:rsid w:val="00906B25"/>
    <w:rsid w:val="00906C2D"/>
    <w:rsid w:val="00906CC5"/>
    <w:rsid w:val="00910E3A"/>
    <w:rsid w:val="009151DD"/>
    <w:rsid w:val="009160DA"/>
    <w:rsid w:val="00917DF7"/>
    <w:rsid w:val="0092085E"/>
    <w:rsid w:val="0092390D"/>
    <w:rsid w:val="00924F90"/>
    <w:rsid w:val="0092675C"/>
    <w:rsid w:val="009279BE"/>
    <w:rsid w:val="00927FF8"/>
    <w:rsid w:val="00930A85"/>
    <w:rsid w:val="0093105B"/>
    <w:rsid w:val="00931B1C"/>
    <w:rsid w:val="009320A4"/>
    <w:rsid w:val="00932A61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1BCD"/>
    <w:rsid w:val="00954042"/>
    <w:rsid w:val="009547E9"/>
    <w:rsid w:val="00954FCD"/>
    <w:rsid w:val="00957570"/>
    <w:rsid w:val="009614D1"/>
    <w:rsid w:val="00961B72"/>
    <w:rsid w:val="009627E4"/>
    <w:rsid w:val="00962C78"/>
    <w:rsid w:val="00962FF2"/>
    <w:rsid w:val="0096348C"/>
    <w:rsid w:val="00965E28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2B92"/>
    <w:rsid w:val="009938A1"/>
    <w:rsid w:val="00994725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B0A01"/>
    <w:rsid w:val="009B172A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558"/>
    <w:rsid w:val="009D6076"/>
    <w:rsid w:val="009D60D7"/>
    <w:rsid w:val="009D7259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410"/>
    <w:rsid w:val="009F7730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984"/>
    <w:rsid w:val="00A505F0"/>
    <w:rsid w:val="00A518D8"/>
    <w:rsid w:val="00A51DF7"/>
    <w:rsid w:val="00A51EE3"/>
    <w:rsid w:val="00A53585"/>
    <w:rsid w:val="00A53CCA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836C3"/>
    <w:rsid w:val="00A85D2E"/>
    <w:rsid w:val="00A868E5"/>
    <w:rsid w:val="00A86BDD"/>
    <w:rsid w:val="00A9504C"/>
    <w:rsid w:val="00A954C9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934"/>
    <w:rsid w:val="00AF2D4C"/>
    <w:rsid w:val="00AF433D"/>
    <w:rsid w:val="00AF5F5E"/>
    <w:rsid w:val="00AF7792"/>
    <w:rsid w:val="00AF7A3F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30962"/>
    <w:rsid w:val="00B30B7F"/>
    <w:rsid w:val="00B30EE0"/>
    <w:rsid w:val="00B310DA"/>
    <w:rsid w:val="00B31913"/>
    <w:rsid w:val="00B31AF9"/>
    <w:rsid w:val="00B328CB"/>
    <w:rsid w:val="00B3566D"/>
    <w:rsid w:val="00B3598B"/>
    <w:rsid w:val="00B40239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BCC"/>
    <w:rsid w:val="00B8482D"/>
    <w:rsid w:val="00B85167"/>
    <w:rsid w:val="00B874E2"/>
    <w:rsid w:val="00B878F3"/>
    <w:rsid w:val="00B87F2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A35"/>
    <w:rsid w:val="00BB1D33"/>
    <w:rsid w:val="00BB2514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4D9D"/>
    <w:rsid w:val="00BD7339"/>
    <w:rsid w:val="00BD7977"/>
    <w:rsid w:val="00BD7F9D"/>
    <w:rsid w:val="00BE265A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B5C"/>
    <w:rsid w:val="00BF5B1A"/>
    <w:rsid w:val="00BF5CFB"/>
    <w:rsid w:val="00BF607D"/>
    <w:rsid w:val="00C0099E"/>
    <w:rsid w:val="00C012CA"/>
    <w:rsid w:val="00C03CE9"/>
    <w:rsid w:val="00C04819"/>
    <w:rsid w:val="00C04CB2"/>
    <w:rsid w:val="00C0546C"/>
    <w:rsid w:val="00C068FC"/>
    <w:rsid w:val="00C1063D"/>
    <w:rsid w:val="00C12F5C"/>
    <w:rsid w:val="00C138DF"/>
    <w:rsid w:val="00C17818"/>
    <w:rsid w:val="00C17D27"/>
    <w:rsid w:val="00C2108F"/>
    <w:rsid w:val="00C223DF"/>
    <w:rsid w:val="00C22C0F"/>
    <w:rsid w:val="00C23FA5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73ED"/>
    <w:rsid w:val="00C70067"/>
    <w:rsid w:val="00C71130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B668E"/>
    <w:rsid w:val="00CC3E5F"/>
    <w:rsid w:val="00CC5603"/>
    <w:rsid w:val="00CC7F82"/>
    <w:rsid w:val="00CD268E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0E34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7F6A"/>
    <w:rsid w:val="00D22918"/>
    <w:rsid w:val="00D25662"/>
    <w:rsid w:val="00D25BE5"/>
    <w:rsid w:val="00D262C2"/>
    <w:rsid w:val="00D262FA"/>
    <w:rsid w:val="00D27521"/>
    <w:rsid w:val="00D30058"/>
    <w:rsid w:val="00D30BD6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6D36"/>
    <w:rsid w:val="00D66EB7"/>
    <w:rsid w:val="00D70A2F"/>
    <w:rsid w:val="00D70E52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7289"/>
    <w:rsid w:val="00D915FD"/>
    <w:rsid w:val="00D92A65"/>
    <w:rsid w:val="00D931F8"/>
    <w:rsid w:val="00D94522"/>
    <w:rsid w:val="00D948D5"/>
    <w:rsid w:val="00D954C4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B7D"/>
    <w:rsid w:val="00DB759C"/>
    <w:rsid w:val="00DB75CB"/>
    <w:rsid w:val="00DC0948"/>
    <w:rsid w:val="00DC1FDC"/>
    <w:rsid w:val="00DC23D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7894"/>
    <w:rsid w:val="00DF7AC5"/>
    <w:rsid w:val="00DF7E44"/>
    <w:rsid w:val="00E02A8D"/>
    <w:rsid w:val="00E0358F"/>
    <w:rsid w:val="00E03A26"/>
    <w:rsid w:val="00E05767"/>
    <w:rsid w:val="00E11576"/>
    <w:rsid w:val="00E12793"/>
    <w:rsid w:val="00E13093"/>
    <w:rsid w:val="00E142BB"/>
    <w:rsid w:val="00E1491D"/>
    <w:rsid w:val="00E15F79"/>
    <w:rsid w:val="00E1702F"/>
    <w:rsid w:val="00E22BDB"/>
    <w:rsid w:val="00E23525"/>
    <w:rsid w:val="00E23A5E"/>
    <w:rsid w:val="00E26C8C"/>
    <w:rsid w:val="00E27982"/>
    <w:rsid w:val="00E27BFA"/>
    <w:rsid w:val="00E31F46"/>
    <w:rsid w:val="00E332BA"/>
    <w:rsid w:val="00E36C16"/>
    <w:rsid w:val="00E37478"/>
    <w:rsid w:val="00E40DD9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357C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2E4"/>
    <w:rsid w:val="00E77D5C"/>
    <w:rsid w:val="00E816A6"/>
    <w:rsid w:val="00E81E81"/>
    <w:rsid w:val="00E84919"/>
    <w:rsid w:val="00E9057C"/>
    <w:rsid w:val="00E90F5A"/>
    <w:rsid w:val="00E916EA"/>
    <w:rsid w:val="00E91FEA"/>
    <w:rsid w:val="00E95FD1"/>
    <w:rsid w:val="00EA0EA6"/>
    <w:rsid w:val="00EA1B07"/>
    <w:rsid w:val="00EA3B8D"/>
    <w:rsid w:val="00EA4507"/>
    <w:rsid w:val="00EA4A8B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18B5"/>
    <w:rsid w:val="00EC199E"/>
    <w:rsid w:val="00EC58F0"/>
    <w:rsid w:val="00ED0582"/>
    <w:rsid w:val="00ED10CC"/>
    <w:rsid w:val="00ED403F"/>
    <w:rsid w:val="00ED45B2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3E9"/>
    <w:rsid w:val="00EF3B13"/>
    <w:rsid w:val="00EF4C4A"/>
    <w:rsid w:val="00EF4F4F"/>
    <w:rsid w:val="00EF6D66"/>
    <w:rsid w:val="00F02DCA"/>
    <w:rsid w:val="00F06BB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FA8"/>
    <w:rsid w:val="00F275C9"/>
    <w:rsid w:val="00F3040E"/>
    <w:rsid w:val="00F320BD"/>
    <w:rsid w:val="00F32588"/>
    <w:rsid w:val="00F32D9F"/>
    <w:rsid w:val="00F33156"/>
    <w:rsid w:val="00F3505A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7904"/>
    <w:rsid w:val="00F62A53"/>
    <w:rsid w:val="00F632C5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77D8"/>
    <w:rsid w:val="00F95964"/>
    <w:rsid w:val="00F96623"/>
    <w:rsid w:val="00F96E75"/>
    <w:rsid w:val="00F976D0"/>
    <w:rsid w:val="00F9796C"/>
    <w:rsid w:val="00FA09B8"/>
    <w:rsid w:val="00FA2773"/>
    <w:rsid w:val="00FA3143"/>
    <w:rsid w:val="00FA5957"/>
    <w:rsid w:val="00FA5C74"/>
    <w:rsid w:val="00FA5D5A"/>
    <w:rsid w:val="00FA5E92"/>
    <w:rsid w:val="00FA6782"/>
    <w:rsid w:val="00FB200D"/>
    <w:rsid w:val="00FB2177"/>
    <w:rsid w:val="00FB44C6"/>
    <w:rsid w:val="00FB496E"/>
    <w:rsid w:val="00FC25EF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89</TotalTime>
  <Pages>3</Pages>
  <Words>415</Words>
  <Characters>3195</Characters>
  <Application>Microsoft Office Word</Application>
  <DocSecurity>0</DocSecurity>
  <Lines>1597</Lines>
  <Paragraphs>212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35</cp:revision>
  <cp:lastPrinted>2016-05-24T11:42:00Z</cp:lastPrinted>
  <dcterms:created xsi:type="dcterms:W3CDTF">2024-12-19T08:10:00Z</dcterms:created>
  <dcterms:modified xsi:type="dcterms:W3CDTF">2025-02-25T12:13:00Z</dcterms:modified>
</cp:coreProperties>
</file>