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F53FAB9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8C5936">
              <w:rPr>
                <w:b/>
                <w:sz w:val="20"/>
              </w:rPr>
              <w:t>5</w:t>
            </w:r>
            <w:r w:rsidR="004B6908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F5CD73C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DE4E96">
              <w:rPr>
                <w:sz w:val="20"/>
              </w:rPr>
              <w:t>7</w:t>
            </w:r>
            <w:r w:rsidRPr="00CA7639">
              <w:rPr>
                <w:sz w:val="20"/>
              </w:rPr>
              <w:t>–</w:t>
            </w:r>
            <w:r w:rsidR="004B6908">
              <w:rPr>
                <w:sz w:val="20"/>
              </w:rPr>
              <w:t>27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794D0543" w:rsidR="00C24338" w:rsidRDefault="00193D62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2E412D">
              <w:rPr>
                <w:sz w:val="20"/>
              </w:rPr>
              <w:t>:</w:t>
            </w:r>
            <w:r w:rsidR="002E412D" w:rsidRPr="00A30940">
              <w:rPr>
                <w:sz w:val="20"/>
              </w:rPr>
              <w:t>0</w:t>
            </w:r>
            <w:r w:rsidR="00210705" w:rsidRPr="00A30940"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Pr="00A30940">
              <w:rPr>
                <w:sz w:val="20"/>
              </w:rPr>
              <w:t>1</w:t>
            </w:r>
            <w:r w:rsidR="00A30940" w:rsidRPr="00A30940">
              <w:rPr>
                <w:sz w:val="20"/>
              </w:rPr>
              <w:t>3</w:t>
            </w:r>
            <w:r w:rsidR="00AC112C" w:rsidRPr="00A30940">
              <w:rPr>
                <w:sz w:val="20"/>
              </w:rPr>
              <w:t>:</w:t>
            </w:r>
            <w:r w:rsidR="00A30940" w:rsidRPr="00A30940">
              <w:rPr>
                <w:sz w:val="20"/>
              </w:rPr>
              <w:t>10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056DD10F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8346019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  <w:r w:rsidRPr="004B6908">
              <w:rPr>
                <w:b/>
              </w:rPr>
              <w:t>Stormningen av svensk ambassad i Irak m.m.</w:t>
            </w:r>
          </w:p>
          <w:p w14:paraId="770DF621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</w:p>
          <w:p w14:paraId="5276AD24" w14:textId="2A39047E" w:rsidR="00193D62" w:rsidRPr="00F36E63" w:rsidRDefault="004B6908" w:rsidP="00193D62">
            <w:pPr>
              <w:tabs>
                <w:tab w:val="left" w:pos="1701"/>
              </w:tabs>
              <w:rPr>
                <w:szCs w:val="24"/>
              </w:rPr>
            </w:pPr>
            <w:r w:rsidRPr="004B6908">
              <w:rPr>
                <w:szCs w:val="24"/>
              </w:rPr>
              <w:t xml:space="preserve">Utrikesminister Tobias Billström </w:t>
            </w:r>
            <w:r w:rsidR="00193D62" w:rsidRPr="00F36E63">
              <w:rPr>
                <w:szCs w:val="24"/>
              </w:rPr>
              <w:t xml:space="preserve">med medarbetare från Utrikesdepartementet informerade utskottet </w:t>
            </w:r>
            <w:r>
              <w:rPr>
                <w:szCs w:val="24"/>
              </w:rPr>
              <w:t>om s</w:t>
            </w:r>
            <w:r w:rsidRPr="004B6908">
              <w:rPr>
                <w:szCs w:val="24"/>
              </w:rPr>
              <w:t>tormningen av svensk ambassad i Irak m.m.</w:t>
            </w:r>
          </w:p>
          <w:p w14:paraId="2DDD1632" w14:textId="77777777" w:rsidR="00193D62" w:rsidRPr="00193D62" w:rsidRDefault="00193D62" w:rsidP="00193D6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041686" w14:textId="729078C9" w:rsidR="00A06804" w:rsidRDefault="00193D62" w:rsidP="00193D62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2B76BE0B" w14:textId="05656BC4" w:rsidR="00A30940" w:rsidRDefault="00A30940" w:rsidP="00193D62">
            <w:pPr>
              <w:rPr>
                <w:szCs w:val="24"/>
              </w:rPr>
            </w:pPr>
          </w:p>
          <w:p w14:paraId="648A2142" w14:textId="272F0EFC" w:rsidR="00A30940" w:rsidRDefault="006564A4" w:rsidP="00A30940">
            <w:pPr>
              <w:rPr>
                <w:szCs w:val="24"/>
              </w:rPr>
            </w:pPr>
            <w:r w:rsidRPr="006564A4">
              <w:rPr>
                <w:szCs w:val="24"/>
              </w:rPr>
              <w:t xml:space="preserve">Utskottet beslutade att tystnadsplikt enligt 7 kap. 20 § riksdagsordningen ska gälla för vissa uppgifter som utrikesministern lämnade om säkerheten för Sveriges utlandsmyndigheter samt för uppgifter om innehållet i samtal utrikesministern fört med andra länders företrädare och deras bedömningar. </w:t>
            </w:r>
          </w:p>
          <w:p w14:paraId="535E9B42" w14:textId="77777777" w:rsidR="006564A4" w:rsidRPr="00A30940" w:rsidRDefault="006564A4" w:rsidP="00A30940">
            <w:pPr>
              <w:rPr>
                <w:szCs w:val="24"/>
              </w:rPr>
            </w:pPr>
          </w:p>
          <w:p w14:paraId="1EE3E16C" w14:textId="222ADB43" w:rsidR="00A30940" w:rsidRPr="00F36E63" w:rsidRDefault="00A30940" w:rsidP="00A30940">
            <w:pPr>
              <w:rPr>
                <w:szCs w:val="24"/>
              </w:rPr>
            </w:pPr>
            <w:r w:rsidRPr="00A30940">
              <w:rPr>
                <w:szCs w:val="24"/>
              </w:rPr>
              <w:t>Denna paragraf förklarades omedelbart justerad.</w:t>
            </w:r>
          </w:p>
          <w:p w14:paraId="1D186B7E" w14:textId="1A164FE7" w:rsidR="00193D62" w:rsidRDefault="00193D62" w:rsidP="00193D62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10A2CCB1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4045E1E1" w14:textId="65362738" w:rsidR="00D2539E" w:rsidRDefault="00D2539E" w:rsidP="00D2539E">
            <w:pPr>
              <w:tabs>
                <w:tab w:val="left" w:pos="1701"/>
              </w:tabs>
              <w:rPr>
                <w:b/>
              </w:rPr>
            </w:pPr>
            <w:r w:rsidRPr="00D2539E">
              <w:rPr>
                <w:b/>
              </w:rPr>
              <w:t>Bedömning och hantering av attentatshot mot Sverige och svenska intressen</w:t>
            </w:r>
          </w:p>
          <w:p w14:paraId="698B782B" w14:textId="77777777" w:rsidR="00D2539E" w:rsidRDefault="00D2539E" w:rsidP="00D2539E">
            <w:pPr>
              <w:tabs>
                <w:tab w:val="left" w:pos="1701"/>
              </w:tabs>
              <w:rPr>
                <w:b/>
              </w:rPr>
            </w:pPr>
          </w:p>
          <w:p w14:paraId="4EA2F710" w14:textId="48FD4316" w:rsidR="00D2539E" w:rsidRDefault="006564A4" w:rsidP="00D2539E">
            <w:pPr>
              <w:tabs>
                <w:tab w:val="left" w:pos="1701"/>
              </w:tabs>
              <w:rPr>
                <w:szCs w:val="24"/>
              </w:rPr>
            </w:pPr>
            <w:r w:rsidRPr="006564A4">
              <w:rPr>
                <w:szCs w:val="24"/>
              </w:rPr>
              <w:t xml:space="preserve">Säkerhetspolischef Charlotte von Essen med medarbetare från Säkerhetspolisen informerade utskottet om bedömning och hantering av attentatshot mot Sverige och svenska intressen. </w:t>
            </w:r>
          </w:p>
          <w:p w14:paraId="37039063" w14:textId="77777777" w:rsidR="006564A4" w:rsidRPr="00193D62" w:rsidRDefault="006564A4" w:rsidP="00D2539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ECF781" w14:textId="068B25B1" w:rsidR="00D2539E" w:rsidRDefault="00D2539E" w:rsidP="00D2539E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2331AB4E" w14:textId="4385850F" w:rsidR="00CC018D" w:rsidRDefault="00CC018D" w:rsidP="00D2539E">
            <w:pPr>
              <w:rPr>
                <w:szCs w:val="24"/>
              </w:rPr>
            </w:pPr>
          </w:p>
          <w:p w14:paraId="6A5CAFD1" w14:textId="15F218B6" w:rsidR="00CC018D" w:rsidRDefault="006564A4" w:rsidP="00CC018D">
            <w:pPr>
              <w:rPr>
                <w:szCs w:val="24"/>
              </w:rPr>
            </w:pPr>
            <w:r w:rsidRPr="006564A4">
              <w:rPr>
                <w:szCs w:val="24"/>
              </w:rPr>
              <w:t xml:space="preserve">Utskottet beslutade att tystnadsplikt enligt 7 kap. 20 § riksdagsordningen ska gälla för vissa uppgifter som säkerhetspolischefen lämnade om det aktuella hotbildsläget. </w:t>
            </w:r>
          </w:p>
          <w:p w14:paraId="03AAB592" w14:textId="77777777" w:rsidR="006564A4" w:rsidRPr="00A30940" w:rsidRDefault="006564A4" w:rsidP="00CC018D">
            <w:pPr>
              <w:rPr>
                <w:szCs w:val="24"/>
              </w:rPr>
            </w:pPr>
          </w:p>
          <w:p w14:paraId="00D1E775" w14:textId="77777777" w:rsidR="00CC018D" w:rsidRPr="00F36E63" w:rsidRDefault="00CC018D" w:rsidP="00CC018D">
            <w:pPr>
              <w:rPr>
                <w:szCs w:val="24"/>
              </w:rPr>
            </w:pPr>
            <w:r w:rsidRPr="00A30940">
              <w:rPr>
                <w:szCs w:val="24"/>
              </w:rPr>
              <w:t>Denna paragraf förklarades omedelbart justerad.</w:t>
            </w:r>
          </w:p>
          <w:p w14:paraId="744E735A" w14:textId="77777777" w:rsidR="00CC018D" w:rsidRPr="00F36E63" w:rsidRDefault="00CC018D" w:rsidP="00D2539E">
            <w:pPr>
              <w:rPr>
                <w:szCs w:val="24"/>
              </w:rPr>
            </w:pP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4540F75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539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F8D2209" w14:textId="77777777" w:rsidR="002E412D" w:rsidRDefault="002E412D" w:rsidP="002E412D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345F7F53" w14:textId="77777777" w:rsidR="002E412D" w:rsidRPr="00B25209" w:rsidRDefault="002E412D" w:rsidP="002E412D">
            <w:pPr>
              <w:rPr>
                <w:b/>
                <w:bCs/>
                <w:color w:val="000000"/>
                <w:szCs w:val="24"/>
              </w:rPr>
            </w:pPr>
          </w:p>
          <w:p w14:paraId="4EA454A4" w14:textId="5F6CAF9B" w:rsidR="002E412D" w:rsidRDefault="002E412D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253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r w:rsidR="004B6908" w:rsidRPr="00D2539E">
              <w:rPr>
                <w:rFonts w:eastAsiaTheme="minorHAnsi"/>
                <w:bCs/>
                <w:color w:val="000000"/>
                <w:szCs w:val="24"/>
                <w:lang w:eastAsia="en-US"/>
              </w:rPr>
              <w:t>besöks</w:t>
            </w:r>
            <w:r w:rsidRPr="00D2539E">
              <w:rPr>
                <w:rFonts w:eastAsiaTheme="minorHAnsi"/>
                <w:bCs/>
                <w:color w:val="000000"/>
                <w:szCs w:val="24"/>
                <w:lang w:eastAsia="en-US"/>
              </w:rPr>
              <w:t>protokoll 2022/23:</w:t>
            </w:r>
            <w:r w:rsidR="004B6908" w:rsidRPr="00D2539E">
              <w:rPr>
                <w:rFonts w:eastAsiaTheme="minorHAnsi"/>
                <w:bCs/>
                <w:color w:val="000000"/>
                <w:szCs w:val="24"/>
                <w:lang w:eastAsia="en-US"/>
              </w:rPr>
              <w:t>21</w:t>
            </w:r>
            <w:r w:rsidR="00193D62" w:rsidRPr="00D2539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6799C0D9" w14:textId="1088221F" w:rsidR="00692E92" w:rsidRDefault="00692E92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191B835" w14:textId="5E54A4E4" w:rsidR="00692E92" w:rsidRDefault="00692E92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0469E49" w14:textId="77777777" w:rsidR="00692E92" w:rsidRDefault="00692E92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E412D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48831576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2539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9901955" w14:textId="0D1FCE1A" w:rsidR="002E412D" w:rsidRDefault="002E412D" w:rsidP="002E412D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4F2392DD" w14:textId="7438C287" w:rsidR="0056586B" w:rsidRPr="004B6908" w:rsidRDefault="0056586B" w:rsidP="002E412D">
            <w:pPr>
              <w:rPr>
                <w:color w:val="000000"/>
                <w:szCs w:val="24"/>
                <w:highlight w:val="yellow"/>
              </w:rPr>
            </w:pPr>
          </w:p>
          <w:p w14:paraId="6A3A382A" w14:textId="77777777" w:rsidR="008B7ADC" w:rsidRPr="008B7ADC" w:rsidRDefault="008B7ADC" w:rsidP="008B7ADC">
            <w:pPr>
              <w:rPr>
                <w:color w:val="000000"/>
                <w:szCs w:val="24"/>
              </w:rPr>
            </w:pPr>
            <w:r w:rsidRPr="008B7ADC">
              <w:rPr>
                <w:color w:val="000000"/>
                <w:szCs w:val="24"/>
              </w:rPr>
              <w:t>Utskottet beslutade:</w:t>
            </w:r>
          </w:p>
          <w:p w14:paraId="747011B3" w14:textId="7879213C" w:rsidR="008B7ADC" w:rsidRDefault="008B7ADC" w:rsidP="008B7ADC">
            <w:pPr>
              <w:rPr>
                <w:color w:val="000000"/>
                <w:szCs w:val="24"/>
              </w:rPr>
            </w:pPr>
            <w:r w:rsidRPr="008B7ADC">
              <w:rPr>
                <w:color w:val="000000"/>
                <w:szCs w:val="24"/>
              </w:rPr>
              <w:t>- att ordföranden får justera utskottets sista protokoll inför ett längre uppehåll i utskottets arbete. Om ordföranden inte har möjlighet att göra det får vice ordföranden justera utskottets protokoll.</w:t>
            </w:r>
          </w:p>
          <w:p w14:paraId="59FCFCB9" w14:textId="77777777" w:rsidR="008B7ADC" w:rsidRDefault="008B7ADC" w:rsidP="008B7ADC">
            <w:pPr>
              <w:rPr>
                <w:color w:val="000000"/>
                <w:szCs w:val="24"/>
              </w:rPr>
            </w:pPr>
          </w:p>
          <w:p w14:paraId="6693327C" w14:textId="75F327FC" w:rsidR="009342D9" w:rsidRPr="009342D9" w:rsidRDefault="009342D9" w:rsidP="002E412D">
            <w:pPr>
              <w:rPr>
                <w:color w:val="000000"/>
                <w:szCs w:val="24"/>
              </w:rPr>
            </w:pPr>
            <w:r w:rsidRPr="009342D9">
              <w:rPr>
                <w:color w:val="000000"/>
                <w:szCs w:val="24"/>
              </w:rPr>
              <w:t>Utskottet informerades om</w:t>
            </w:r>
            <w:r w:rsidR="008B7ADC">
              <w:rPr>
                <w:color w:val="000000"/>
                <w:szCs w:val="24"/>
              </w:rPr>
              <w:t>:</w:t>
            </w:r>
            <w:r w:rsidR="008B7ADC">
              <w:rPr>
                <w:color w:val="000000"/>
                <w:szCs w:val="24"/>
              </w:rPr>
              <w:br/>
              <w:t>-</w:t>
            </w:r>
            <w:r w:rsidRPr="009342D9">
              <w:rPr>
                <w:color w:val="000000"/>
                <w:szCs w:val="24"/>
              </w:rPr>
              <w:t xml:space="preserve"> att inkomna önskemål om deltagande i utskottsresor vecka 41 fortsatt behandlas av presidiet för att säkerställa partifördelning m.m. i de olika delegationerna till Bryss</w:t>
            </w:r>
            <w:r w:rsidR="0091149D">
              <w:rPr>
                <w:color w:val="000000"/>
                <w:szCs w:val="24"/>
              </w:rPr>
              <w:t>e</w:t>
            </w:r>
            <w:r w:rsidRPr="009342D9">
              <w:rPr>
                <w:color w:val="000000"/>
                <w:szCs w:val="24"/>
              </w:rPr>
              <w:t>l, Haag respektive Berlin.</w:t>
            </w:r>
          </w:p>
        </w:tc>
      </w:tr>
      <w:tr w:rsidR="002E412D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63F65CED" w14:textId="77777777" w:rsidR="00B20874" w:rsidRDefault="00B2087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5D51DCA2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539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F4C06EF" w14:textId="77777777" w:rsidR="00B20874" w:rsidRDefault="00B20874" w:rsidP="002E412D">
            <w:pPr>
              <w:rPr>
                <w:b/>
              </w:rPr>
            </w:pPr>
          </w:p>
          <w:p w14:paraId="5C43D34D" w14:textId="7D57E07D" w:rsidR="002E412D" w:rsidRDefault="002E412D" w:rsidP="002E412D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2E412D" w:rsidRDefault="002E412D" w:rsidP="002E412D">
            <w:pPr>
              <w:rPr>
                <w:b/>
              </w:rPr>
            </w:pPr>
          </w:p>
        </w:tc>
      </w:tr>
      <w:tr w:rsidR="004332D2" w:rsidRPr="004B367D" w14:paraId="38AD0F41" w14:textId="77777777" w:rsidTr="00BF0094">
        <w:trPr>
          <w:trHeight w:val="884"/>
        </w:trPr>
        <w:tc>
          <w:tcPr>
            <w:tcW w:w="567" w:type="dxa"/>
          </w:tcPr>
          <w:p w14:paraId="25D2F160" w14:textId="2CD137EF" w:rsidR="004332D2" w:rsidRDefault="004332D2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7BDB2F09" w14:textId="77777777" w:rsidR="004332D2" w:rsidRDefault="004332D2" w:rsidP="002E412D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2D4AA04" w14:textId="77777777" w:rsidR="00A30940" w:rsidRPr="00A30940" w:rsidRDefault="00A30940" w:rsidP="002E412D">
            <w:pPr>
              <w:rPr>
                <w:bCs/>
              </w:rPr>
            </w:pPr>
          </w:p>
          <w:p w14:paraId="3B1CC9A5" w14:textId="409471C5" w:rsidR="00A30940" w:rsidRDefault="009342D9" w:rsidP="002E412D">
            <w:pPr>
              <w:rPr>
                <w:bCs/>
              </w:rPr>
            </w:pPr>
            <w:r w:rsidRPr="009342D9">
              <w:rPr>
                <w:bCs/>
              </w:rPr>
              <w:t xml:space="preserve">Ledamoten Kerstin Lundgren </w:t>
            </w:r>
            <w:r w:rsidR="00D80A05">
              <w:rPr>
                <w:bCs/>
              </w:rPr>
              <w:t xml:space="preserve">(C) </w:t>
            </w:r>
            <w:r w:rsidRPr="009342D9">
              <w:rPr>
                <w:bCs/>
              </w:rPr>
              <w:t xml:space="preserve">tog upp fråga om att bjuda in nationell säkerhetsrådgivare Henrik Landerholm till utskottet. </w:t>
            </w:r>
          </w:p>
          <w:p w14:paraId="2882B02A" w14:textId="68FFDF0C" w:rsidR="009342D9" w:rsidRDefault="009342D9" w:rsidP="002E412D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011C0D51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3094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236088DD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DE4E96" w:rsidRPr="00DE4E96">
              <w:rPr>
                <w:bCs/>
              </w:rPr>
              <w:t>orsdagen den 14 september kl. 08:00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2E412D" w:rsidRPr="004A0318" w:rsidRDefault="002E412D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47AEF99" w:rsidR="005030DD" w:rsidRPr="006F350C" w:rsidRDefault="00B20874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3EE4E75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F35213">
              <w:t>27</w:t>
            </w:r>
            <w:r w:rsidR="00144BFE" w:rsidRPr="0090456B">
              <w:t xml:space="preserve"> </w:t>
            </w:r>
            <w:r w:rsidR="007256EC" w:rsidRPr="0090456B">
              <w:t>ju</w:t>
            </w:r>
            <w:r w:rsidR="00127160" w:rsidRPr="0090456B">
              <w:t>l</w:t>
            </w:r>
            <w:r w:rsidR="007256EC" w:rsidRPr="0090456B">
              <w:t>i</w:t>
            </w:r>
            <w:r w:rsidR="004F38B1" w:rsidRPr="0090456B">
              <w:t xml:space="preserve"> 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F97772E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DE4E96">
              <w:rPr>
                <w:sz w:val="20"/>
              </w:rPr>
              <w:t>5</w:t>
            </w:r>
            <w:r w:rsidR="00F35213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DEB1B7D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993706">
              <w:rPr>
                <w:sz w:val="19"/>
                <w:szCs w:val="19"/>
              </w:rPr>
              <w:t>1</w:t>
            </w:r>
            <w:r w:rsidR="005D6889">
              <w:rPr>
                <w:sz w:val="19"/>
                <w:szCs w:val="19"/>
              </w:rPr>
              <w:t>-7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2935DC2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2D2F6F4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4DC4F1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27160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F8A8332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1F3552A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258C10F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FD7E783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96739EE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F16D145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8D957F8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F487B70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8264596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B8C878F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5109499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F0AE35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AB439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35F58E1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8215A5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BAC69F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FC10A1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600C80F" w:rsidR="00127160" w:rsidRPr="0004578D" w:rsidRDefault="005D6889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293B49D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24C6B1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0694A1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0280F22" w:rsidR="00127160" w:rsidRPr="0004578D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784D249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AC053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B5FCB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27160" w:rsidRPr="0004578D" w:rsidRDefault="00127160" w:rsidP="00127160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D841FE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3281A84" w:rsidR="00127160" w:rsidRPr="0004578D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A51E76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FB463DF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0C88B2D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3AC6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48DEC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B36C4A1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8902845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6C843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839A6F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D65C0B3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C018B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BDDEE0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A8C5E65" w:rsidR="00127160" w:rsidRPr="0004578D" w:rsidRDefault="005D6889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39E6081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8106E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4DBC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468046E" w:rsidR="00127160" w:rsidRPr="0004578D" w:rsidRDefault="0090456B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DE907A8" w:rsidR="00127160" w:rsidRPr="0004578D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6AE2B53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CF3F942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127160" w:rsidRPr="00246B39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FD7AD38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B8C62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2C0DA8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36F38EB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01D1A7B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EC9D86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3BB2D6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78DB20F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0ABBA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080D2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F5CC530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1F4A6F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4BA94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BCD797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27160" w:rsidRPr="004A0318" w:rsidRDefault="00127160" w:rsidP="001271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200EA0A0" w:rsidR="00127160" w:rsidRPr="0004578D" w:rsidRDefault="005D6889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1B63071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13E305C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DA99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33DE6EA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56D294F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1107FD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9D23A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9B2A71E" w:rsidR="00127160" w:rsidRPr="0004578D" w:rsidRDefault="0090456B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7D66F6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BD927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1051A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9BDFEB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87C82A2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F2C0D0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4BE2F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BAC4DE0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2361BD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FCA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C34801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6CA259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0D7EDC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522B39F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326C7D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FF4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57DFDFC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39A9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1CDDA3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D8566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DAEEF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C22CA1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1B8CCBC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31DB49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B212F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EE9A0B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992F22E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8D8E2A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05A6BE2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B85CFA4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561BD28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09E1B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37D469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836B717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1A2777A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DA132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E2572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5847BC9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0CE7C41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3DCA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C26B4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C81A9E5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7CB934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340CB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127160" w:rsidRPr="00915B99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55F9FB2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2BED12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7DD602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2F3C545" w:rsidR="00127160" w:rsidRPr="0004578D" w:rsidRDefault="005D6889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07E198D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A9D5C4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D6B5B6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0A6FE4E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F8D84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E9C0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ECB3EA5" w:rsidR="00127160" w:rsidRPr="0004578D" w:rsidRDefault="005D6889" w:rsidP="001271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176C623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76FACA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31CEA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4AB533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DB0FF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23F33C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01657F2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6AB2B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3D246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B7F5921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438A07B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1484E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C059F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B713FAF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F03232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DEAAD3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2A514D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603DE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667FCF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21D1DAD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90B1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D3303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27160" w:rsidRPr="004A0318" w:rsidRDefault="002D450B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="00127160"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20837B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A7F848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1914B56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04E0DFF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434FDD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90B5E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D7BB10D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8BF8AE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FFBC4F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D44092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343D4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741681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47</TotalTime>
  <Pages>3</Pages>
  <Words>673</Words>
  <Characters>3827</Characters>
  <Application>Microsoft Office Word</Application>
  <DocSecurity>0</DocSecurity>
  <Lines>1913</Lines>
  <Paragraphs>224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19</cp:revision>
  <cp:lastPrinted>2023-07-27T11:42:00Z</cp:lastPrinted>
  <dcterms:created xsi:type="dcterms:W3CDTF">2023-07-26T07:35:00Z</dcterms:created>
  <dcterms:modified xsi:type="dcterms:W3CDTF">2023-07-27T13:24:00Z</dcterms:modified>
</cp:coreProperties>
</file>