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625419" w14:paraId="5D29CA45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876BE21CB2484924B60866D9AC2BC25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5fc42880-373e-4af8-8f6c-ea4cd14c5987"/>
        <w:id w:val="-286972326"/>
        <w:lock w:val="sdtLocked"/>
        <w:richText/>
      </w:sdtPr>
      <w:sdtContent>
        <w:p w:rsidR="00187558" w14:paraId="00F0F6CE" w14:textId="77777777">
          <w:pPr>
            <w:pStyle w:val="Frslagstext"/>
          </w:pPr>
          <w:r>
            <w:t>Riksdagen ställer sig bakom det som anförs i motionen om att det ska tydliggöras att rätten till abort gäller alla som vistas i Sverige, och detta tillkännager riksdagen för regeringen.</w:t>
          </w:r>
        </w:p>
      </w:sdtContent>
    </w:sdt>
    <w:sdt>
      <w:sdtPr>
        <w:alias w:val="Yrkande 2"/>
        <w:tag w:val="60aa4b33-6feb-4ecd-a17f-cfe279fffc55"/>
        <w:id w:val="-369457193"/>
        <w:lock w:val="sdtLocked"/>
        <w:richText/>
      </w:sdtPr>
      <w:sdtContent>
        <w:p w:rsidR="00187558" w14:paraId="46B6FC66" w14:textId="77777777">
          <w:pPr>
            <w:pStyle w:val="Frslagstext"/>
          </w:pPr>
          <w:r>
            <w:t>Riksdagen ställer sig bakom det som anförs i motionen om att abortlagen bör förtydligas så att kvinnor synliggörs samtidigt som lagen uttryckligen omfattar den som är gravid, oavsett juridiskt kön, och detta tillkännager riksdagen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E53885B0DEB441E39F58373300003143"/>
        </w:placeholder>
        <w:text/>
      </w:sdtPr>
      <w:sdtContent>
        <w:p w:rsidR="006D79C9" w:rsidRPr="009B062B" w:rsidP="00333E95" w14:paraId="19C1BF0D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1D3988" w:rsidP="001D3988" w14:paraId="7D1885AA" w14:textId="77777777">
      <w:pPr>
        <w:pStyle w:val="Normalutanindragellerluft"/>
      </w:pPr>
      <w:r>
        <w:t xml:space="preserve">Centerpartiet välkomnar översynen och moderniseringen av abortlagstiftningen. Den nya lagen anpassas till den medicinska utvecklingen och utgår i högre utsträckning från gravida kvinnors olika behov. </w:t>
      </w:r>
      <w:r>
        <w:t xml:space="preserve">I centrum står rätten till en säker och tillgänglig abortvård som utgår från mänskliga rättigheter, jämställdhet och individens självbestämmande. </w:t>
      </w:r>
    </w:p>
    <w:p w:rsidR="001D3988" w:rsidRPr="00D12115" w:rsidP="00D12115" w14:paraId="623A72E0" w14:textId="3717AE2F">
      <w:pPr>
        <w:pStyle w:val="Heading2"/>
      </w:pPr>
      <w:r w:rsidRPr="00D12115">
        <w:t>Tydliggör att rätten till abort gäller alla som vistas i Sverige</w:t>
      </w:r>
    </w:p>
    <w:p w:rsidR="00F011B2" w:rsidRPr="00F011B2" w:rsidP="00F011B2" w14:paraId="2791DD40" w14:textId="29651502">
      <w:pPr>
        <w:pStyle w:val="Normalutanindragellerluft"/>
      </w:pPr>
      <w:r>
        <w:t>En fri och säker abort är en grundläggande fråga om kvinnors frihet, självbestämmande och jämlikhet. Centerpartiet anser att utländska kvinnor som vistas i Sverige ska ha samma rätt till abort som svenska kvinnor. Regeringen konstaterar att det inte finns några begränsningar i nuvarande eller föreslagen abortlag för asylsökande och pappers</w:t>
      </w:r>
      <w:r w:rsidR="00D12115">
        <w:softHyphen/>
      </w:r>
      <w:r>
        <w:t xml:space="preserve">lösa. Det är </w:t>
      </w:r>
      <w:r w:rsidR="00DE1367">
        <w:t>r</w:t>
      </w:r>
      <w:r>
        <w:t>iktigt, men lagstiftning</w:t>
      </w:r>
      <w:r w:rsidR="00107718">
        <w:t xml:space="preserve">, tolkning </w:t>
      </w:r>
      <w:r>
        <w:t xml:space="preserve">och tillämpning måste sammantaget säkerställa att ingen avstår från vård på grund av osäkerhet, rädsla eller praktiska hinder. </w:t>
      </w:r>
      <w:r w:rsidRPr="00DE1367" w:rsidR="00DE1367">
        <w:t>Detta blir särskilt viktigt utifrån att den kommande grundlagsändringen i regerings</w:t>
      </w:r>
      <w:r w:rsidR="00D12115">
        <w:softHyphen/>
      </w:r>
      <w:r w:rsidRPr="00DE1367" w:rsidR="00DE1367">
        <w:t xml:space="preserve">formen om aborträtten riskerar att öppna upp för att undanta utlandsfödda kvinnor, och i övrigt endast fastslår att rätten till abort ska fastslås i egen lag, dvs. i denna abortlag. </w:t>
      </w:r>
      <w:r>
        <w:t xml:space="preserve">Centerpartiet anser därför att det i abortlagen </w:t>
      </w:r>
      <w:r w:rsidR="00A33DB3">
        <w:t xml:space="preserve">ska </w:t>
      </w:r>
      <w:r w:rsidRPr="00F011B2">
        <w:t>tydliggör</w:t>
      </w:r>
      <w:r w:rsidR="00A33DB3">
        <w:t>a</w:t>
      </w:r>
      <w:r>
        <w:t>s</w:t>
      </w:r>
      <w:r w:rsidRPr="00F011B2">
        <w:t xml:space="preserve"> att rätten till abort gäller alla som vistas i Sverige</w:t>
      </w:r>
      <w:r>
        <w:t xml:space="preserve">. </w:t>
      </w:r>
    </w:p>
    <w:p w:rsidR="00107718" w:rsidRPr="00107718" w:rsidP="00D12115" w14:paraId="07E7FC1C" w14:textId="6493FD53">
      <w:pPr>
        <w:pStyle w:val="Heading2"/>
      </w:pPr>
      <w:r w:rsidRPr="00107718">
        <w:t>Rättslig</w:t>
      </w:r>
      <w:r w:rsidR="00463807">
        <w:t>a</w:t>
      </w:r>
      <w:r w:rsidRPr="00107718">
        <w:t xml:space="preserve"> rådet behöver ses över</w:t>
      </w:r>
    </w:p>
    <w:p w:rsidR="00107718" w:rsidP="00D12115" w14:paraId="70CDFB18" w14:textId="25E3AEB1">
      <w:pPr>
        <w:pStyle w:val="Normalutanindragellerluft"/>
      </w:pPr>
      <w:r w:rsidRPr="00107718">
        <w:t xml:space="preserve">Efter graviditetsvecka 18 krävs Socialstyrelsens tillstånd för abort. Tillstånd får lämnas endast om det finns synnerliga skäl och om det inte finns anledning att anta att fostret är </w:t>
      </w:r>
      <w:r w:rsidRPr="00D12115">
        <w:rPr>
          <w:spacing w:val="-2"/>
        </w:rPr>
        <w:t>livsdugligt. Utredningen bakom propositionen bedömde</w:t>
      </w:r>
      <w:r w:rsidRPr="00D12115" w:rsidR="00463807">
        <w:rPr>
          <w:spacing w:val="-2"/>
        </w:rPr>
        <w:t xml:space="preserve"> </w:t>
      </w:r>
      <w:r w:rsidRPr="00D12115">
        <w:rPr>
          <w:spacing w:val="-2"/>
        </w:rPr>
        <w:t>att det finns behov av en översyn</w:t>
      </w:r>
      <w:r w:rsidRPr="00107718">
        <w:t xml:space="preserve"> av Socialstyrelsens</w:t>
      </w:r>
      <w:r>
        <w:t xml:space="preserve"> </w:t>
      </w:r>
      <w:r w:rsidR="00463807">
        <w:t xml:space="preserve">råd för vissa </w:t>
      </w:r>
      <w:r w:rsidRPr="00463807" w:rsidR="00463807">
        <w:t>rättsliga, sociala och medicinska frågor (Rättsliga rådet</w:t>
      </w:r>
      <w:r w:rsidR="00A33DB3">
        <w:t>) som handlägger och beslutar i abortfrågorna</w:t>
      </w:r>
      <w:r>
        <w:t xml:space="preserve">. </w:t>
      </w:r>
      <w:r w:rsidRPr="00107718">
        <w:t xml:space="preserve">Centerpartiet anser att en sådan översyn bör genomföras. </w:t>
      </w:r>
      <w:r>
        <w:t xml:space="preserve">Det </w:t>
      </w:r>
      <w:r w:rsidR="008B72F5">
        <w:t>r</w:t>
      </w:r>
      <w:r>
        <w:t>ättsliga rådet är viktigt för att de ofta</w:t>
      </w:r>
      <w:r w:rsidR="00463807">
        <w:t xml:space="preserve"> medicinskt och etiskt </w:t>
      </w:r>
      <w:r>
        <w:t xml:space="preserve">svåra bedömningarna </w:t>
      </w:r>
      <w:r w:rsidR="008B72F5">
        <w:t>ska bli</w:t>
      </w:r>
      <w:r>
        <w:t xml:space="preserve"> likvärdiga </w:t>
      </w:r>
      <w:r w:rsidR="00463807">
        <w:t xml:space="preserve">och rättssäkra </w:t>
      </w:r>
      <w:r>
        <w:t>i hela landet</w:t>
      </w:r>
      <w:r w:rsidR="00463807">
        <w:t xml:space="preserve">. En översyn av det </w:t>
      </w:r>
      <w:r w:rsidR="008B72F5">
        <w:t>r</w:t>
      </w:r>
      <w:r w:rsidR="00463807">
        <w:t xml:space="preserve">ättsliga rådet </w:t>
      </w:r>
      <w:r w:rsidRPr="00107718">
        <w:t>bör särskilt omfatta transparens, beslutsmotiveringar och bedömnings</w:t>
      </w:r>
      <w:r w:rsidR="00D12115">
        <w:softHyphen/>
      </w:r>
      <w:r w:rsidRPr="00107718">
        <w:t xml:space="preserve">grunder, så att den enskilda </w:t>
      </w:r>
      <w:r w:rsidR="00463807">
        <w:t xml:space="preserve">kvinnan </w:t>
      </w:r>
      <w:r w:rsidRPr="00107718">
        <w:t xml:space="preserve">förstår på vilka grunder beslutet </w:t>
      </w:r>
      <w:r w:rsidR="00A33DB3">
        <w:t xml:space="preserve">om abort </w:t>
      </w:r>
      <w:r w:rsidRPr="00107718">
        <w:t xml:space="preserve">fattas och </w:t>
      </w:r>
      <w:r w:rsidR="00463807">
        <w:t xml:space="preserve">så att </w:t>
      </w:r>
      <w:r w:rsidRPr="00107718">
        <w:t>processen präglas av rättssäkerhet och förutsebarhet.</w:t>
      </w:r>
    </w:p>
    <w:p w:rsidR="00E42B74" w:rsidRPr="00E42B74" w:rsidP="00D12115" w14:paraId="06A1FB65" w14:textId="2A3FA7C9">
      <w:pPr>
        <w:pStyle w:val="Heading2"/>
      </w:pPr>
      <w:r w:rsidRPr="00E42B74">
        <w:t xml:space="preserve">Kvinnor ska synliggöras och alla gravida </w:t>
      </w:r>
      <w:r w:rsidR="00760845">
        <w:t>o</w:t>
      </w:r>
      <w:r w:rsidRPr="00E42B74">
        <w:t>mfattas</w:t>
      </w:r>
    </w:p>
    <w:p w:rsidR="00107718" w:rsidRPr="00107718" w:rsidP="00D12115" w14:paraId="2241018A" w14:textId="2AB18249">
      <w:pPr>
        <w:pStyle w:val="Normalutanindragellerluft"/>
      </w:pPr>
      <w:r w:rsidRPr="00E42B74">
        <w:t xml:space="preserve">Abort är en central kvinnorättsfråga. </w:t>
      </w:r>
      <w:r w:rsidRPr="00E86833" w:rsidR="00E86833">
        <w:t>Abortlagstiftningen är nära kopplad till kvinnors möjligheter att bestämma över sina kroppar, sin reproduktiva hälsa och sina liv.</w:t>
      </w:r>
      <w:r w:rsidR="00E86833">
        <w:t xml:space="preserve"> </w:t>
      </w:r>
      <w:r w:rsidRPr="00E42B74">
        <w:t xml:space="preserve">Samtidigt måste lagstiftningen vara tydlig </w:t>
      </w:r>
      <w:r w:rsidR="001D67C8">
        <w:t xml:space="preserve">och likvärdig </w:t>
      </w:r>
      <w:r w:rsidRPr="00E42B74">
        <w:t>för alla som kan bli gravida. Regeringen anger att ordet kvinna ska finnas kvar i abortlagen, samtidigt som lagen omfattar alla som kan bli gravida.</w:t>
      </w:r>
      <w:r w:rsidR="00E86833">
        <w:t xml:space="preserve"> </w:t>
      </w:r>
      <w:r w:rsidR="001D67C8">
        <w:t>Men a</w:t>
      </w:r>
      <w:r w:rsidR="00E86833">
        <w:t>tt s</w:t>
      </w:r>
      <w:r w:rsidRPr="00E3330C" w:rsidR="00E3330C">
        <w:t xml:space="preserve">ynliggöra kvinnor i lagstiftningen står inte i motsättning till att samtidigt </w:t>
      </w:r>
      <w:r w:rsidR="001D67C8">
        <w:t xml:space="preserve">uttryckligen fastställa </w:t>
      </w:r>
      <w:r w:rsidRPr="00E3330C" w:rsidR="00E3330C">
        <w:t xml:space="preserve">att </w:t>
      </w:r>
      <w:r w:rsidR="00E86833">
        <w:t xml:space="preserve">alla </w:t>
      </w:r>
      <w:r w:rsidRPr="00E3330C" w:rsidR="00E3330C">
        <w:t>som kan bli gravida omfattas av lagen</w:t>
      </w:r>
      <w:r w:rsidR="00E86833">
        <w:t>, även t.ex. personer med manligt juridiskt kön</w:t>
      </w:r>
      <w:r w:rsidRPr="00E3330C" w:rsidR="00E3330C">
        <w:t>.</w:t>
      </w:r>
      <w:r w:rsidR="00E86833">
        <w:t xml:space="preserve"> </w:t>
      </w:r>
      <w:r w:rsidRPr="00E42B74">
        <w:t xml:space="preserve">Centerpartiet </w:t>
      </w:r>
      <w:r w:rsidR="00E86833">
        <w:t>anser d</w:t>
      </w:r>
      <w:r w:rsidRPr="00E42B74">
        <w:t xml:space="preserve">ärför </w:t>
      </w:r>
      <w:r w:rsidR="00E86833">
        <w:t>att</w:t>
      </w:r>
      <w:r w:rsidRPr="00E42B74">
        <w:t xml:space="preserve"> abortlagen </w:t>
      </w:r>
      <w:r w:rsidR="00E86833">
        <w:t xml:space="preserve">bör </w:t>
      </w:r>
      <w:r w:rsidRPr="00E42B74">
        <w:t>förtydligas så att kvinnors särskilda rättigheter och erfarenheter synlig</w:t>
      </w:r>
      <w:r w:rsidR="00D12115">
        <w:softHyphen/>
      </w:r>
      <w:r w:rsidRPr="00E42B74">
        <w:t>görs, samtidigt som det uttryckligen framgår att lagen omfattar den som är gravid, oavsett juridiskt kön.</w:t>
      </w:r>
      <w:r w:rsidR="00E86833">
        <w:t xml:space="preserve"> Då skapar vi en tydlig och inkluderande lag. Det ligger också i linje med språkbruket i den kommande grundlagsändringen.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2AAC6C8AC8204CCC9A8206FFD8580EF6"/>
        </w:placeholder>
        <w:richText/>
      </w:sdtPr>
      <w:sdtContent>
        <w:p w:rsidR="00625419" w:rsidP="003742D8" w14:paraId="6B99D137" w14:textId="77777777"/>
        <w:p w:rsidR="00625419" w:rsidP="003742D8" w14:paraId="4AFFE0BC" w14:textId="1A3C282A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64D0245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187558" w14:paraId="4D6AA66C" w14:textId="77777777">
            <w:pPr>
              <w:pStyle w:val="Underskrifter"/>
              <w:spacing w:after="0"/>
            </w:pPr>
            <w:r>
              <w:t>Christofer Bergenblock (C)</w:t>
            </w:r>
          </w:p>
        </w:tc>
        <w:tc>
          <w:tcPr>
            <w:tcW w:w="50" w:type="pct"/>
            <w:vAlign w:val="bottom"/>
          </w:tcPr>
          <w:p w:rsidR="00187558" w14:paraId="0F7F6B88" w14:textId="77777777">
            <w:pPr>
              <w:pStyle w:val="Underskrifter"/>
              <w:spacing w:after="0"/>
            </w:pPr>
            <w:r>
              <w:t>Helena Vilhelmsson (C)</w:t>
            </w:r>
          </w:p>
        </w:tc>
      </w:tr>
    </w:tbl>
    <w:p w:rsidR="004801AC" w:rsidRPr="008E0FE2" w:rsidP="00DF3554" w14:paraId="196F2A22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0B4FB69A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4B805312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3742D8" w:rsidP="003742D8" w14:paraId="280C6716" w14:textId="495F42B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53865163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515B2E6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DB68094D59D84767AE097984DE9D701E"/>
                              </w:placeholder>
                              <w:text/>
                            </w:sdtPr>
                            <w:sdtContent>
                              <w:r w:rsidR="00C31E39">
                                <w:t>C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2D69A7E53B00465CB682FB9F820AE6AD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49F5D5CE" w14:textId="1515B2E6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484415077"/>
                        <w:placeholder>
                          <w:docPart w:val="DB68094D59D84767AE097984DE9D701E"/>
                        </w:placeholder>
                        <w:text/>
                      </w:sdtPr>
                      <w:sdtContent>
                        <w:r w:rsidR="00C31E39">
                          <w:t>C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507600538"/>
                        <w:placeholder>
                          <w:docPart w:val="2D69A7E53B00465CB682FB9F820AE6AD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2ED1349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F07B880" w14:textId="77777777">
    <w:pPr>
      <w:jc w:val="right"/>
    </w:pPr>
  </w:p>
  <w:p w:rsidR="00262EA3" w:rsidP="00776B74" w14:paraId="463DF1DF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04F44E3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6C127D8C" w14:textId="21909092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A02C6D">
          <w:t>Kommittémotion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C31E39">
          <w:t>C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1C674FD5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26E6E7A" w14:textId="3CC4793D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placeholder>
          <w:docPart w:val="427D40B40A884D2F99183661F9080928"/>
        </w:placeholder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02C6D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02C6D">
          <w:t>:14</w:t>
        </w:r>
      </w:sdtContent>
    </w:sdt>
  </w:p>
  <w:p w:rsidR="00262EA3" w:rsidP="00E03A3D" w14:paraId="21911ED5" w14:textId="7204C5CD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DB68094D59D84767AE097984DE9D701E"/>
        </w:placeholder>
        <w:text/>
        <w15:appearance w15:val="hidden"/>
      </w:sdtPr>
      <w:sdtContent>
        <w:r w:rsidR="00A02C6D">
          <w:t>av Christofer Bergenblock och Helena Vilhelmsson (båda C)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2D69A7E53B00465CB682FB9F820AE6AD"/>
      </w:placeholder>
      <w:text/>
    </w:sdtPr>
    <w:sdtContent>
      <w:p w:rsidR="00262EA3" w:rsidP="00283E0F" w14:paraId="5758830E" w14:textId="3C20E91A">
        <w:pPr>
          <w:pStyle w:val="FSHRub2"/>
        </w:pPr>
        <w:r>
          <w:t>med anledning av prop. 2025/26:271 En förändrad abortlag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9A89A55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E39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2FD8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28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718"/>
    <w:rsid w:val="00107B3A"/>
    <w:rsid w:val="00107DE7"/>
    <w:rsid w:val="00110680"/>
    <w:rsid w:val="0011115F"/>
    <w:rsid w:val="0011124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57C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02F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558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980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988"/>
    <w:rsid w:val="001D3EE8"/>
    <w:rsid w:val="001D4232"/>
    <w:rsid w:val="001D4A48"/>
    <w:rsid w:val="001D4A9A"/>
    <w:rsid w:val="001D5A93"/>
    <w:rsid w:val="001D5C51"/>
    <w:rsid w:val="001D67C8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42E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D19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1C05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2D8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2CBA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243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807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6C8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419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38C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0CAC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4A4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DC4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845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3AD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0B18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1AA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08BF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2F5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C49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6D8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02B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3354"/>
    <w:rsid w:val="009A407D"/>
    <w:rsid w:val="009A4199"/>
    <w:rsid w:val="009A44A0"/>
    <w:rsid w:val="009A4566"/>
    <w:rsid w:val="009A4B25"/>
    <w:rsid w:val="009A60C8"/>
    <w:rsid w:val="009A6BFE"/>
    <w:rsid w:val="009A709D"/>
    <w:rsid w:val="009A79B0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2C6D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DB3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3BD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6B9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934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1E39"/>
    <w:rsid w:val="00C32392"/>
    <w:rsid w:val="00C32664"/>
    <w:rsid w:val="00C3271D"/>
    <w:rsid w:val="00C330F0"/>
    <w:rsid w:val="00C333DA"/>
    <w:rsid w:val="00C3379C"/>
    <w:rsid w:val="00C35733"/>
    <w:rsid w:val="00C35AB9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5D9A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115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67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30C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2B74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833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0C3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1B2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58DB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1B61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6DA542"/>
  <w15:chartTrackingRefBased/>
  <w15:docId w15:val="{91AB9538-793F-4565-AD8B-059B4E72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876BE21CB2484924B60866D9AC2BC25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07A7DE-14C5-4F93-8987-54AA487C175A}"/>
      </w:docPartPr>
      <w:docPartBody>
        <w:p w:rsidR="007424A4">
          <w:pPr>
            <w:pStyle w:val="876BE21CB2484924B60866D9AC2BC25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E53885B0DEB441E39F583733000031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5A4A81-053A-4D4E-A932-80BEE1C53B68}"/>
      </w:docPartPr>
      <w:docPartBody>
        <w:p w:rsidR="007424A4">
          <w:pPr>
            <w:pStyle w:val="E53885B0DEB441E39F58373300003143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DB68094D59D84767AE097984DE9D70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645C65-C7D9-430F-865E-5272F80392C8}"/>
      </w:docPartPr>
      <w:docPartBody>
        <w:p w:rsidR="007424A4">
          <w:pPr>
            <w:pStyle w:val="DB68094D59D84767AE097984DE9D701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69A7E53B00465CB682FB9F820AE6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58C338-7D47-4BDD-86A4-9F55EDF5EEAE}"/>
      </w:docPartPr>
      <w:docPartBody>
        <w:p w:rsidR="007424A4">
          <w:pPr>
            <w:pStyle w:val="2D69A7E53B00465CB682FB9F820AE6AD"/>
          </w:pPr>
          <w:r>
            <w:t xml:space="preserve"> </w:t>
          </w:r>
        </w:p>
      </w:docPartBody>
    </w:docPart>
    <w:docPart>
      <w:docPartPr>
        <w:name w:val="427D40B40A884D2F99183661F90809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9C6C1E-4038-42E5-80B6-08B96DF42B44}"/>
      </w:docPartPr>
      <w:docPartBody>
        <w:p w:rsidR="007424A4">
          <w:r w:rsidRPr="00A863BD">
            <w:rPr>
              <w:rStyle w:val="PlaceholderText"/>
              <w:lang w:val="en-GB"/>
            </w:rPr>
            <w:t>[ange din text här]</w:t>
          </w:r>
        </w:p>
      </w:docPartBody>
    </w:docPart>
    <w:docPart>
      <w:docPartPr>
        <w:name w:val="2AAC6C8AC8204CCC9A8206FFD8580E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02ED3E-5B7F-48DF-885A-57F7FA50E6D1}"/>
      </w:docPartPr>
      <w:docPartBody>
        <w:p w:rsidR="009506D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0" w:inkAnnotations="1" w:insDel="1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F94"/>
    <w:rsid w:val="001457CE"/>
    <w:rsid w:val="0022242E"/>
    <w:rsid w:val="003E3F94"/>
    <w:rsid w:val="00501BF3"/>
    <w:rsid w:val="006A738C"/>
    <w:rsid w:val="007424A4"/>
    <w:rsid w:val="00752DC4"/>
    <w:rsid w:val="008211AA"/>
    <w:rsid w:val="00877E2E"/>
    <w:rsid w:val="008C5C49"/>
    <w:rsid w:val="009506D8"/>
    <w:rsid w:val="0098402B"/>
    <w:rsid w:val="00BF4066"/>
    <w:rsid w:val="00C41B82"/>
    <w:rsid w:val="00C50471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3F94"/>
    <w:rPr>
      <w:color w:val="F1A983" w:themeColor="accent2" w:themeTint="99"/>
    </w:rPr>
  </w:style>
  <w:style w:type="paragraph" w:customStyle="1" w:styleId="876BE21CB2484924B60866D9AC2BC25F">
    <w:name w:val="876BE21CB2484924B60866D9AC2BC25F"/>
  </w:style>
  <w:style w:type="paragraph" w:customStyle="1" w:styleId="E53885B0DEB441E39F58373300003143">
    <w:name w:val="E53885B0DEB441E39F58373300003143"/>
  </w:style>
  <w:style w:type="paragraph" w:customStyle="1" w:styleId="DB68094D59D84767AE097984DE9D701E">
    <w:name w:val="DB68094D59D84767AE097984DE9D701E"/>
  </w:style>
  <w:style w:type="paragraph" w:customStyle="1" w:styleId="2D69A7E53B00465CB682FB9F820AE6AD">
    <w:name w:val="2D69A7E53B00465CB682FB9F820AE6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CB7500-59F1-4E5E-8217-88FD660A7EA4}"/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538</Words>
  <Characters>3185</Characters>
  <Application>Microsoft Office Word</Application>
  <DocSecurity>0</DocSecurity>
  <Lines>54</Lines>
  <Paragraphs>15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 med anledning av prop   2025 26 271  En förändrad abortlag</vt:lpstr>
      <vt:lpstr>
      </vt:lpstr>
    </vt:vector>
  </TitlesOfParts>
  <Company>Sveriges riksdag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