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9141" w:type="dxa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141"/>
      </w:tblGrid>
      <w:tr w:rsidR="0096348C" w:rsidRPr="00477C9F" w14:paraId="4053800E" w14:textId="77777777" w:rsidTr="00782EA9">
        <w:tc>
          <w:tcPr>
            <w:tcW w:w="9141" w:type="dxa"/>
          </w:tcPr>
          <w:p w14:paraId="4053800C" w14:textId="77777777" w:rsidR="0096348C" w:rsidRPr="00477C9F" w:rsidRDefault="0096348C" w:rsidP="00477C9F">
            <w:pPr>
              <w:rPr>
                <w:sz w:val="22"/>
                <w:szCs w:val="22"/>
              </w:rPr>
            </w:pPr>
            <w:bookmarkStart w:id="0" w:name="_GoBack"/>
            <w:bookmarkEnd w:id="0"/>
            <w:r w:rsidRPr="00477C9F">
              <w:rPr>
                <w:sz w:val="22"/>
                <w:szCs w:val="22"/>
              </w:rPr>
              <w:t>RIKSDAGEN</w:t>
            </w:r>
          </w:p>
          <w:p w14:paraId="4053800D" w14:textId="035B0295" w:rsidR="0096348C" w:rsidRPr="00477C9F" w:rsidRDefault="00477C9F" w:rsidP="00477C9F">
            <w:pPr>
              <w:rPr>
                <w:sz w:val="22"/>
                <w:szCs w:val="22"/>
              </w:rPr>
            </w:pPr>
            <w:r w:rsidRPr="00477C9F">
              <w:rPr>
                <w:sz w:val="22"/>
                <w:szCs w:val="22"/>
              </w:rPr>
              <w:t>KONSTITUTIONS</w:t>
            </w:r>
            <w:r w:rsidR="0096348C" w:rsidRPr="00477C9F">
              <w:rPr>
                <w:sz w:val="22"/>
                <w:szCs w:val="22"/>
              </w:rPr>
              <w:t>UTSKOTTET</w:t>
            </w:r>
          </w:p>
        </w:tc>
      </w:tr>
    </w:tbl>
    <w:p w14:paraId="4053800F" w14:textId="77777777" w:rsidR="0096348C" w:rsidRPr="00477C9F" w:rsidRDefault="0096348C" w:rsidP="00477C9F">
      <w:pPr>
        <w:rPr>
          <w:sz w:val="22"/>
          <w:szCs w:val="22"/>
        </w:rPr>
      </w:pPr>
    </w:p>
    <w:p w14:paraId="40538010" w14:textId="77777777" w:rsidR="0096348C" w:rsidRPr="00477C9F" w:rsidRDefault="0096348C" w:rsidP="00477C9F">
      <w:pPr>
        <w:rPr>
          <w:sz w:val="22"/>
          <w:szCs w:val="22"/>
        </w:rPr>
      </w:pPr>
    </w:p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85"/>
        <w:gridCol w:w="6463"/>
      </w:tblGrid>
      <w:tr w:rsidR="0096348C" w:rsidRPr="00B73C96" w14:paraId="40538014" w14:textId="77777777" w:rsidTr="00012D39">
        <w:trPr>
          <w:cantSplit/>
          <w:trHeight w:val="742"/>
        </w:trPr>
        <w:tc>
          <w:tcPr>
            <w:tcW w:w="1985" w:type="dxa"/>
          </w:tcPr>
          <w:p w14:paraId="5867A551" w14:textId="1B3DFADB" w:rsidR="008273F4" w:rsidRPr="00B73C96" w:rsidRDefault="008273F4" w:rsidP="00477C9F">
            <w:pPr>
              <w:rPr>
                <w:b/>
                <w:sz w:val="22"/>
                <w:szCs w:val="22"/>
              </w:rPr>
            </w:pPr>
            <w:r w:rsidRPr="00B73C96">
              <w:rPr>
                <w:b/>
                <w:sz w:val="22"/>
                <w:szCs w:val="22"/>
              </w:rPr>
              <w:t>SÄRSKILT</w:t>
            </w:r>
          </w:p>
          <w:p w14:paraId="40538011" w14:textId="0A28C058" w:rsidR="0096348C" w:rsidRPr="00B73C96" w:rsidRDefault="0096348C" w:rsidP="00477C9F">
            <w:pPr>
              <w:rPr>
                <w:b/>
                <w:sz w:val="22"/>
                <w:szCs w:val="22"/>
              </w:rPr>
            </w:pPr>
            <w:r w:rsidRPr="00B73C96">
              <w:rPr>
                <w:b/>
                <w:sz w:val="22"/>
                <w:szCs w:val="22"/>
              </w:rPr>
              <w:t xml:space="preserve">PROTOKOLL </w:t>
            </w:r>
          </w:p>
        </w:tc>
        <w:tc>
          <w:tcPr>
            <w:tcW w:w="6463" w:type="dxa"/>
          </w:tcPr>
          <w:p w14:paraId="40538012" w14:textId="1B077999" w:rsidR="0096348C" w:rsidRPr="00B73C96" w:rsidRDefault="000B7C05" w:rsidP="00477C9F">
            <w:pPr>
              <w:rPr>
                <w:b/>
                <w:sz w:val="22"/>
                <w:szCs w:val="22"/>
              </w:rPr>
            </w:pPr>
            <w:r w:rsidRPr="00B73C96">
              <w:rPr>
                <w:b/>
                <w:sz w:val="22"/>
                <w:szCs w:val="22"/>
              </w:rPr>
              <w:t>UTSKOTTSSAMMANTRÄDE 20</w:t>
            </w:r>
            <w:r w:rsidR="00236A17" w:rsidRPr="00B73C96">
              <w:rPr>
                <w:b/>
                <w:sz w:val="22"/>
                <w:szCs w:val="22"/>
              </w:rPr>
              <w:t>20</w:t>
            </w:r>
            <w:r w:rsidRPr="00B73C96">
              <w:rPr>
                <w:b/>
                <w:sz w:val="22"/>
                <w:szCs w:val="22"/>
              </w:rPr>
              <w:t>/</w:t>
            </w:r>
            <w:r w:rsidR="00955E76" w:rsidRPr="00B73C96">
              <w:rPr>
                <w:b/>
                <w:sz w:val="22"/>
                <w:szCs w:val="22"/>
              </w:rPr>
              <w:t>2</w:t>
            </w:r>
            <w:r w:rsidR="00236A17" w:rsidRPr="00B73C96">
              <w:rPr>
                <w:b/>
                <w:sz w:val="22"/>
                <w:szCs w:val="22"/>
              </w:rPr>
              <w:t>1</w:t>
            </w:r>
            <w:r w:rsidR="0096348C" w:rsidRPr="00B73C96">
              <w:rPr>
                <w:b/>
                <w:sz w:val="22"/>
                <w:szCs w:val="22"/>
              </w:rPr>
              <w:t>:</w:t>
            </w:r>
            <w:r w:rsidR="008C2007" w:rsidRPr="00B73C96">
              <w:rPr>
                <w:b/>
                <w:sz w:val="22"/>
                <w:szCs w:val="22"/>
              </w:rPr>
              <w:t>61</w:t>
            </w:r>
          </w:p>
          <w:p w14:paraId="40538013" w14:textId="77777777" w:rsidR="0096348C" w:rsidRPr="00B73C96" w:rsidRDefault="0096348C" w:rsidP="00477C9F">
            <w:pPr>
              <w:rPr>
                <w:b/>
                <w:sz w:val="22"/>
                <w:szCs w:val="22"/>
              </w:rPr>
            </w:pPr>
          </w:p>
        </w:tc>
      </w:tr>
      <w:tr w:rsidR="0096348C" w:rsidRPr="00B73C96" w14:paraId="40538017" w14:textId="77777777" w:rsidTr="00477C9F">
        <w:tc>
          <w:tcPr>
            <w:tcW w:w="1985" w:type="dxa"/>
          </w:tcPr>
          <w:p w14:paraId="40538015" w14:textId="77777777" w:rsidR="0096348C" w:rsidRPr="00B73C96" w:rsidRDefault="0096348C" w:rsidP="00477C9F">
            <w:pPr>
              <w:rPr>
                <w:sz w:val="22"/>
                <w:szCs w:val="22"/>
              </w:rPr>
            </w:pPr>
            <w:r w:rsidRPr="00B73C96">
              <w:rPr>
                <w:sz w:val="22"/>
                <w:szCs w:val="22"/>
              </w:rPr>
              <w:t>DATUM</w:t>
            </w:r>
          </w:p>
        </w:tc>
        <w:tc>
          <w:tcPr>
            <w:tcW w:w="6463" w:type="dxa"/>
          </w:tcPr>
          <w:p w14:paraId="40538016" w14:textId="49C55952" w:rsidR="0096348C" w:rsidRPr="00B73C96" w:rsidRDefault="009D1BB5" w:rsidP="00A54DE5">
            <w:pPr>
              <w:rPr>
                <w:sz w:val="22"/>
                <w:szCs w:val="22"/>
              </w:rPr>
            </w:pPr>
            <w:r w:rsidRPr="00B73C96">
              <w:rPr>
                <w:sz w:val="22"/>
                <w:szCs w:val="22"/>
              </w:rPr>
              <w:t>20</w:t>
            </w:r>
            <w:r w:rsidR="000A7D87" w:rsidRPr="00B73C96">
              <w:rPr>
                <w:sz w:val="22"/>
                <w:szCs w:val="22"/>
              </w:rPr>
              <w:t>2</w:t>
            </w:r>
            <w:r w:rsidR="005E2252" w:rsidRPr="00B73C96">
              <w:rPr>
                <w:sz w:val="22"/>
                <w:szCs w:val="22"/>
              </w:rPr>
              <w:t>1</w:t>
            </w:r>
            <w:r w:rsidR="00D52626" w:rsidRPr="00B73C96">
              <w:rPr>
                <w:sz w:val="22"/>
                <w:szCs w:val="22"/>
              </w:rPr>
              <w:t>-</w:t>
            </w:r>
            <w:r w:rsidR="0098705B" w:rsidRPr="00B73C96">
              <w:rPr>
                <w:sz w:val="22"/>
                <w:szCs w:val="22"/>
              </w:rPr>
              <w:t>0</w:t>
            </w:r>
            <w:r w:rsidR="005622CA" w:rsidRPr="00B73C96">
              <w:rPr>
                <w:sz w:val="22"/>
                <w:szCs w:val="22"/>
              </w:rPr>
              <w:t>5</w:t>
            </w:r>
            <w:r w:rsidR="009B3631" w:rsidRPr="00B73C96">
              <w:rPr>
                <w:sz w:val="22"/>
                <w:szCs w:val="22"/>
              </w:rPr>
              <w:t>-</w:t>
            </w:r>
            <w:r w:rsidR="008C2007" w:rsidRPr="00B73C96">
              <w:rPr>
                <w:sz w:val="22"/>
                <w:szCs w:val="22"/>
              </w:rPr>
              <w:t>27</w:t>
            </w:r>
          </w:p>
        </w:tc>
      </w:tr>
      <w:tr w:rsidR="0096348C" w:rsidRPr="00B73C96" w14:paraId="4053801A" w14:textId="77777777" w:rsidTr="00477C9F">
        <w:tc>
          <w:tcPr>
            <w:tcW w:w="1985" w:type="dxa"/>
          </w:tcPr>
          <w:p w14:paraId="40538018" w14:textId="77777777" w:rsidR="0096348C" w:rsidRPr="00B73C96" w:rsidRDefault="0096348C" w:rsidP="00477C9F">
            <w:pPr>
              <w:rPr>
                <w:sz w:val="22"/>
                <w:szCs w:val="22"/>
              </w:rPr>
            </w:pPr>
            <w:r w:rsidRPr="00B73C96">
              <w:rPr>
                <w:sz w:val="22"/>
                <w:szCs w:val="22"/>
              </w:rPr>
              <w:t>TID</w:t>
            </w:r>
          </w:p>
        </w:tc>
        <w:tc>
          <w:tcPr>
            <w:tcW w:w="6463" w:type="dxa"/>
          </w:tcPr>
          <w:p w14:paraId="32B89CE6" w14:textId="3A5B0725" w:rsidR="00BD53C1" w:rsidRPr="00B73C96" w:rsidRDefault="008C2007" w:rsidP="009B3631">
            <w:pPr>
              <w:rPr>
                <w:sz w:val="22"/>
                <w:szCs w:val="22"/>
              </w:rPr>
            </w:pPr>
            <w:r w:rsidRPr="00B73C96">
              <w:rPr>
                <w:sz w:val="22"/>
                <w:szCs w:val="22"/>
              </w:rPr>
              <w:t>9.</w:t>
            </w:r>
            <w:r w:rsidR="00E86F37" w:rsidRPr="00B73C96">
              <w:rPr>
                <w:sz w:val="22"/>
                <w:szCs w:val="22"/>
              </w:rPr>
              <w:t>19</w:t>
            </w:r>
            <w:r w:rsidR="004842A0" w:rsidRPr="00B73C96">
              <w:rPr>
                <w:sz w:val="22"/>
                <w:szCs w:val="22"/>
              </w:rPr>
              <w:t>–</w:t>
            </w:r>
            <w:r w:rsidR="00CB3B8F" w:rsidRPr="00B73C96">
              <w:rPr>
                <w:sz w:val="22"/>
                <w:szCs w:val="22"/>
              </w:rPr>
              <w:t>9.</w:t>
            </w:r>
            <w:r w:rsidR="008E46CB" w:rsidRPr="00B73C96">
              <w:rPr>
                <w:sz w:val="22"/>
                <w:szCs w:val="22"/>
              </w:rPr>
              <w:t>28</w:t>
            </w:r>
          </w:p>
          <w:p w14:paraId="07DA301B" w14:textId="77777777" w:rsidR="008E46CB" w:rsidRPr="00B73C96" w:rsidRDefault="0029337C" w:rsidP="009B3631">
            <w:pPr>
              <w:rPr>
                <w:sz w:val="22"/>
                <w:szCs w:val="22"/>
              </w:rPr>
            </w:pPr>
            <w:r w:rsidRPr="00B73C96">
              <w:rPr>
                <w:sz w:val="22"/>
                <w:szCs w:val="22"/>
              </w:rPr>
              <w:t>9.43–</w:t>
            </w:r>
            <w:r w:rsidR="00DE7282" w:rsidRPr="00B73C96">
              <w:rPr>
                <w:sz w:val="22"/>
                <w:szCs w:val="22"/>
              </w:rPr>
              <w:t>10.44</w:t>
            </w:r>
          </w:p>
          <w:p w14:paraId="40538019" w14:textId="61E7EFB5" w:rsidR="00DE7282" w:rsidRPr="00B73C96" w:rsidRDefault="00DE7282" w:rsidP="009B3631">
            <w:pPr>
              <w:rPr>
                <w:sz w:val="22"/>
                <w:szCs w:val="22"/>
              </w:rPr>
            </w:pPr>
            <w:r w:rsidRPr="00B73C96">
              <w:rPr>
                <w:sz w:val="22"/>
                <w:szCs w:val="22"/>
              </w:rPr>
              <w:t>11.0</w:t>
            </w:r>
            <w:r w:rsidR="002A5889" w:rsidRPr="00B73C96">
              <w:rPr>
                <w:sz w:val="22"/>
                <w:szCs w:val="22"/>
              </w:rPr>
              <w:t>1</w:t>
            </w:r>
            <w:r w:rsidR="008570AD" w:rsidRPr="00B73C96">
              <w:rPr>
                <w:sz w:val="22"/>
                <w:szCs w:val="22"/>
              </w:rPr>
              <w:t>–</w:t>
            </w:r>
            <w:r w:rsidR="006473C7" w:rsidRPr="00B73C96">
              <w:rPr>
                <w:sz w:val="22"/>
                <w:szCs w:val="22"/>
              </w:rPr>
              <w:t>12.27</w:t>
            </w:r>
          </w:p>
        </w:tc>
      </w:tr>
      <w:tr w:rsidR="0096348C" w:rsidRPr="00B73C96" w14:paraId="4053801D" w14:textId="77777777" w:rsidTr="00477C9F">
        <w:tc>
          <w:tcPr>
            <w:tcW w:w="1985" w:type="dxa"/>
          </w:tcPr>
          <w:p w14:paraId="4053801B" w14:textId="77777777" w:rsidR="0096348C" w:rsidRPr="00B73C96" w:rsidRDefault="0096348C" w:rsidP="00477C9F">
            <w:pPr>
              <w:rPr>
                <w:sz w:val="22"/>
                <w:szCs w:val="22"/>
              </w:rPr>
            </w:pPr>
            <w:r w:rsidRPr="00B73C96">
              <w:rPr>
                <w:sz w:val="22"/>
                <w:szCs w:val="22"/>
              </w:rPr>
              <w:t>NÄRVARANDE</w:t>
            </w:r>
          </w:p>
        </w:tc>
        <w:tc>
          <w:tcPr>
            <w:tcW w:w="6463" w:type="dxa"/>
          </w:tcPr>
          <w:p w14:paraId="4053801C" w14:textId="77777777" w:rsidR="0096348C" w:rsidRPr="00B73C96" w:rsidRDefault="0096348C" w:rsidP="00477C9F">
            <w:pPr>
              <w:rPr>
                <w:sz w:val="22"/>
                <w:szCs w:val="22"/>
              </w:rPr>
            </w:pPr>
            <w:r w:rsidRPr="00B73C96">
              <w:rPr>
                <w:sz w:val="22"/>
                <w:szCs w:val="22"/>
              </w:rPr>
              <w:t>Se bilaga 1</w:t>
            </w:r>
          </w:p>
        </w:tc>
      </w:tr>
    </w:tbl>
    <w:p w14:paraId="4053801E" w14:textId="77777777" w:rsidR="0096348C" w:rsidRPr="00477C9F" w:rsidRDefault="0096348C" w:rsidP="00477C9F">
      <w:pPr>
        <w:rPr>
          <w:sz w:val="22"/>
          <w:szCs w:val="22"/>
        </w:rPr>
      </w:pPr>
    </w:p>
    <w:p w14:paraId="4053801F" w14:textId="77777777" w:rsidR="0096348C" w:rsidRPr="00477C9F" w:rsidRDefault="0096348C" w:rsidP="00477C9F">
      <w:pPr>
        <w:tabs>
          <w:tab w:val="left" w:pos="1701"/>
        </w:tabs>
        <w:rPr>
          <w:snapToGrid w:val="0"/>
          <w:color w:val="000000"/>
          <w:sz w:val="22"/>
          <w:szCs w:val="22"/>
        </w:rPr>
      </w:pPr>
    </w:p>
    <w:p w14:paraId="40538020" w14:textId="77777777" w:rsidR="0096348C" w:rsidRPr="00477C9F" w:rsidRDefault="0096348C" w:rsidP="00477C9F">
      <w:pPr>
        <w:tabs>
          <w:tab w:val="left" w:pos="1701"/>
        </w:tabs>
        <w:rPr>
          <w:snapToGrid w:val="0"/>
          <w:color w:val="000000"/>
          <w:sz w:val="22"/>
          <w:szCs w:val="22"/>
        </w:rPr>
      </w:pPr>
    </w:p>
    <w:tbl>
      <w:tblPr>
        <w:tblW w:w="7513" w:type="dxa"/>
        <w:tblInd w:w="1488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567"/>
        <w:gridCol w:w="6589"/>
        <w:gridCol w:w="357"/>
      </w:tblGrid>
      <w:tr w:rsidR="00F84080" w:rsidRPr="00477C9F" w14:paraId="2CB677B1" w14:textId="77777777" w:rsidTr="00670574">
        <w:tc>
          <w:tcPr>
            <w:tcW w:w="567" w:type="dxa"/>
          </w:tcPr>
          <w:p w14:paraId="4A254A54" w14:textId="656FC7B2" w:rsidR="00F84080" w:rsidRPr="00783D32" w:rsidRDefault="00BD53C1" w:rsidP="008273F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783D32">
              <w:rPr>
                <w:b/>
                <w:snapToGrid w:val="0"/>
                <w:sz w:val="22"/>
                <w:szCs w:val="22"/>
              </w:rPr>
              <w:t>§</w:t>
            </w:r>
            <w:r w:rsidR="005B5E8D" w:rsidRPr="00783D32">
              <w:rPr>
                <w:b/>
                <w:snapToGrid w:val="0"/>
                <w:sz w:val="22"/>
                <w:szCs w:val="22"/>
              </w:rPr>
              <w:t xml:space="preserve"> 1</w:t>
            </w:r>
          </w:p>
        </w:tc>
        <w:tc>
          <w:tcPr>
            <w:tcW w:w="6946" w:type="dxa"/>
            <w:gridSpan w:val="2"/>
          </w:tcPr>
          <w:p w14:paraId="7641C621" w14:textId="77777777" w:rsidR="00F84080" w:rsidRDefault="008C2007" w:rsidP="00F84080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003C40">
              <w:rPr>
                <w:b/>
                <w:snapToGrid w:val="0"/>
                <w:sz w:val="22"/>
                <w:szCs w:val="22"/>
              </w:rPr>
              <w:t>Justering av protokoll</w:t>
            </w:r>
          </w:p>
          <w:p w14:paraId="39721659" w14:textId="77777777" w:rsidR="00003C40" w:rsidRDefault="00003C40" w:rsidP="00F84080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  <w:p w14:paraId="12CCED85" w14:textId="77777777" w:rsidR="00003C40" w:rsidRDefault="00003C40" w:rsidP="00F84080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Utskottet justerade särskilt protokoll 2020/21:60.</w:t>
            </w:r>
          </w:p>
          <w:p w14:paraId="13A143E6" w14:textId="58FA3B97" w:rsidR="00003C40" w:rsidRPr="00003C40" w:rsidRDefault="00003C40" w:rsidP="00F84080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</w:tc>
      </w:tr>
      <w:tr w:rsidR="00003C40" w:rsidRPr="00477C9F" w14:paraId="0D96CA6F" w14:textId="77777777" w:rsidTr="00670574">
        <w:tc>
          <w:tcPr>
            <w:tcW w:w="567" w:type="dxa"/>
          </w:tcPr>
          <w:p w14:paraId="47A39D9D" w14:textId="5988BABB" w:rsidR="00003C40" w:rsidRPr="00783D32" w:rsidRDefault="00003C40" w:rsidP="00003C40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783D32">
              <w:rPr>
                <w:b/>
                <w:snapToGrid w:val="0"/>
                <w:sz w:val="22"/>
                <w:szCs w:val="22"/>
              </w:rPr>
              <w:t>§ 2</w:t>
            </w:r>
          </w:p>
        </w:tc>
        <w:tc>
          <w:tcPr>
            <w:tcW w:w="6946" w:type="dxa"/>
            <w:gridSpan w:val="2"/>
          </w:tcPr>
          <w:p w14:paraId="48AE24E2" w14:textId="360A5B06" w:rsidR="00003C40" w:rsidRDefault="00003C40" w:rsidP="00003C40">
            <w:pPr>
              <w:tabs>
                <w:tab w:val="left" w:pos="1701"/>
              </w:tabs>
              <w:rPr>
                <w:b/>
                <w:bCs/>
                <w:color w:val="000000"/>
                <w:sz w:val="22"/>
                <w:szCs w:val="22"/>
              </w:rPr>
            </w:pPr>
            <w:r w:rsidRPr="00CE574D">
              <w:rPr>
                <w:b/>
                <w:color w:val="000000"/>
                <w:sz w:val="22"/>
                <w:szCs w:val="22"/>
              </w:rPr>
              <w:t>Granskningsbetänkande (KU</w:t>
            </w:r>
            <w:r>
              <w:rPr>
                <w:b/>
                <w:color w:val="000000"/>
                <w:sz w:val="22"/>
                <w:szCs w:val="22"/>
              </w:rPr>
              <w:t>2</w:t>
            </w:r>
            <w:r w:rsidRPr="00CE574D">
              <w:rPr>
                <w:b/>
                <w:color w:val="000000"/>
                <w:sz w:val="22"/>
                <w:szCs w:val="22"/>
              </w:rPr>
              <w:t>0)</w:t>
            </w:r>
            <w:r w:rsidRPr="00CE574D">
              <w:rPr>
                <w:b/>
                <w:bCs/>
                <w:color w:val="000000"/>
                <w:sz w:val="22"/>
                <w:szCs w:val="22"/>
              </w:rPr>
              <w:t xml:space="preserve"> </w:t>
            </w:r>
          </w:p>
          <w:p w14:paraId="5BC9C426" w14:textId="77777777" w:rsidR="00003C40" w:rsidRDefault="00003C40" w:rsidP="00003C40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  <w:p w14:paraId="6676BBAC" w14:textId="4138EE8E" w:rsidR="00003C40" w:rsidRPr="00316045" w:rsidRDefault="00003C40" w:rsidP="00003C40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316045">
              <w:rPr>
                <w:snapToGrid w:val="0"/>
                <w:sz w:val="22"/>
                <w:szCs w:val="22"/>
              </w:rPr>
              <w:t>Utskottet behandlade utkast till betänkande 20</w:t>
            </w:r>
            <w:r>
              <w:rPr>
                <w:snapToGrid w:val="0"/>
                <w:sz w:val="22"/>
                <w:szCs w:val="22"/>
              </w:rPr>
              <w:t>20</w:t>
            </w:r>
            <w:r w:rsidRPr="00316045">
              <w:rPr>
                <w:snapToGrid w:val="0"/>
                <w:sz w:val="22"/>
                <w:szCs w:val="22"/>
              </w:rPr>
              <w:t>/</w:t>
            </w:r>
            <w:proofErr w:type="gramStart"/>
            <w:r>
              <w:rPr>
                <w:snapToGrid w:val="0"/>
                <w:sz w:val="22"/>
                <w:szCs w:val="22"/>
              </w:rPr>
              <w:t>21</w:t>
            </w:r>
            <w:r w:rsidRPr="00316045">
              <w:rPr>
                <w:snapToGrid w:val="0"/>
                <w:sz w:val="22"/>
                <w:szCs w:val="22"/>
              </w:rPr>
              <w:t>:KU</w:t>
            </w:r>
            <w:proofErr w:type="gramEnd"/>
            <w:r>
              <w:rPr>
                <w:snapToGrid w:val="0"/>
                <w:sz w:val="22"/>
                <w:szCs w:val="22"/>
              </w:rPr>
              <w:t>20</w:t>
            </w:r>
            <w:r w:rsidRPr="00316045">
              <w:rPr>
                <w:snapToGrid w:val="0"/>
                <w:sz w:val="22"/>
                <w:szCs w:val="22"/>
              </w:rPr>
              <w:t>.</w:t>
            </w:r>
          </w:p>
          <w:p w14:paraId="6AE27B08" w14:textId="06D5D9BA" w:rsidR="00003C40" w:rsidRPr="00783D32" w:rsidRDefault="00003C40" w:rsidP="00003C40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</w:tc>
      </w:tr>
      <w:tr w:rsidR="00003C40" w:rsidRPr="00477C9F" w14:paraId="392836AD" w14:textId="77777777" w:rsidTr="00670574">
        <w:tc>
          <w:tcPr>
            <w:tcW w:w="567" w:type="dxa"/>
          </w:tcPr>
          <w:p w14:paraId="581EEC39" w14:textId="15082EC1" w:rsidR="00003C40" w:rsidRPr="00783D32" w:rsidRDefault="00003C40" w:rsidP="00003C40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783D32">
              <w:rPr>
                <w:b/>
                <w:snapToGrid w:val="0"/>
                <w:sz w:val="22"/>
                <w:szCs w:val="22"/>
              </w:rPr>
              <w:t>§ 3</w:t>
            </w:r>
          </w:p>
        </w:tc>
        <w:tc>
          <w:tcPr>
            <w:tcW w:w="6946" w:type="dxa"/>
            <w:gridSpan w:val="2"/>
          </w:tcPr>
          <w:p w14:paraId="740A9577" w14:textId="77777777" w:rsidR="00003C40" w:rsidRDefault="00003C40" w:rsidP="00003C40">
            <w:pPr>
              <w:tabs>
                <w:tab w:val="left" w:pos="1701"/>
              </w:tabs>
              <w:rPr>
                <w:b/>
                <w:color w:val="000000"/>
                <w:sz w:val="22"/>
                <w:szCs w:val="22"/>
              </w:rPr>
            </w:pPr>
            <w:r w:rsidRPr="002478F7">
              <w:rPr>
                <w:b/>
                <w:color w:val="000000"/>
                <w:sz w:val="22"/>
                <w:szCs w:val="22"/>
              </w:rPr>
              <w:t xml:space="preserve">Ajournering </w:t>
            </w:r>
          </w:p>
          <w:p w14:paraId="5514EA38" w14:textId="77777777" w:rsidR="00003C40" w:rsidRPr="002478F7" w:rsidRDefault="00003C40" w:rsidP="00003C40">
            <w:pPr>
              <w:tabs>
                <w:tab w:val="left" w:pos="1701"/>
              </w:tabs>
              <w:rPr>
                <w:b/>
                <w:color w:val="000000"/>
                <w:sz w:val="22"/>
                <w:szCs w:val="22"/>
              </w:rPr>
            </w:pPr>
          </w:p>
          <w:p w14:paraId="1E6A4714" w14:textId="77777777" w:rsidR="00003C40" w:rsidRDefault="00003C40" w:rsidP="00003C40">
            <w:pPr>
              <w:tabs>
                <w:tab w:val="left" w:pos="1701"/>
              </w:tabs>
              <w:rPr>
                <w:color w:val="000000"/>
                <w:sz w:val="22"/>
                <w:szCs w:val="22"/>
              </w:rPr>
            </w:pPr>
            <w:r w:rsidRPr="002478F7">
              <w:rPr>
                <w:color w:val="000000"/>
                <w:sz w:val="22"/>
                <w:szCs w:val="22"/>
              </w:rPr>
              <w:t>Utskottet beslutade att ajournera sammanträdet.</w:t>
            </w:r>
          </w:p>
          <w:p w14:paraId="35592D36" w14:textId="6EDC0468" w:rsidR="00003C40" w:rsidRPr="00783D32" w:rsidRDefault="00003C40" w:rsidP="00003C40">
            <w:pPr>
              <w:pStyle w:val="Liststycke"/>
              <w:spacing w:after="0" w:line="240" w:lineRule="auto"/>
              <w:rPr>
                <w:b/>
                <w:snapToGrid w:val="0"/>
              </w:rPr>
            </w:pPr>
          </w:p>
        </w:tc>
      </w:tr>
      <w:tr w:rsidR="00003C40" w:rsidRPr="00477C9F" w14:paraId="5BC79C3C" w14:textId="77777777" w:rsidTr="00670574">
        <w:tc>
          <w:tcPr>
            <w:tcW w:w="567" w:type="dxa"/>
          </w:tcPr>
          <w:p w14:paraId="47C572D8" w14:textId="68AAD66A" w:rsidR="00003C40" w:rsidRPr="00783D32" w:rsidRDefault="00003C40" w:rsidP="00003C40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>
              <w:rPr>
                <w:b/>
                <w:snapToGrid w:val="0"/>
                <w:sz w:val="22"/>
                <w:szCs w:val="22"/>
              </w:rPr>
              <w:t>§ 4</w:t>
            </w:r>
          </w:p>
        </w:tc>
        <w:tc>
          <w:tcPr>
            <w:tcW w:w="6946" w:type="dxa"/>
            <w:gridSpan w:val="2"/>
          </w:tcPr>
          <w:p w14:paraId="6E3590D8" w14:textId="6FFF99F4" w:rsidR="00003C40" w:rsidRDefault="00003C40" w:rsidP="00003C40">
            <w:pPr>
              <w:tabs>
                <w:tab w:val="left" w:pos="1701"/>
              </w:tabs>
              <w:rPr>
                <w:b/>
                <w:bCs/>
                <w:color w:val="000000"/>
                <w:sz w:val="22"/>
                <w:szCs w:val="22"/>
              </w:rPr>
            </w:pPr>
            <w:r w:rsidRPr="00CE574D">
              <w:rPr>
                <w:b/>
                <w:color w:val="000000"/>
                <w:sz w:val="22"/>
                <w:szCs w:val="22"/>
              </w:rPr>
              <w:t>Granskningsbetänkande (KU</w:t>
            </w:r>
            <w:r>
              <w:rPr>
                <w:b/>
                <w:color w:val="000000"/>
                <w:sz w:val="22"/>
                <w:szCs w:val="22"/>
              </w:rPr>
              <w:t>2</w:t>
            </w:r>
            <w:r w:rsidRPr="00CE574D">
              <w:rPr>
                <w:b/>
                <w:color w:val="000000"/>
                <w:sz w:val="22"/>
                <w:szCs w:val="22"/>
              </w:rPr>
              <w:t>0)</w:t>
            </w:r>
            <w:r w:rsidRPr="00CE574D">
              <w:rPr>
                <w:b/>
                <w:bCs/>
                <w:color w:val="000000"/>
                <w:sz w:val="22"/>
                <w:szCs w:val="22"/>
              </w:rPr>
              <w:t xml:space="preserve"> </w:t>
            </w:r>
          </w:p>
          <w:p w14:paraId="1802B2B8" w14:textId="77777777" w:rsidR="00003C40" w:rsidRDefault="00003C40" w:rsidP="00003C40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  <w:p w14:paraId="3A8F0740" w14:textId="5872CF84" w:rsidR="00003C40" w:rsidRPr="004535B8" w:rsidRDefault="00003C40" w:rsidP="00003C40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4535B8">
              <w:rPr>
                <w:snapToGrid w:val="0"/>
                <w:sz w:val="22"/>
                <w:szCs w:val="22"/>
              </w:rPr>
              <w:t>Utskottet återupptog behandlingen av utkast till betänkande 20</w:t>
            </w:r>
            <w:r>
              <w:rPr>
                <w:snapToGrid w:val="0"/>
                <w:sz w:val="22"/>
                <w:szCs w:val="22"/>
              </w:rPr>
              <w:t>20</w:t>
            </w:r>
            <w:r w:rsidRPr="004535B8">
              <w:rPr>
                <w:snapToGrid w:val="0"/>
                <w:sz w:val="22"/>
                <w:szCs w:val="22"/>
              </w:rPr>
              <w:t>/</w:t>
            </w:r>
            <w:proofErr w:type="gramStart"/>
            <w:r>
              <w:rPr>
                <w:snapToGrid w:val="0"/>
                <w:sz w:val="22"/>
                <w:szCs w:val="22"/>
              </w:rPr>
              <w:t>21</w:t>
            </w:r>
            <w:r w:rsidRPr="004535B8">
              <w:rPr>
                <w:snapToGrid w:val="0"/>
                <w:sz w:val="22"/>
                <w:szCs w:val="22"/>
              </w:rPr>
              <w:t>:KU</w:t>
            </w:r>
            <w:proofErr w:type="gramEnd"/>
            <w:r>
              <w:rPr>
                <w:snapToGrid w:val="0"/>
                <w:sz w:val="22"/>
                <w:szCs w:val="22"/>
              </w:rPr>
              <w:t>2</w:t>
            </w:r>
            <w:r w:rsidRPr="004535B8">
              <w:rPr>
                <w:snapToGrid w:val="0"/>
                <w:sz w:val="22"/>
                <w:szCs w:val="22"/>
              </w:rPr>
              <w:t>0.</w:t>
            </w:r>
          </w:p>
          <w:p w14:paraId="1C15E3E4" w14:textId="77777777" w:rsidR="00003C40" w:rsidRDefault="00003C40" w:rsidP="00003C40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  <w:p w14:paraId="0ED459CE" w14:textId="77777777" w:rsidR="00003C40" w:rsidRDefault="00003C40" w:rsidP="00003C40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4535B8">
              <w:rPr>
                <w:snapToGrid w:val="0"/>
                <w:sz w:val="22"/>
                <w:szCs w:val="22"/>
              </w:rPr>
              <w:t>Ärendet bordlades.</w:t>
            </w:r>
          </w:p>
          <w:p w14:paraId="7CD39352" w14:textId="77777777" w:rsidR="00003C40" w:rsidRPr="00783D32" w:rsidRDefault="00003C40" w:rsidP="00003C40">
            <w:pPr>
              <w:pStyle w:val="Liststycke"/>
              <w:spacing w:after="0" w:line="240" w:lineRule="auto"/>
              <w:rPr>
                <w:b/>
                <w:snapToGrid w:val="0"/>
              </w:rPr>
            </w:pPr>
          </w:p>
        </w:tc>
      </w:tr>
      <w:tr w:rsidR="00DE7282" w:rsidRPr="00477C9F" w14:paraId="77D407B1" w14:textId="77777777" w:rsidTr="00670574">
        <w:tc>
          <w:tcPr>
            <w:tcW w:w="567" w:type="dxa"/>
          </w:tcPr>
          <w:p w14:paraId="1624780E" w14:textId="1F040B05" w:rsidR="00DE7282" w:rsidRDefault="00DE7282" w:rsidP="00003C40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>
              <w:rPr>
                <w:b/>
                <w:snapToGrid w:val="0"/>
                <w:sz w:val="22"/>
                <w:szCs w:val="22"/>
              </w:rPr>
              <w:t>§ 5</w:t>
            </w:r>
          </w:p>
        </w:tc>
        <w:tc>
          <w:tcPr>
            <w:tcW w:w="6946" w:type="dxa"/>
            <w:gridSpan w:val="2"/>
          </w:tcPr>
          <w:p w14:paraId="281FD462" w14:textId="77777777" w:rsidR="00176E24" w:rsidRDefault="00176E24" w:rsidP="00176E24">
            <w:pPr>
              <w:tabs>
                <w:tab w:val="left" w:pos="1701"/>
              </w:tabs>
              <w:rPr>
                <w:b/>
                <w:color w:val="000000"/>
                <w:sz w:val="22"/>
                <w:szCs w:val="22"/>
              </w:rPr>
            </w:pPr>
            <w:r w:rsidRPr="002478F7">
              <w:rPr>
                <w:b/>
                <w:color w:val="000000"/>
                <w:sz w:val="22"/>
                <w:szCs w:val="22"/>
              </w:rPr>
              <w:t xml:space="preserve">Ajournering </w:t>
            </w:r>
          </w:p>
          <w:p w14:paraId="682384BF" w14:textId="77777777" w:rsidR="00176E24" w:rsidRPr="002478F7" w:rsidRDefault="00176E24" w:rsidP="00176E24">
            <w:pPr>
              <w:tabs>
                <w:tab w:val="left" w:pos="1701"/>
              </w:tabs>
              <w:rPr>
                <w:b/>
                <w:color w:val="000000"/>
                <w:sz w:val="22"/>
                <w:szCs w:val="22"/>
              </w:rPr>
            </w:pPr>
          </w:p>
          <w:p w14:paraId="35A888BA" w14:textId="77777777" w:rsidR="00176E24" w:rsidRDefault="00176E24" w:rsidP="00176E24">
            <w:pPr>
              <w:tabs>
                <w:tab w:val="left" w:pos="1701"/>
              </w:tabs>
              <w:rPr>
                <w:color w:val="000000"/>
                <w:sz w:val="22"/>
                <w:szCs w:val="22"/>
              </w:rPr>
            </w:pPr>
            <w:r w:rsidRPr="002478F7">
              <w:rPr>
                <w:color w:val="000000"/>
                <w:sz w:val="22"/>
                <w:szCs w:val="22"/>
              </w:rPr>
              <w:t>Utskottet beslutade att ajournera sammanträdet.</w:t>
            </w:r>
          </w:p>
          <w:p w14:paraId="101E5C9F" w14:textId="77777777" w:rsidR="00DE7282" w:rsidRPr="00CE574D" w:rsidRDefault="00DE7282" w:rsidP="00003C40">
            <w:pPr>
              <w:tabs>
                <w:tab w:val="left" w:pos="1701"/>
              </w:tabs>
              <w:rPr>
                <w:b/>
                <w:color w:val="000000"/>
                <w:sz w:val="22"/>
                <w:szCs w:val="22"/>
              </w:rPr>
            </w:pPr>
          </w:p>
        </w:tc>
      </w:tr>
      <w:tr w:rsidR="00176E24" w:rsidRPr="00477C9F" w14:paraId="7C859683" w14:textId="77777777" w:rsidTr="00670574">
        <w:tc>
          <w:tcPr>
            <w:tcW w:w="567" w:type="dxa"/>
          </w:tcPr>
          <w:p w14:paraId="7101A825" w14:textId="3C1635DA" w:rsidR="00176E24" w:rsidRDefault="00176E24" w:rsidP="00003C40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>
              <w:rPr>
                <w:b/>
                <w:snapToGrid w:val="0"/>
                <w:sz w:val="22"/>
                <w:szCs w:val="22"/>
              </w:rPr>
              <w:t>§ 6</w:t>
            </w:r>
          </w:p>
        </w:tc>
        <w:tc>
          <w:tcPr>
            <w:tcW w:w="6946" w:type="dxa"/>
            <w:gridSpan w:val="2"/>
          </w:tcPr>
          <w:p w14:paraId="060515E0" w14:textId="77777777" w:rsidR="00176E24" w:rsidRDefault="00176E24" w:rsidP="00176E24">
            <w:pPr>
              <w:tabs>
                <w:tab w:val="left" w:pos="1701"/>
              </w:tabs>
              <w:rPr>
                <w:b/>
                <w:bCs/>
                <w:color w:val="000000"/>
                <w:sz w:val="22"/>
                <w:szCs w:val="22"/>
              </w:rPr>
            </w:pPr>
            <w:r w:rsidRPr="00CE574D">
              <w:rPr>
                <w:b/>
                <w:color w:val="000000"/>
                <w:sz w:val="22"/>
                <w:szCs w:val="22"/>
              </w:rPr>
              <w:t>Granskningsbetänkande (KU</w:t>
            </w:r>
            <w:r>
              <w:rPr>
                <w:b/>
                <w:color w:val="000000"/>
                <w:sz w:val="22"/>
                <w:szCs w:val="22"/>
              </w:rPr>
              <w:t>2</w:t>
            </w:r>
            <w:r w:rsidRPr="00CE574D">
              <w:rPr>
                <w:b/>
                <w:color w:val="000000"/>
                <w:sz w:val="22"/>
                <w:szCs w:val="22"/>
              </w:rPr>
              <w:t>0)</w:t>
            </w:r>
            <w:r w:rsidRPr="00CE574D">
              <w:rPr>
                <w:b/>
                <w:bCs/>
                <w:color w:val="000000"/>
                <w:sz w:val="22"/>
                <w:szCs w:val="22"/>
              </w:rPr>
              <w:t xml:space="preserve"> </w:t>
            </w:r>
          </w:p>
          <w:p w14:paraId="0C24F464" w14:textId="77777777" w:rsidR="00176E24" w:rsidRDefault="00176E24" w:rsidP="00176E24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  <w:p w14:paraId="00C054C8" w14:textId="77777777" w:rsidR="00176E24" w:rsidRPr="004535B8" w:rsidRDefault="00176E24" w:rsidP="00176E24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4535B8">
              <w:rPr>
                <w:snapToGrid w:val="0"/>
                <w:sz w:val="22"/>
                <w:szCs w:val="22"/>
              </w:rPr>
              <w:t>Utskottet återupptog behandlingen av utkast till betänkande 20</w:t>
            </w:r>
            <w:r>
              <w:rPr>
                <w:snapToGrid w:val="0"/>
                <w:sz w:val="22"/>
                <w:szCs w:val="22"/>
              </w:rPr>
              <w:t>20</w:t>
            </w:r>
            <w:r w:rsidRPr="004535B8">
              <w:rPr>
                <w:snapToGrid w:val="0"/>
                <w:sz w:val="22"/>
                <w:szCs w:val="22"/>
              </w:rPr>
              <w:t>/</w:t>
            </w:r>
            <w:proofErr w:type="gramStart"/>
            <w:r>
              <w:rPr>
                <w:snapToGrid w:val="0"/>
                <w:sz w:val="22"/>
                <w:szCs w:val="22"/>
              </w:rPr>
              <w:t>21</w:t>
            </w:r>
            <w:r w:rsidRPr="004535B8">
              <w:rPr>
                <w:snapToGrid w:val="0"/>
                <w:sz w:val="22"/>
                <w:szCs w:val="22"/>
              </w:rPr>
              <w:t>:KU</w:t>
            </w:r>
            <w:proofErr w:type="gramEnd"/>
            <w:r>
              <w:rPr>
                <w:snapToGrid w:val="0"/>
                <w:sz w:val="22"/>
                <w:szCs w:val="22"/>
              </w:rPr>
              <w:t>2</w:t>
            </w:r>
            <w:r w:rsidRPr="004535B8">
              <w:rPr>
                <w:snapToGrid w:val="0"/>
                <w:sz w:val="22"/>
                <w:szCs w:val="22"/>
              </w:rPr>
              <w:t>0.</w:t>
            </w:r>
          </w:p>
          <w:p w14:paraId="6D8135D3" w14:textId="77777777" w:rsidR="00176E24" w:rsidRDefault="00176E24" w:rsidP="00176E24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  <w:p w14:paraId="10FAD033" w14:textId="77777777" w:rsidR="00176E24" w:rsidRDefault="00176E24" w:rsidP="00176E24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4535B8">
              <w:rPr>
                <w:snapToGrid w:val="0"/>
                <w:sz w:val="22"/>
                <w:szCs w:val="22"/>
              </w:rPr>
              <w:t>Ärendet bordlades.</w:t>
            </w:r>
          </w:p>
          <w:p w14:paraId="679C9178" w14:textId="77777777" w:rsidR="00176E24" w:rsidRPr="002478F7" w:rsidRDefault="00176E24" w:rsidP="00176E24">
            <w:pPr>
              <w:tabs>
                <w:tab w:val="left" w:pos="1701"/>
              </w:tabs>
              <w:rPr>
                <w:b/>
                <w:color w:val="000000"/>
                <w:sz w:val="22"/>
                <w:szCs w:val="22"/>
              </w:rPr>
            </w:pPr>
          </w:p>
        </w:tc>
      </w:tr>
      <w:tr w:rsidR="00003C40" w:rsidRPr="00477C9F" w14:paraId="40538057" w14:textId="77777777" w:rsidTr="00670574">
        <w:trPr>
          <w:gridAfter w:val="1"/>
          <w:wAfter w:w="357" w:type="dxa"/>
        </w:trPr>
        <w:tc>
          <w:tcPr>
            <w:tcW w:w="7156" w:type="dxa"/>
            <w:gridSpan w:val="2"/>
          </w:tcPr>
          <w:p w14:paraId="439D21BF" w14:textId="1CD0E65E" w:rsidR="00003C40" w:rsidRPr="00783D32" w:rsidRDefault="00003C40" w:rsidP="00003C40">
            <w:pPr>
              <w:tabs>
                <w:tab w:val="left" w:pos="1701"/>
              </w:tabs>
              <w:rPr>
                <w:sz w:val="22"/>
                <w:szCs w:val="22"/>
              </w:rPr>
            </w:pPr>
            <w:r w:rsidRPr="00783D32">
              <w:rPr>
                <w:sz w:val="22"/>
                <w:szCs w:val="22"/>
              </w:rPr>
              <w:t>Vid protokollet</w:t>
            </w:r>
          </w:p>
          <w:p w14:paraId="5746705F" w14:textId="3EC06477" w:rsidR="00003C40" w:rsidRPr="00783D32" w:rsidRDefault="00003C40" w:rsidP="00003C40">
            <w:pPr>
              <w:tabs>
                <w:tab w:val="left" w:pos="1701"/>
              </w:tabs>
              <w:rPr>
                <w:sz w:val="22"/>
                <w:szCs w:val="22"/>
              </w:rPr>
            </w:pPr>
            <w:r w:rsidRPr="00783D32">
              <w:rPr>
                <w:sz w:val="22"/>
                <w:szCs w:val="22"/>
              </w:rPr>
              <w:t>Justera</w:t>
            </w:r>
            <w:r w:rsidR="00B73C96">
              <w:rPr>
                <w:sz w:val="22"/>
                <w:szCs w:val="22"/>
              </w:rPr>
              <w:t xml:space="preserve">t </w:t>
            </w:r>
            <w:r w:rsidR="00B73C96" w:rsidRPr="00D62507">
              <w:rPr>
                <w:sz w:val="22"/>
                <w:szCs w:val="22"/>
              </w:rPr>
              <w:t>2021-06-01</w:t>
            </w:r>
          </w:p>
          <w:p w14:paraId="40538056" w14:textId="6430C9F3" w:rsidR="00003C40" w:rsidRPr="00783D32" w:rsidRDefault="00003C40" w:rsidP="00003C40">
            <w:pPr>
              <w:tabs>
                <w:tab w:val="left" w:pos="1701"/>
              </w:tabs>
              <w:rPr>
                <w:sz w:val="22"/>
                <w:szCs w:val="22"/>
              </w:rPr>
            </w:pPr>
            <w:r w:rsidRPr="00783D32">
              <w:rPr>
                <w:sz w:val="22"/>
                <w:szCs w:val="22"/>
              </w:rPr>
              <w:t>Karin Enström</w:t>
            </w:r>
          </w:p>
        </w:tc>
      </w:tr>
    </w:tbl>
    <w:p w14:paraId="23D295D0" w14:textId="77777777" w:rsidR="002A04AD" w:rsidRDefault="002A04AD">
      <w:pPr>
        <w:widowControl/>
        <w:rPr>
          <w:sz w:val="22"/>
          <w:szCs w:val="22"/>
        </w:rPr>
      </w:pPr>
      <w:r>
        <w:rPr>
          <w:sz w:val="22"/>
          <w:szCs w:val="22"/>
        </w:rPr>
        <w:br w:type="page"/>
      </w:r>
    </w:p>
    <w:tbl>
      <w:tblPr>
        <w:tblW w:w="4986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6"/>
        <w:gridCol w:w="2794"/>
        <w:gridCol w:w="354"/>
        <w:gridCol w:w="84"/>
        <w:gridCol w:w="272"/>
        <w:gridCol w:w="354"/>
        <w:gridCol w:w="354"/>
        <w:gridCol w:w="354"/>
        <w:gridCol w:w="353"/>
        <w:gridCol w:w="354"/>
        <w:gridCol w:w="354"/>
        <w:gridCol w:w="354"/>
        <w:gridCol w:w="354"/>
        <w:gridCol w:w="353"/>
        <w:gridCol w:w="253"/>
        <w:gridCol w:w="102"/>
        <w:gridCol w:w="354"/>
        <w:gridCol w:w="354"/>
        <w:gridCol w:w="354"/>
        <w:gridCol w:w="283"/>
        <w:gridCol w:w="7"/>
        <w:gridCol w:w="59"/>
      </w:tblGrid>
      <w:tr w:rsidR="00D93C2E" w14:paraId="79DE2F22" w14:textId="77777777" w:rsidTr="0025070D">
        <w:trPr>
          <w:gridAfter w:val="2"/>
          <w:wAfter w:w="40" w:type="pct"/>
          <w:jc w:val="center"/>
        </w:trPr>
        <w:tc>
          <w:tcPr>
            <w:tcW w:w="1919" w:type="pct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3066F3E5" w14:textId="77777777" w:rsidR="00D93C2E" w:rsidRPr="00E931D7" w:rsidRDefault="00D93C2E" w:rsidP="00772CC9">
            <w:pPr>
              <w:tabs>
                <w:tab w:val="left" w:pos="1701"/>
              </w:tabs>
              <w:ind w:right="-70"/>
              <w:rPr>
                <w:sz w:val="22"/>
                <w:szCs w:val="22"/>
              </w:rPr>
            </w:pPr>
            <w:r w:rsidRPr="00E931D7">
              <w:rPr>
                <w:sz w:val="22"/>
                <w:szCs w:val="22"/>
              </w:rPr>
              <w:lastRenderedPageBreak/>
              <w:t>KONSTITUTIONSUTSKOTTET</w:t>
            </w:r>
          </w:p>
          <w:p w14:paraId="78A75D59" w14:textId="77777777" w:rsidR="00D93C2E" w:rsidRPr="008E2326" w:rsidRDefault="00D93C2E" w:rsidP="00772CC9">
            <w:pPr>
              <w:tabs>
                <w:tab w:val="left" w:pos="1701"/>
              </w:tabs>
              <w:ind w:right="-70"/>
              <w:rPr>
                <w:sz w:val="6"/>
                <w:szCs w:val="6"/>
              </w:rPr>
            </w:pPr>
          </w:p>
          <w:p w14:paraId="47B51246" w14:textId="5A8B5880" w:rsidR="00D93C2E" w:rsidRPr="004C2FEE" w:rsidRDefault="00D93C2E" w:rsidP="00772CC9">
            <w:pPr>
              <w:tabs>
                <w:tab w:val="left" w:pos="1701"/>
              </w:tabs>
              <w:ind w:right="-70"/>
              <w:rPr>
                <w:sz w:val="20"/>
              </w:rPr>
            </w:pPr>
            <w:r>
              <w:rPr>
                <w:sz w:val="20"/>
              </w:rPr>
              <w:t>(Kompletteringsval 202</w:t>
            </w:r>
            <w:r w:rsidR="009B36FB">
              <w:rPr>
                <w:sz w:val="20"/>
              </w:rPr>
              <w:t>1</w:t>
            </w:r>
            <w:r w:rsidRPr="00BD41E4">
              <w:rPr>
                <w:sz w:val="20"/>
              </w:rPr>
              <w:t>-</w:t>
            </w:r>
            <w:r w:rsidR="009B36FB">
              <w:rPr>
                <w:sz w:val="20"/>
              </w:rPr>
              <w:t>0</w:t>
            </w:r>
            <w:r w:rsidR="00B820F6">
              <w:rPr>
                <w:sz w:val="20"/>
              </w:rPr>
              <w:t>5</w:t>
            </w:r>
            <w:r w:rsidRPr="00612FF5">
              <w:rPr>
                <w:sz w:val="20"/>
              </w:rPr>
              <w:t>-</w:t>
            </w:r>
            <w:r w:rsidR="00C77934">
              <w:rPr>
                <w:sz w:val="20"/>
              </w:rPr>
              <w:t>19</w:t>
            </w:r>
            <w:r w:rsidRPr="00BD41E4">
              <w:rPr>
                <w:sz w:val="20"/>
              </w:rPr>
              <w:t>)</w:t>
            </w:r>
          </w:p>
        </w:tc>
        <w:tc>
          <w:tcPr>
            <w:tcW w:w="2188" w:type="pct"/>
            <w:gridSpan w:val="11"/>
            <w:tcBorders>
              <w:top w:val="nil"/>
              <w:left w:val="nil"/>
              <w:bottom w:val="nil"/>
              <w:right w:val="nil"/>
            </w:tcBorders>
          </w:tcPr>
          <w:p w14:paraId="088AD37C" w14:textId="77777777" w:rsidR="00D93C2E" w:rsidRPr="008E2326" w:rsidRDefault="00D93C2E" w:rsidP="00772CC9">
            <w:pPr>
              <w:tabs>
                <w:tab w:val="left" w:pos="1701"/>
              </w:tabs>
              <w:jc w:val="center"/>
              <w:rPr>
                <w:b/>
                <w:sz w:val="22"/>
                <w:szCs w:val="22"/>
              </w:rPr>
            </w:pPr>
            <w:r w:rsidRPr="008E2326">
              <w:rPr>
                <w:b/>
                <w:sz w:val="22"/>
                <w:szCs w:val="22"/>
              </w:rPr>
              <w:t>NÄRVAROFÖRTECKNING</w:t>
            </w:r>
          </w:p>
        </w:tc>
        <w:tc>
          <w:tcPr>
            <w:tcW w:w="854" w:type="pct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50DFFD89" w14:textId="77777777" w:rsidR="00D93C2E" w:rsidRPr="00E931D7" w:rsidRDefault="00D93C2E" w:rsidP="00772CC9">
            <w:pPr>
              <w:tabs>
                <w:tab w:val="left" w:pos="1701"/>
              </w:tabs>
              <w:rPr>
                <w:b/>
                <w:sz w:val="22"/>
                <w:szCs w:val="22"/>
              </w:rPr>
            </w:pPr>
            <w:r w:rsidRPr="00E931D7">
              <w:rPr>
                <w:b/>
                <w:sz w:val="22"/>
                <w:szCs w:val="22"/>
              </w:rPr>
              <w:t>Bilaga 1</w:t>
            </w:r>
          </w:p>
          <w:p w14:paraId="3C0E412B" w14:textId="495FF1A8" w:rsidR="00D93C2E" w:rsidRPr="008E2326" w:rsidRDefault="00D93C2E" w:rsidP="00772CC9">
            <w:pPr>
              <w:tabs>
                <w:tab w:val="left" w:pos="1701"/>
              </w:tabs>
              <w:rPr>
                <w:sz w:val="16"/>
                <w:szCs w:val="16"/>
              </w:rPr>
            </w:pPr>
            <w:r w:rsidRPr="008E2326">
              <w:rPr>
                <w:sz w:val="16"/>
                <w:szCs w:val="16"/>
              </w:rPr>
              <w:t xml:space="preserve">till </w:t>
            </w:r>
            <w:r w:rsidR="008273F4">
              <w:rPr>
                <w:sz w:val="16"/>
                <w:szCs w:val="16"/>
              </w:rPr>
              <w:t xml:space="preserve">särskilt </w:t>
            </w:r>
            <w:r w:rsidRPr="008E2326">
              <w:rPr>
                <w:sz w:val="16"/>
                <w:szCs w:val="16"/>
              </w:rPr>
              <w:t>protokoll</w:t>
            </w:r>
          </w:p>
          <w:p w14:paraId="09E6E4A4" w14:textId="2FFD8B5B" w:rsidR="00D93C2E" w:rsidRDefault="00D93C2E" w:rsidP="00772CC9">
            <w:pPr>
              <w:tabs>
                <w:tab w:val="left" w:pos="1701"/>
              </w:tabs>
            </w:pPr>
            <w:r>
              <w:rPr>
                <w:sz w:val="16"/>
                <w:szCs w:val="16"/>
              </w:rPr>
              <w:t>20</w:t>
            </w:r>
            <w:r w:rsidR="00BA4A28">
              <w:rPr>
                <w:sz w:val="16"/>
                <w:szCs w:val="16"/>
              </w:rPr>
              <w:t>20</w:t>
            </w:r>
            <w:r w:rsidRPr="008E2326">
              <w:rPr>
                <w:sz w:val="16"/>
                <w:szCs w:val="16"/>
              </w:rPr>
              <w:t>/</w:t>
            </w:r>
            <w:r>
              <w:rPr>
                <w:sz w:val="16"/>
                <w:szCs w:val="16"/>
              </w:rPr>
              <w:t>2</w:t>
            </w:r>
            <w:r w:rsidR="00BA4A28">
              <w:rPr>
                <w:sz w:val="16"/>
                <w:szCs w:val="16"/>
              </w:rPr>
              <w:t>1</w:t>
            </w:r>
            <w:r w:rsidRPr="008E2326">
              <w:rPr>
                <w:sz w:val="16"/>
                <w:szCs w:val="16"/>
              </w:rPr>
              <w:t>:</w:t>
            </w:r>
            <w:r w:rsidR="00103E69">
              <w:rPr>
                <w:sz w:val="16"/>
                <w:szCs w:val="16"/>
              </w:rPr>
              <w:t>61</w:t>
            </w:r>
          </w:p>
        </w:tc>
      </w:tr>
      <w:tr w:rsidR="0025070D" w:rsidRPr="000A7521" w14:paraId="612DC205" w14:textId="77777777" w:rsidTr="0025070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5" w:type="pct"/>
          <w:jc w:val="center"/>
        </w:trPr>
        <w:tc>
          <w:tcPr>
            <w:tcW w:w="1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C31719" w14:textId="77777777" w:rsidR="0025070D" w:rsidRPr="000A7521" w:rsidRDefault="0025070D" w:rsidP="00772C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1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86ACEA" w14:textId="45C32911" w:rsidR="0025070D" w:rsidRPr="000A7521" w:rsidRDefault="0025070D" w:rsidP="00E14E3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>
              <w:rPr>
                <w:sz w:val="20"/>
              </w:rPr>
              <w:t>§</w:t>
            </w:r>
            <w:r w:rsidR="00103E69">
              <w:rPr>
                <w:sz w:val="20"/>
              </w:rPr>
              <w:t xml:space="preserve"> 1–</w:t>
            </w:r>
            <w:r w:rsidR="002A5889">
              <w:rPr>
                <w:sz w:val="20"/>
              </w:rPr>
              <w:t>5</w:t>
            </w:r>
          </w:p>
        </w:tc>
        <w:tc>
          <w:tcPr>
            <w:tcW w:w="41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A46BDE" w14:textId="2D43935D" w:rsidR="0025070D" w:rsidRPr="000A7521" w:rsidRDefault="0025070D" w:rsidP="00E14E3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>
              <w:rPr>
                <w:sz w:val="20"/>
              </w:rPr>
              <w:t>§</w:t>
            </w:r>
            <w:r w:rsidR="002A5889">
              <w:rPr>
                <w:sz w:val="20"/>
              </w:rPr>
              <w:t xml:space="preserve"> 6</w:t>
            </w:r>
          </w:p>
        </w:tc>
        <w:tc>
          <w:tcPr>
            <w:tcW w:w="41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CAFBD7" w14:textId="013F796B" w:rsidR="0025070D" w:rsidRPr="000A7521" w:rsidRDefault="0025070D" w:rsidP="00E14E3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>
              <w:rPr>
                <w:sz w:val="20"/>
              </w:rPr>
              <w:t>§</w:t>
            </w:r>
          </w:p>
        </w:tc>
        <w:tc>
          <w:tcPr>
            <w:tcW w:w="41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2C38ED" w14:textId="7B21B923" w:rsidR="0025070D" w:rsidRPr="000A7521" w:rsidRDefault="0025070D" w:rsidP="00E14E3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>
              <w:rPr>
                <w:sz w:val="20"/>
              </w:rPr>
              <w:t>§</w:t>
            </w:r>
          </w:p>
        </w:tc>
        <w:tc>
          <w:tcPr>
            <w:tcW w:w="41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90C36D" w14:textId="57C8678E" w:rsidR="0025070D" w:rsidRPr="000A7521" w:rsidRDefault="0025070D" w:rsidP="00E14E3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>
              <w:rPr>
                <w:sz w:val="20"/>
              </w:rPr>
              <w:t>§</w:t>
            </w:r>
          </w:p>
        </w:tc>
        <w:tc>
          <w:tcPr>
            <w:tcW w:w="41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A5F295" w14:textId="3E3990EC" w:rsidR="0025070D" w:rsidRPr="000A7521" w:rsidRDefault="0025070D" w:rsidP="00E14E3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>
              <w:rPr>
                <w:sz w:val="20"/>
              </w:rPr>
              <w:t>§</w:t>
            </w:r>
          </w:p>
        </w:tc>
        <w:tc>
          <w:tcPr>
            <w:tcW w:w="41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580AA1" w14:textId="41797B83" w:rsidR="0025070D" w:rsidRPr="000A7521" w:rsidRDefault="0025070D" w:rsidP="00E14E3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>
              <w:rPr>
                <w:sz w:val="20"/>
              </w:rPr>
              <w:t>§</w:t>
            </w:r>
          </w:p>
        </w:tc>
        <w:tc>
          <w:tcPr>
            <w:tcW w:w="419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8EE682" w14:textId="6C8418E5" w:rsidR="0025070D" w:rsidRPr="000A7521" w:rsidRDefault="0025070D" w:rsidP="00E14E3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>
              <w:rPr>
                <w:sz w:val="20"/>
              </w:rPr>
              <w:t>§</w:t>
            </w:r>
          </w:p>
        </w:tc>
      </w:tr>
      <w:tr w:rsidR="0025070D" w:rsidRPr="00E931D7" w14:paraId="7F4EC07C" w14:textId="77777777" w:rsidTr="0025070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5" w:type="pct"/>
          <w:jc w:val="center"/>
        </w:trPr>
        <w:tc>
          <w:tcPr>
            <w:tcW w:w="1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792DE2" w14:textId="77777777" w:rsidR="0025070D" w:rsidRPr="00E931D7" w:rsidRDefault="0025070D" w:rsidP="0064052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931D7">
              <w:rPr>
                <w:b/>
                <w:i/>
                <w:sz w:val="20"/>
              </w:rPr>
              <w:t>LEDAMÖTER</w:t>
            </w: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2F15AC" w14:textId="22BBEDE6" w:rsidR="0025070D" w:rsidRPr="00E931D7" w:rsidRDefault="0025070D" w:rsidP="00C276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20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5F2AC5" w14:textId="1EA248D4" w:rsidR="0025070D" w:rsidRPr="00E931D7" w:rsidRDefault="0025070D" w:rsidP="00C276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V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F8A5C1" w14:textId="52D0B04D" w:rsidR="0025070D" w:rsidRPr="00E931D7" w:rsidRDefault="0025070D" w:rsidP="00C276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FB9CF5" w14:textId="2B085829" w:rsidR="0025070D" w:rsidRPr="00E931D7" w:rsidRDefault="0025070D" w:rsidP="00C276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V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C10D30" w14:textId="7A2ADCBB" w:rsidR="0025070D" w:rsidRPr="00E931D7" w:rsidRDefault="0025070D" w:rsidP="00C276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23CE64" w14:textId="5962E8D8" w:rsidR="0025070D" w:rsidRPr="00E931D7" w:rsidRDefault="0025070D" w:rsidP="00C276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V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B1B801" w14:textId="428B8A80" w:rsidR="0025070D" w:rsidRPr="00E931D7" w:rsidRDefault="0025070D" w:rsidP="00C276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ECEADB" w14:textId="7E4D16C7" w:rsidR="0025070D" w:rsidRPr="00E931D7" w:rsidRDefault="0025070D" w:rsidP="00C276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V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FAD45B" w14:textId="6E6FDF07" w:rsidR="0025070D" w:rsidRPr="00E931D7" w:rsidRDefault="0025070D" w:rsidP="00C276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B1B08E" w14:textId="54CC10CB" w:rsidR="0025070D" w:rsidRPr="00E931D7" w:rsidRDefault="0025070D" w:rsidP="00C276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V</w:t>
            </w: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CEF70D" w14:textId="33AD2253" w:rsidR="0025070D" w:rsidRPr="00E931D7" w:rsidRDefault="0025070D" w:rsidP="00C276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20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E881CA" w14:textId="140A972E" w:rsidR="0025070D" w:rsidRPr="00E931D7" w:rsidRDefault="0025070D" w:rsidP="00C276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V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C81AF1" w14:textId="75568F0F" w:rsidR="0025070D" w:rsidRPr="00E931D7" w:rsidRDefault="0025070D" w:rsidP="00C276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BE735B" w14:textId="14BB1A01" w:rsidR="0025070D" w:rsidRPr="00E931D7" w:rsidRDefault="0025070D" w:rsidP="00C276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V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5C41CE" w14:textId="68E14D09" w:rsidR="0025070D" w:rsidRPr="00E931D7" w:rsidRDefault="0025070D" w:rsidP="00C276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20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E326A8" w14:textId="265546B6" w:rsidR="0025070D" w:rsidRPr="00E931D7" w:rsidRDefault="0025070D" w:rsidP="00C276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V</w:t>
            </w:r>
          </w:p>
        </w:tc>
      </w:tr>
      <w:tr w:rsidR="0025070D" w:rsidRPr="001A5B6F" w14:paraId="74A6DCAE" w14:textId="77777777" w:rsidTr="0025070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5" w:type="pct"/>
          <w:jc w:val="center"/>
        </w:trPr>
        <w:tc>
          <w:tcPr>
            <w:tcW w:w="1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3B63DD" w14:textId="77777777" w:rsidR="0025070D" w:rsidRPr="00F24B88" w:rsidRDefault="0025070D" w:rsidP="008422E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Karin Enström</w:t>
            </w:r>
            <w:r w:rsidRPr="000700C4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(M</w:t>
            </w:r>
            <w:r w:rsidRPr="008E2326">
              <w:rPr>
                <w:sz w:val="22"/>
                <w:szCs w:val="22"/>
              </w:rPr>
              <w:t xml:space="preserve">) </w:t>
            </w:r>
            <w:r>
              <w:rPr>
                <w:i/>
                <w:sz w:val="22"/>
                <w:szCs w:val="22"/>
              </w:rPr>
              <w:t>ordf.</w:t>
            </w: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C3674D" w14:textId="2CD7E8CB" w:rsidR="0025070D" w:rsidRPr="00214135" w:rsidRDefault="00103E69" w:rsidP="00AE36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20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5EC633" w14:textId="77777777" w:rsidR="0025070D" w:rsidRPr="00214135" w:rsidRDefault="0025070D" w:rsidP="00AE36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E6421B" w14:textId="475ED1A9" w:rsidR="0025070D" w:rsidRPr="00214135" w:rsidRDefault="00AE364C" w:rsidP="00AE36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82ECC2" w14:textId="77777777" w:rsidR="0025070D" w:rsidRPr="00214135" w:rsidRDefault="0025070D" w:rsidP="00AE36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C1BE58" w14:textId="77777777" w:rsidR="0025070D" w:rsidRPr="00214135" w:rsidRDefault="0025070D" w:rsidP="00AE36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B01727" w14:textId="77777777" w:rsidR="0025070D" w:rsidRPr="00214135" w:rsidRDefault="0025070D" w:rsidP="00AE36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74FD33" w14:textId="77777777" w:rsidR="0025070D" w:rsidRPr="00214135" w:rsidRDefault="0025070D" w:rsidP="00AE36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2252AF" w14:textId="77777777" w:rsidR="0025070D" w:rsidRPr="00214135" w:rsidRDefault="0025070D" w:rsidP="00AE36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CAF684" w14:textId="77777777" w:rsidR="0025070D" w:rsidRPr="00214135" w:rsidRDefault="0025070D" w:rsidP="00AE36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5FF202" w14:textId="77777777" w:rsidR="0025070D" w:rsidRPr="00214135" w:rsidRDefault="0025070D" w:rsidP="00AE36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D3F836" w14:textId="77777777" w:rsidR="0025070D" w:rsidRPr="00214135" w:rsidRDefault="0025070D" w:rsidP="00AE36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E62660" w14:textId="77777777" w:rsidR="0025070D" w:rsidRPr="00214135" w:rsidRDefault="0025070D" w:rsidP="00AE36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5B2D54" w14:textId="77777777" w:rsidR="0025070D" w:rsidRPr="00214135" w:rsidRDefault="0025070D" w:rsidP="00AE36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E6E47B" w14:textId="77777777" w:rsidR="0025070D" w:rsidRPr="00214135" w:rsidRDefault="0025070D" w:rsidP="00AE36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D80AFE" w14:textId="77777777" w:rsidR="0025070D" w:rsidRPr="00214135" w:rsidRDefault="0025070D" w:rsidP="00AE36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5302FF" w14:textId="068E9A55" w:rsidR="0025070D" w:rsidRPr="00214135" w:rsidRDefault="0025070D" w:rsidP="00AE36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25070D" w:rsidRPr="001A5B6F" w14:paraId="507177CE" w14:textId="77777777" w:rsidTr="0025070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5" w:type="pct"/>
          <w:jc w:val="center"/>
        </w:trPr>
        <w:tc>
          <w:tcPr>
            <w:tcW w:w="1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6CFCB7" w14:textId="77777777" w:rsidR="0025070D" w:rsidRPr="008E2326" w:rsidRDefault="0025070D" w:rsidP="008422E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i/>
                <w:sz w:val="22"/>
                <w:szCs w:val="22"/>
              </w:rPr>
            </w:pPr>
            <w:r w:rsidRPr="00FE2AC1">
              <w:rPr>
                <w:sz w:val="22"/>
                <w:szCs w:val="22"/>
              </w:rPr>
              <w:t>Hans Ekström</w:t>
            </w:r>
            <w:r w:rsidRPr="000700C4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(S</w:t>
            </w:r>
            <w:r w:rsidRPr="008E2326">
              <w:rPr>
                <w:sz w:val="22"/>
                <w:szCs w:val="22"/>
              </w:rPr>
              <w:t>)</w:t>
            </w:r>
            <w:r w:rsidRPr="008E2326">
              <w:rPr>
                <w:i/>
                <w:sz w:val="22"/>
                <w:szCs w:val="22"/>
              </w:rPr>
              <w:t xml:space="preserve"> v. ordf.</w:t>
            </w: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8B8DA6" w14:textId="720A7934" w:rsidR="0025070D" w:rsidRPr="00214135" w:rsidRDefault="00103E69" w:rsidP="00AE36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20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C5F9A9" w14:textId="77777777" w:rsidR="0025070D" w:rsidRPr="00214135" w:rsidRDefault="0025070D" w:rsidP="00AE36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07B8DE" w14:textId="796AC6F6" w:rsidR="0025070D" w:rsidRPr="00214135" w:rsidRDefault="00AE364C" w:rsidP="00AE36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4BC269" w14:textId="77777777" w:rsidR="0025070D" w:rsidRPr="00214135" w:rsidRDefault="0025070D" w:rsidP="00AE36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6E24F7" w14:textId="77777777" w:rsidR="0025070D" w:rsidRPr="00214135" w:rsidRDefault="0025070D" w:rsidP="00AE36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8CE401" w14:textId="77777777" w:rsidR="0025070D" w:rsidRPr="00214135" w:rsidRDefault="0025070D" w:rsidP="00AE36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13F71E" w14:textId="77777777" w:rsidR="0025070D" w:rsidRPr="00214135" w:rsidRDefault="0025070D" w:rsidP="00AE36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FC245F" w14:textId="77777777" w:rsidR="0025070D" w:rsidRPr="00214135" w:rsidRDefault="0025070D" w:rsidP="00AE36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0C2EB3" w14:textId="77777777" w:rsidR="0025070D" w:rsidRPr="00214135" w:rsidRDefault="0025070D" w:rsidP="00AE36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6848DF" w14:textId="77777777" w:rsidR="0025070D" w:rsidRPr="00214135" w:rsidRDefault="0025070D" w:rsidP="00AE36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C03D33" w14:textId="77777777" w:rsidR="0025070D" w:rsidRPr="00214135" w:rsidRDefault="0025070D" w:rsidP="00AE36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F88B1E" w14:textId="77777777" w:rsidR="0025070D" w:rsidRPr="00214135" w:rsidRDefault="0025070D" w:rsidP="00AE36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FDE394" w14:textId="77777777" w:rsidR="0025070D" w:rsidRPr="00214135" w:rsidRDefault="0025070D" w:rsidP="00AE36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106AE7" w14:textId="77777777" w:rsidR="0025070D" w:rsidRPr="00214135" w:rsidRDefault="0025070D" w:rsidP="00AE36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E1D3FF" w14:textId="77777777" w:rsidR="0025070D" w:rsidRPr="00214135" w:rsidRDefault="0025070D" w:rsidP="00AE36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15768B" w14:textId="59873F12" w:rsidR="0025070D" w:rsidRPr="00214135" w:rsidRDefault="0025070D" w:rsidP="00AE36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25070D" w:rsidRPr="001A5B6F" w14:paraId="2C639178" w14:textId="77777777" w:rsidTr="0025070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5" w:type="pct"/>
          <w:jc w:val="center"/>
        </w:trPr>
        <w:tc>
          <w:tcPr>
            <w:tcW w:w="1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0DF45A" w14:textId="77777777" w:rsidR="0025070D" w:rsidRPr="008E2326" w:rsidRDefault="0025070D" w:rsidP="008422E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8E2326">
              <w:rPr>
                <w:sz w:val="22"/>
                <w:szCs w:val="22"/>
              </w:rPr>
              <w:t>Ida Karkiainen</w:t>
            </w:r>
            <w:r w:rsidRPr="008E2326">
              <w:rPr>
                <w:sz w:val="22"/>
                <w:szCs w:val="22"/>
                <w:lang w:val="en-US"/>
              </w:rPr>
              <w:t xml:space="preserve"> (S)</w:t>
            </w: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ADD578" w14:textId="16D8A858" w:rsidR="0025070D" w:rsidRPr="001A5B6F" w:rsidRDefault="00103E69" w:rsidP="00AE36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20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E3583A" w14:textId="77777777" w:rsidR="0025070D" w:rsidRPr="001A5B6F" w:rsidRDefault="0025070D" w:rsidP="00AE36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BC77D2" w14:textId="105FB2FF" w:rsidR="0025070D" w:rsidRPr="001A5B6F" w:rsidRDefault="00AE364C" w:rsidP="00AE36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4D8975" w14:textId="77777777" w:rsidR="0025070D" w:rsidRPr="001A5B6F" w:rsidRDefault="0025070D" w:rsidP="00AE36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9F2300" w14:textId="77777777" w:rsidR="0025070D" w:rsidRPr="001A5B6F" w:rsidRDefault="0025070D" w:rsidP="00AE36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0E7424" w14:textId="77777777" w:rsidR="0025070D" w:rsidRPr="001A5B6F" w:rsidRDefault="0025070D" w:rsidP="00AE36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8A6B4F" w14:textId="77777777" w:rsidR="0025070D" w:rsidRPr="001A5B6F" w:rsidRDefault="0025070D" w:rsidP="00AE36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43948F" w14:textId="77777777" w:rsidR="0025070D" w:rsidRPr="001A5B6F" w:rsidRDefault="0025070D" w:rsidP="00AE36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A70A25" w14:textId="77777777" w:rsidR="0025070D" w:rsidRPr="001A5B6F" w:rsidRDefault="0025070D" w:rsidP="00AE36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3CD8E7" w14:textId="77777777" w:rsidR="0025070D" w:rsidRPr="001A5B6F" w:rsidRDefault="0025070D" w:rsidP="00AE36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59D6E1" w14:textId="77777777" w:rsidR="0025070D" w:rsidRPr="001A5B6F" w:rsidRDefault="0025070D" w:rsidP="00AE36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956215" w14:textId="77777777" w:rsidR="0025070D" w:rsidRPr="001A5B6F" w:rsidRDefault="0025070D" w:rsidP="00AE36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E0B2A5" w14:textId="77777777" w:rsidR="0025070D" w:rsidRPr="001A5B6F" w:rsidRDefault="0025070D" w:rsidP="00AE36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3236D0" w14:textId="77777777" w:rsidR="0025070D" w:rsidRPr="001A5B6F" w:rsidRDefault="0025070D" w:rsidP="00AE36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6D9F5C" w14:textId="77777777" w:rsidR="0025070D" w:rsidRPr="001A5B6F" w:rsidRDefault="0025070D" w:rsidP="00AE36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2EAB04" w14:textId="508AD8D9" w:rsidR="0025070D" w:rsidRPr="001A5B6F" w:rsidRDefault="0025070D" w:rsidP="00AE36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25070D" w:rsidRPr="001A5B6F" w14:paraId="1E758093" w14:textId="77777777" w:rsidTr="0025070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5" w:type="pct"/>
          <w:jc w:val="center"/>
        </w:trPr>
        <w:tc>
          <w:tcPr>
            <w:tcW w:w="1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D07A58" w14:textId="75F04445" w:rsidR="0025070D" w:rsidRPr="00FE2AC1" w:rsidRDefault="00C77934" w:rsidP="008422E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Vakant</w:t>
            </w: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9CA35F" w14:textId="77777777" w:rsidR="0025070D" w:rsidRPr="001A5B6F" w:rsidRDefault="0025070D" w:rsidP="00AE36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3469F9" w14:textId="77777777" w:rsidR="0025070D" w:rsidRPr="001A5B6F" w:rsidRDefault="0025070D" w:rsidP="00AE36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D2560B" w14:textId="77777777" w:rsidR="0025070D" w:rsidRPr="001A5B6F" w:rsidRDefault="0025070D" w:rsidP="00AE36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3B9CA5" w14:textId="77777777" w:rsidR="0025070D" w:rsidRPr="001A5B6F" w:rsidRDefault="0025070D" w:rsidP="00AE36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F525B4" w14:textId="77777777" w:rsidR="0025070D" w:rsidRPr="001A5B6F" w:rsidRDefault="0025070D" w:rsidP="00AE36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B45A56" w14:textId="77777777" w:rsidR="0025070D" w:rsidRPr="001A5B6F" w:rsidRDefault="0025070D" w:rsidP="00AE36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FA56F4" w14:textId="77777777" w:rsidR="0025070D" w:rsidRPr="001A5B6F" w:rsidRDefault="0025070D" w:rsidP="00AE36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E6B3F2" w14:textId="77777777" w:rsidR="0025070D" w:rsidRPr="001A5B6F" w:rsidRDefault="0025070D" w:rsidP="00AE36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921492" w14:textId="77777777" w:rsidR="0025070D" w:rsidRPr="001A5B6F" w:rsidRDefault="0025070D" w:rsidP="00AE36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2BEDB8" w14:textId="77777777" w:rsidR="0025070D" w:rsidRPr="001A5B6F" w:rsidRDefault="0025070D" w:rsidP="00AE36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4B8D08" w14:textId="77777777" w:rsidR="0025070D" w:rsidRPr="001A5B6F" w:rsidRDefault="0025070D" w:rsidP="00AE36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6E0F92" w14:textId="77777777" w:rsidR="0025070D" w:rsidRPr="001A5B6F" w:rsidRDefault="0025070D" w:rsidP="00AE36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583F8F" w14:textId="77777777" w:rsidR="0025070D" w:rsidRPr="001A5B6F" w:rsidRDefault="0025070D" w:rsidP="00AE36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8B43E4" w14:textId="77777777" w:rsidR="0025070D" w:rsidRPr="001A5B6F" w:rsidRDefault="0025070D" w:rsidP="00AE36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B84DBC" w14:textId="77777777" w:rsidR="0025070D" w:rsidRPr="001A5B6F" w:rsidRDefault="0025070D" w:rsidP="00AE36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EAA2D5" w14:textId="2D8F6183" w:rsidR="0025070D" w:rsidRPr="001A5B6F" w:rsidRDefault="0025070D" w:rsidP="00AE36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25070D" w:rsidRPr="001A5B6F" w14:paraId="0AA454F0" w14:textId="77777777" w:rsidTr="0025070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5" w:type="pct"/>
          <w:jc w:val="center"/>
        </w:trPr>
        <w:tc>
          <w:tcPr>
            <w:tcW w:w="1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D24DEA" w14:textId="77777777" w:rsidR="0025070D" w:rsidRPr="008E2326" w:rsidRDefault="0025070D" w:rsidP="008422E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Matheus Enholm</w:t>
            </w:r>
            <w:r w:rsidRPr="008E2326">
              <w:rPr>
                <w:sz w:val="22"/>
                <w:szCs w:val="22"/>
                <w:lang w:val="en-US"/>
              </w:rPr>
              <w:t xml:space="preserve"> </w:t>
            </w:r>
            <w:r>
              <w:rPr>
                <w:sz w:val="22"/>
                <w:szCs w:val="22"/>
                <w:lang w:val="en-US"/>
              </w:rPr>
              <w:t>(SD)</w:t>
            </w: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6FF417" w14:textId="10BEF38A" w:rsidR="0025070D" w:rsidRPr="001A5B6F" w:rsidRDefault="00103E69" w:rsidP="00AE36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20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F3DC43" w14:textId="77777777" w:rsidR="0025070D" w:rsidRPr="001A5B6F" w:rsidRDefault="0025070D" w:rsidP="00AE36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55E23D" w14:textId="42629C34" w:rsidR="0025070D" w:rsidRPr="001A5B6F" w:rsidRDefault="00AE364C" w:rsidP="00AE36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D50738" w14:textId="77777777" w:rsidR="0025070D" w:rsidRPr="001A5B6F" w:rsidRDefault="0025070D" w:rsidP="00AE36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82A6A5" w14:textId="77777777" w:rsidR="0025070D" w:rsidRPr="001A5B6F" w:rsidRDefault="0025070D" w:rsidP="00AE36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3FBD5D" w14:textId="77777777" w:rsidR="0025070D" w:rsidRPr="001A5B6F" w:rsidRDefault="0025070D" w:rsidP="00AE36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50862E" w14:textId="77777777" w:rsidR="0025070D" w:rsidRPr="001A5B6F" w:rsidRDefault="0025070D" w:rsidP="00AE36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38740C" w14:textId="77777777" w:rsidR="0025070D" w:rsidRPr="001A5B6F" w:rsidRDefault="0025070D" w:rsidP="00AE36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C8A209" w14:textId="77777777" w:rsidR="0025070D" w:rsidRPr="001A5B6F" w:rsidRDefault="0025070D" w:rsidP="00AE36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FD1D85" w14:textId="77777777" w:rsidR="0025070D" w:rsidRPr="001A5B6F" w:rsidRDefault="0025070D" w:rsidP="00AE36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6240AB" w14:textId="77777777" w:rsidR="0025070D" w:rsidRPr="001A5B6F" w:rsidRDefault="0025070D" w:rsidP="00AE36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57D9A7" w14:textId="77777777" w:rsidR="0025070D" w:rsidRPr="001A5B6F" w:rsidRDefault="0025070D" w:rsidP="00AE36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45CD56" w14:textId="77777777" w:rsidR="0025070D" w:rsidRPr="001A5B6F" w:rsidRDefault="0025070D" w:rsidP="00AE36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E324D8" w14:textId="77777777" w:rsidR="0025070D" w:rsidRPr="001A5B6F" w:rsidRDefault="0025070D" w:rsidP="00AE36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09730C" w14:textId="77777777" w:rsidR="0025070D" w:rsidRPr="001A5B6F" w:rsidRDefault="0025070D" w:rsidP="00AE36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32DF11" w14:textId="46F79DDD" w:rsidR="0025070D" w:rsidRPr="001A5B6F" w:rsidRDefault="0025070D" w:rsidP="00AE36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25070D" w:rsidRPr="001A5B6F" w14:paraId="38AC2A3C" w14:textId="77777777" w:rsidTr="0025070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5" w:type="pct"/>
          <w:jc w:val="center"/>
        </w:trPr>
        <w:tc>
          <w:tcPr>
            <w:tcW w:w="1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5B32C8" w14:textId="77777777" w:rsidR="0025070D" w:rsidRPr="000700C4" w:rsidRDefault="0025070D" w:rsidP="008422E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0700C4">
              <w:rPr>
                <w:sz w:val="22"/>
                <w:szCs w:val="22"/>
              </w:rPr>
              <w:t>Per-Arne Håkansson (S)</w:t>
            </w: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6125AB" w14:textId="0891B81F" w:rsidR="0025070D" w:rsidRPr="001A5B6F" w:rsidRDefault="00103E69" w:rsidP="00AE36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20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EEED49" w14:textId="77777777" w:rsidR="0025070D" w:rsidRPr="001A5B6F" w:rsidRDefault="0025070D" w:rsidP="00AE36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11CD08" w14:textId="5C0F603D" w:rsidR="0025070D" w:rsidRPr="001A5B6F" w:rsidRDefault="00AE364C" w:rsidP="00AE36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F378A1" w14:textId="77777777" w:rsidR="0025070D" w:rsidRPr="001A5B6F" w:rsidRDefault="0025070D" w:rsidP="00AE36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67B8B1" w14:textId="77777777" w:rsidR="0025070D" w:rsidRPr="001A5B6F" w:rsidRDefault="0025070D" w:rsidP="00AE36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25300D" w14:textId="77777777" w:rsidR="0025070D" w:rsidRPr="001A5B6F" w:rsidRDefault="0025070D" w:rsidP="00AE36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B11CB7" w14:textId="77777777" w:rsidR="0025070D" w:rsidRPr="001A5B6F" w:rsidRDefault="0025070D" w:rsidP="00AE36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A788F3" w14:textId="77777777" w:rsidR="0025070D" w:rsidRPr="001A5B6F" w:rsidRDefault="0025070D" w:rsidP="00AE36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3D9E7A" w14:textId="77777777" w:rsidR="0025070D" w:rsidRPr="001A5B6F" w:rsidRDefault="0025070D" w:rsidP="00AE36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F5A41C" w14:textId="77777777" w:rsidR="0025070D" w:rsidRPr="001A5B6F" w:rsidRDefault="0025070D" w:rsidP="00AE36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A58E55" w14:textId="77777777" w:rsidR="0025070D" w:rsidRPr="001A5B6F" w:rsidRDefault="0025070D" w:rsidP="00AE36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520348" w14:textId="77777777" w:rsidR="0025070D" w:rsidRPr="001A5B6F" w:rsidRDefault="0025070D" w:rsidP="00AE36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54C809" w14:textId="77777777" w:rsidR="0025070D" w:rsidRPr="001A5B6F" w:rsidRDefault="0025070D" w:rsidP="00AE36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8AC3CE" w14:textId="77777777" w:rsidR="0025070D" w:rsidRPr="001A5B6F" w:rsidRDefault="0025070D" w:rsidP="00AE36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869B11" w14:textId="77777777" w:rsidR="0025070D" w:rsidRPr="001A5B6F" w:rsidRDefault="0025070D" w:rsidP="00AE36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ACD676" w14:textId="3B665895" w:rsidR="0025070D" w:rsidRPr="001A5B6F" w:rsidRDefault="0025070D" w:rsidP="00AE36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25070D" w:rsidRPr="001A5B6F" w14:paraId="36B3EC7B" w14:textId="77777777" w:rsidTr="0025070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5" w:type="pct"/>
          <w:jc w:val="center"/>
        </w:trPr>
        <w:tc>
          <w:tcPr>
            <w:tcW w:w="1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DD1092" w14:textId="77777777" w:rsidR="0025070D" w:rsidRPr="000700C4" w:rsidRDefault="0025070D" w:rsidP="008422E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Linda </w:t>
            </w:r>
            <w:r w:rsidRPr="00612FF5">
              <w:rPr>
                <w:sz w:val="22"/>
                <w:szCs w:val="22"/>
              </w:rPr>
              <w:t>Modig</w:t>
            </w:r>
            <w:r w:rsidRPr="000700C4">
              <w:rPr>
                <w:sz w:val="22"/>
                <w:szCs w:val="22"/>
              </w:rPr>
              <w:t xml:space="preserve"> (C)</w:t>
            </w: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8728CC" w14:textId="59513F92" w:rsidR="0025070D" w:rsidRPr="001A5B6F" w:rsidRDefault="00103E69" w:rsidP="00AE36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20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34D887" w14:textId="77777777" w:rsidR="0025070D" w:rsidRPr="001A5B6F" w:rsidRDefault="0025070D" w:rsidP="00AE36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637249" w14:textId="54EBECD6" w:rsidR="0025070D" w:rsidRPr="001A5B6F" w:rsidRDefault="00AE364C" w:rsidP="00AE36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2419AF" w14:textId="77777777" w:rsidR="0025070D" w:rsidRPr="001A5B6F" w:rsidRDefault="0025070D" w:rsidP="00AE36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FA2D23" w14:textId="77777777" w:rsidR="0025070D" w:rsidRPr="001A5B6F" w:rsidRDefault="0025070D" w:rsidP="00AE36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A25409" w14:textId="77777777" w:rsidR="0025070D" w:rsidRPr="001A5B6F" w:rsidRDefault="0025070D" w:rsidP="00AE36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7E9936" w14:textId="77777777" w:rsidR="0025070D" w:rsidRPr="001A5B6F" w:rsidRDefault="0025070D" w:rsidP="00AE36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C89272" w14:textId="77777777" w:rsidR="0025070D" w:rsidRPr="001A5B6F" w:rsidRDefault="0025070D" w:rsidP="00AE36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A6F38F" w14:textId="77777777" w:rsidR="0025070D" w:rsidRPr="001A5B6F" w:rsidRDefault="0025070D" w:rsidP="00AE36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DA8E1E" w14:textId="77777777" w:rsidR="0025070D" w:rsidRPr="001A5B6F" w:rsidRDefault="0025070D" w:rsidP="00AE36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8ACE38" w14:textId="77777777" w:rsidR="0025070D" w:rsidRPr="001A5B6F" w:rsidRDefault="0025070D" w:rsidP="00AE36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161276" w14:textId="77777777" w:rsidR="0025070D" w:rsidRPr="001A5B6F" w:rsidRDefault="0025070D" w:rsidP="00AE36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CF03B8" w14:textId="77777777" w:rsidR="0025070D" w:rsidRPr="001A5B6F" w:rsidRDefault="0025070D" w:rsidP="00AE36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CE954B" w14:textId="77777777" w:rsidR="0025070D" w:rsidRPr="001A5B6F" w:rsidRDefault="0025070D" w:rsidP="00AE36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4223DB" w14:textId="77777777" w:rsidR="0025070D" w:rsidRPr="001A5B6F" w:rsidRDefault="0025070D" w:rsidP="00AE36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537B73" w14:textId="6B4740A0" w:rsidR="0025070D" w:rsidRPr="001A5B6F" w:rsidRDefault="0025070D" w:rsidP="00AE36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25070D" w:rsidRPr="001A5B6F" w14:paraId="69452C1A" w14:textId="77777777" w:rsidTr="0025070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5" w:type="pct"/>
          <w:jc w:val="center"/>
        </w:trPr>
        <w:tc>
          <w:tcPr>
            <w:tcW w:w="1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83EE58" w14:textId="77777777" w:rsidR="0025070D" w:rsidRPr="008E2326" w:rsidRDefault="0025070D" w:rsidP="008422E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8E2326">
              <w:rPr>
                <w:sz w:val="22"/>
                <w:szCs w:val="22"/>
              </w:rPr>
              <w:t>Mia Sydow Mölleby (V)</w:t>
            </w: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165B0D" w14:textId="4CDB38D5" w:rsidR="0025070D" w:rsidRPr="001A5B6F" w:rsidRDefault="00103E69" w:rsidP="00AE36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20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AFF3D8" w14:textId="77777777" w:rsidR="0025070D" w:rsidRPr="001A5B6F" w:rsidRDefault="0025070D" w:rsidP="00AE36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2A4B28" w14:textId="3367B6D5" w:rsidR="0025070D" w:rsidRPr="001A5B6F" w:rsidRDefault="004842A0" w:rsidP="00AE36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922562" w14:textId="77777777" w:rsidR="0025070D" w:rsidRPr="001A5B6F" w:rsidRDefault="0025070D" w:rsidP="00AE36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B0FC8B" w14:textId="3CC151FA" w:rsidR="0025070D" w:rsidRPr="001A5B6F" w:rsidRDefault="0025070D" w:rsidP="00AE36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D50F1B" w14:textId="77777777" w:rsidR="0025070D" w:rsidRPr="001A5B6F" w:rsidRDefault="0025070D" w:rsidP="00AE36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B13188" w14:textId="77777777" w:rsidR="0025070D" w:rsidRPr="001A5B6F" w:rsidRDefault="0025070D" w:rsidP="00AE36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C62D7B" w14:textId="77777777" w:rsidR="0025070D" w:rsidRPr="001A5B6F" w:rsidRDefault="0025070D" w:rsidP="00AE36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CBCA48" w14:textId="77777777" w:rsidR="0025070D" w:rsidRPr="001A5B6F" w:rsidRDefault="0025070D" w:rsidP="00AE36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1C1D13" w14:textId="77777777" w:rsidR="0025070D" w:rsidRPr="001A5B6F" w:rsidRDefault="0025070D" w:rsidP="00AE36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94318E" w14:textId="77777777" w:rsidR="0025070D" w:rsidRPr="001A5B6F" w:rsidRDefault="0025070D" w:rsidP="00AE36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3DCB49" w14:textId="77777777" w:rsidR="0025070D" w:rsidRPr="001A5B6F" w:rsidRDefault="0025070D" w:rsidP="00AE36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AC79EC" w14:textId="77777777" w:rsidR="0025070D" w:rsidRPr="001A5B6F" w:rsidRDefault="0025070D" w:rsidP="00AE36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CE3ABD" w14:textId="77777777" w:rsidR="0025070D" w:rsidRPr="001A5B6F" w:rsidRDefault="0025070D" w:rsidP="00AE36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B01CA1" w14:textId="77777777" w:rsidR="0025070D" w:rsidRPr="001A5B6F" w:rsidRDefault="0025070D" w:rsidP="00AE36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D44419" w14:textId="7BE0D9F4" w:rsidR="0025070D" w:rsidRPr="001A5B6F" w:rsidRDefault="0025070D" w:rsidP="00AE36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25070D" w:rsidRPr="001A5B6F" w14:paraId="7918486A" w14:textId="77777777" w:rsidTr="0025070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5" w:type="pct"/>
          <w:jc w:val="center"/>
        </w:trPr>
        <w:tc>
          <w:tcPr>
            <w:tcW w:w="1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B9C40E" w14:textId="77777777" w:rsidR="0025070D" w:rsidRPr="008E2326" w:rsidRDefault="0025070D" w:rsidP="008422E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Ida Drougge</w:t>
            </w:r>
            <w:r>
              <w:rPr>
                <w:sz w:val="22"/>
                <w:szCs w:val="22"/>
                <w:lang w:val="en-US"/>
              </w:rPr>
              <w:t xml:space="preserve"> </w:t>
            </w:r>
            <w:r w:rsidRPr="008E2326">
              <w:rPr>
                <w:sz w:val="22"/>
                <w:szCs w:val="22"/>
                <w:lang w:val="en-US"/>
              </w:rPr>
              <w:t>(M)</w:t>
            </w:r>
            <w:r w:rsidRPr="008E2326">
              <w:rPr>
                <w:sz w:val="22"/>
                <w:szCs w:val="22"/>
              </w:rPr>
              <w:t xml:space="preserve"> </w:t>
            </w: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D71E03" w14:textId="296D7967" w:rsidR="0025070D" w:rsidRPr="00214135" w:rsidRDefault="00103E69" w:rsidP="00AE36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20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A706DF" w14:textId="77777777" w:rsidR="0025070D" w:rsidRPr="00214135" w:rsidRDefault="0025070D" w:rsidP="00AE36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BF722E" w14:textId="2CDDDFEC" w:rsidR="0025070D" w:rsidRPr="00214135" w:rsidRDefault="004842A0" w:rsidP="00AE36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8C0809" w14:textId="77777777" w:rsidR="0025070D" w:rsidRPr="00214135" w:rsidRDefault="0025070D" w:rsidP="00AE36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1CF306" w14:textId="5F72C1B4" w:rsidR="0025070D" w:rsidRPr="00214135" w:rsidRDefault="0025070D" w:rsidP="00AE36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A3F808" w14:textId="77777777" w:rsidR="0025070D" w:rsidRPr="00214135" w:rsidRDefault="0025070D" w:rsidP="00AE36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6F365A" w14:textId="77777777" w:rsidR="0025070D" w:rsidRPr="00214135" w:rsidRDefault="0025070D" w:rsidP="00AE36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8506AB" w14:textId="77777777" w:rsidR="0025070D" w:rsidRPr="00214135" w:rsidRDefault="0025070D" w:rsidP="00AE36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5D9E25" w14:textId="77777777" w:rsidR="0025070D" w:rsidRPr="00214135" w:rsidRDefault="0025070D" w:rsidP="00AE36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88CAFC" w14:textId="77777777" w:rsidR="0025070D" w:rsidRPr="00214135" w:rsidRDefault="0025070D" w:rsidP="00AE36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DFDB59" w14:textId="77777777" w:rsidR="0025070D" w:rsidRPr="00214135" w:rsidRDefault="0025070D" w:rsidP="00AE36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EEA8D9" w14:textId="77777777" w:rsidR="0025070D" w:rsidRPr="00214135" w:rsidRDefault="0025070D" w:rsidP="00AE36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D03333" w14:textId="77777777" w:rsidR="0025070D" w:rsidRPr="00214135" w:rsidRDefault="0025070D" w:rsidP="00AE36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48DF02" w14:textId="77777777" w:rsidR="0025070D" w:rsidRPr="00214135" w:rsidRDefault="0025070D" w:rsidP="00AE36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A0120A" w14:textId="77777777" w:rsidR="0025070D" w:rsidRPr="00214135" w:rsidRDefault="0025070D" w:rsidP="00AE36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0E2E6F" w14:textId="129F6AF6" w:rsidR="0025070D" w:rsidRPr="00214135" w:rsidRDefault="0025070D" w:rsidP="00AE36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25070D" w:rsidRPr="001A5B6F" w14:paraId="051F3D54" w14:textId="77777777" w:rsidTr="0025070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5" w:type="pct"/>
          <w:jc w:val="center"/>
        </w:trPr>
        <w:tc>
          <w:tcPr>
            <w:tcW w:w="1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9F0085" w14:textId="77777777" w:rsidR="0025070D" w:rsidRPr="008E2326" w:rsidRDefault="0025070D" w:rsidP="008422E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</w:rPr>
              <w:t xml:space="preserve">Fredrik Lindahl </w:t>
            </w:r>
            <w:r w:rsidRPr="008E2326">
              <w:rPr>
                <w:sz w:val="22"/>
                <w:szCs w:val="22"/>
                <w:lang w:val="en-US"/>
              </w:rPr>
              <w:t>(SD)</w:t>
            </w: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90CF4C" w14:textId="17A3DF71" w:rsidR="0025070D" w:rsidRPr="001A5B6F" w:rsidRDefault="00103E69" w:rsidP="00AE36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20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6D522D" w14:textId="77777777" w:rsidR="0025070D" w:rsidRPr="001A5B6F" w:rsidRDefault="0025070D" w:rsidP="00AE36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F671B2" w14:textId="79E99E10" w:rsidR="0025070D" w:rsidRPr="001A5B6F" w:rsidRDefault="00AE364C" w:rsidP="00AE36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74A258" w14:textId="77777777" w:rsidR="0025070D" w:rsidRPr="001A5B6F" w:rsidRDefault="0025070D" w:rsidP="00AE36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84B401" w14:textId="77777777" w:rsidR="0025070D" w:rsidRPr="001A5B6F" w:rsidRDefault="0025070D" w:rsidP="00AE36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FA6061" w14:textId="77777777" w:rsidR="0025070D" w:rsidRPr="001A5B6F" w:rsidRDefault="0025070D" w:rsidP="00AE36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505729" w14:textId="77777777" w:rsidR="0025070D" w:rsidRPr="001A5B6F" w:rsidRDefault="0025070D" w:rsidP="00AE36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2C855A" w14:textId="77777777" w:rsidR="0025070D" w:rsidRPr="001A5B6F" w:rsidRDefault="0025070D" w:rsidP="00AE36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04B626" w14:textId="77777777" w:rsidR="0025070D" w:rsidRPr="001A5B6F" w:rsidRDefault="0025070D" w:rsidP="00AE36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CC8B5F" w14:textId="77777777" w:rsidR="0025070D" w:rsidRPr="001A5B6F" w:rsidRDefault="0025070D" w:rsidP="00AE36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0BA4DD" w14:textId="77777777" w:rsidR="0025070D" w:rsidRPr="001A5B6F" w:rsidRDefault="0025070D" w:rsidP="00AE36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C07499" w14:textId="77777777" w:rsidR="0025070D" w:rsidRPr="001A5B6F" w:rsidRDefault="0025070D" w:rsidP="00AE36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45E1E7" w14:textId="77777777" w:rsidR="0025070D" w:rsidRPr="001A5B6F" w:rsidRDefault="0025070D" w:rsidP="00AE36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F85055" w14:textId="77777777" w:rsidR="0025070D" w:rsidRPr="001A5B6F" w:rsidRDefault="0025070D" w:rsidP="00AE36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2E988F" w14:textId="77777777" w:rsidR="0025070D" w:rsidRPr="001A5B6F" w:rsidRDefault="0025070D" w:rsidP="00AE36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54D940" w14:textId="785C64B8" w:rsidR="0025070D" w:rsidRPr="001A5B6F" w:rsidRDefault="0025070D" w:rsidP="00AE36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25070D" w:rsidRPr="001A5B6F" w14:paraId="786F0E75" w14:textId="77777777" w:rsidTr="0025070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5" w:type="pct"/>
          <w:jc w:val="center"/>
        </w:trPr>
        <w:tc>
          <w:tcPr>
            <w:tcW w:w="1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806129" w14:textId="77777777" w:rsidR="0025070D" w:rsidRPr="008E2326" w:rsidRDefault="0025070D" w:rsidP="008422E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8E2326">
              <w:rPr>
                <w:sz w:val="22"/>
                <w:szCs w:val="22"/>
              </w:rPr>
              <w:t>Laila Naraghi (S)</w:t>
            </w: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260CFC" w14:textId="160B362B" w:rsidR="0025070D" w:rsidRPr="001A5B6F" w:rsidRDefault="00103E69" w:rsidP="00AE36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20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CCD113" w14:textId="77777777" w:rsidR="0025070D" w:rsidRPr="001A5B6F" w:rsidRDefault="0025070D" w:rsidP="00AE36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7DA237" w14:textId="6610A2C5" w:rsidR="0025070D" w:rsidRPr="001A5B6F" w:rsidRDefault="004842A0" w:rsidP="00AE36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C4E96D" w14:textId="77777777" w:rsidR="0025070D" w:rsidRPr="001A5B6F" w:rsidRDefault="0025070D" w:rsidP="00AE36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3BE572" w14:textId="507E0715" w:rsidR="0025070D" w:rsidRPr="001A5B6F" w:rsidRDefault="0025070D" w:rsidP="00AE36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DE2127" w14:textId="77777777" w:rsidR="0025070D" w:rsidRPr="001A5B6F" w:rsidRDefault="0025070D" w:rsidP="00AE36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AAADBB" w14:textId="77777777" w:rsidR="0025070D" w:rsidRPr="001A5B6F" w:rsidRDefault="0025070D" w:rsidP="00AE36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D7D398" w14:textId="77777777" w:rsidR="0025070D" w:rsidRPr="001A5B6F" w:rsidRDefault="0025070D" w:rsidP="00AE36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DD674D" w14:textId="77777777" w:rsidR="0025070D" w:rsidRPr="001A5B6F" w:rsidRDefault="0025070D" w:rsidP="00AE36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D0E331" w14:textId="77777777" w:rsidR="0025070D" w:rsidRPr="001A5B6F" w:rsidRDefault="0025070D" w:rsidP="00AE36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A8B00E" w14:textId="77777777" w:rsidR="0025070D" w:rsidRPr="001A5B6F" w:rsidRDefault="0025070D" w:rsidP="00AE36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770072" w14:textId="77777777" w:rsidR="0025070D" w:rsidRPr="001A5B6F" w:rsidRDefault="0025070D" w:rsidP="00AE36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58FCD0" w14:textId="77777777" w:rsidR="0025070D" w:rsidRPr="001A5B6F" w:rsidRDefault="0025070D" w:rsidP="00AE36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E7AAE0" w14:textId="77777777" w:rsidR="0025070D" w:rsidRPr="001A5B6F" w:rsidRDefault="0025070D" w:rsidP="00AE36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93421F" w14:textId="77777777" w:rsidR="0025070D" w:rsidRPr="001A5B6F" w:rsidRDefault="0025070D" w:rsidP="00AE36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9634AA" w14:textId="6B573200" w:rsidR="0025070D" w:rsidRPr="001A5B6F" w:rsidRDefault="0025070D" w:rsidP="00AE36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25070D" w:rsidRPr="001A5B6F" w14:paraId="1524DB7E" w14:textId="77777777" w:rsidTr="0025070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5" w:type="pct"/>
          <w:jc w:val="center"/>
        </w:trPr>
        <w:tc>
          <w:tcPr>
            <w:tcW w:w="1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8AA141" w14:textId="77777777" w:rsidR="0025070D" w:rsidRPr="008E2326" w:rsidRDefault="0025070D" w:rsidP="008422E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8E2326">
              <w:rPr>
                <w:sz w:val="22"/>
                <w:szCs w:val="22"/>
              </w:rPr>
              <w:t>Tuve Skånberg (KD)</w:t>
            </w: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2B430C" w14:textId="49DE9F74" w:rsidR="0025070D" w:rsidRPr="001A5B6F" w:rsidRDefault="00103E69" w:rsidP="00AE36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20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B7F329" w14:textId="77777777" w:rsidR="0025070D" w:rsidRPr="001A5B6F" w:rsidRDefault="0025070D" w:rsidP="00AE36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F83087" w14:textId="1261C13A" w:rsidR="0025070D" w:rsidRPr="001A5B6F" w:rsidRDefault="00AE364C" w:rsidP="00AE36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6A9392" w14:textId="77777777" w:rsidR="0025070D" w:rsidRPr="001A5B6F" w:rsidRDefault="0025070D" w:rsidP="00AE36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AC0A7F" w14:textId="77777777" w:rsidR="0025070D" w:rsidRPr="001A5B6F" w:rsidRDefault="0025070D" w:rsidP="00AE36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1BAEC2" w14:textId="77777777" w:rsidR="0025070D" w:rsidRPr="001A5B6F" w:rsidRDefault="0025070D" w:rsidP="00AE36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0C35CC" w14:textId="77777777" w:rsidR="0025070D" w:rsidRPr="001A5B6F" w:rsidRDefault="0025070D" w:rsidP="00AE36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78AD7A" w14:textId="77777777" w:rsidR="0025070D" w:rsidRPr="001A5B6F" w:rsidRDefault="0025070D" w:rsidP="00AE36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A3D70B" w14:textId="77777777" w:rsidR="0025070D" w:rsidRPr="001A5B6F" w:rsidRDefault="0025070D" w:rsidP="00AE36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7DA3E6" w14:textId="77777777" w:rsidR="0025070D" w:rsidRPr="001A5B6F" w:rsidRDefault="0025070D" w:rsidP="00AE36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05A5C4" w14:textId="77777777" w:rsidR="0025070D" w:rsidRPr="001A5B6F" w:rsidRDefault="0025070D" w:rsidP="00AE36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B529AC" w14:textId="77777777" w:rsidR="0025070D" w:rsidRPr="001A5B6F" w:rsidRDefault="0025070D" w:rsidP="00AE36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0C5A50" w14:textId="77777777" w:rsidR="0025070D" w:rsidRPr="001A5B6F" w:rsidRDefault="0025070D" w:rsidP="00AE36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F19D10" w14:textId="77777777" w:rsidR="0025070D" w:rsidRPr="001A5B6F" w:rsidRDefault="0025070D" w:rsidP="00AE36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232BE2" w14:textId="77777777" w:rsidR="0025070D" w:rsidRPr="001A5B6F" w:rsidRDefault="0025070D" w:rsidP="00AE36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46B1EE" w14:textId="1B69E963" w:rsidR="0025070D" w:rsidRPr="001A5B6F" w:rsidRDefault="0025070D" w:rsidP="00AE36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25070D" w:rsidRPr="001A5B6F" w14:paraId="5B97466C" w14:textId="77777777" w:rsidTr="0025070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5" w:type="pct"/>
          <w:jc w:val="center"/>
        </w:trPr>
        <w:tc>
          <w:tcPr>
            <w:tcW w:w="1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05370E" w14:textId="77777777" w:rsidR="0025070D" w:rsidRPr="004B2106" w:rsidRDefault="0025070D" w:rsidP="008422E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  <w:r w:rsidRPr="00AC2BE8">
              <w:rPr>
                <w:sz w:val="22"/>
                <w:szCs w:val="22"/>
                <w:lang w:val="en-GB"/>
              </w:rPr>
              <w:t>Daniel Andersson</w:t>
            </w:r>
            <w:r w:rsidRPr="004B2106">
              <w:rPr>
                <w:sz w:val="22"/>
                <w:szCs w:val="22"/>
                <w:lang w:val="en-GB"/>
              </w:rPr>
              <w:t xml:space="preserve"> (S) </w:t>
            </w: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C278D5" w14:textId="7C97F948" w:rsidR="0025070D" w:rsidRPr="00214135" w:rsidRDefault="00103E69" w:rsidP="00AE36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20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A2434C" w14:textId="77777777" w:rsidR="0025070D" w:rsidRPr="00214135" w:rsidRDefault="0025070D" w:rsidP="00AE36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FC6BC4" w14:textId="4B3E99D3" w:rsidR="0025070D" w:rsidRPr="00214135" w:rsidRDefault="00AE364C" w:rsidP="00AE36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BF0EAD" w14:textId="77777777" w:rsidR="0025070D" w:rsidRPr="00214135" w:rsidRDefault="0025070D" w:rsidP="00AE36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A2DFD5" w14:textId="77777777" w:rsidR="0025070D" w:rsidRPr="00214135" w:rsidRDefault="0025070D" w:rsidP="00AE36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71D82E" w14:textId="77777777" w:rsidR="0025070D" w:rsidRPr="00214135" w:rsidRDefault="0025070D" w:rsidP="00AE36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7F2278" w14:textId="77777777" w:rsidR="0025070D" w:rsidRPr="00214135" w:rsidRDefault="0025070D" w:rsidP="00AE36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5A338F" w14:textId="77777777" w:rsidR="0025070D" w:rsidRPr="00214135" w:rsidRDefault="0025070D" w:rsidP="00AE36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789FE2" w14:textId="77777777" w:rsidR="0025070D" w:rsidRPr="00214135" w:rsidRDefault="0025070D" w:rsidP="00AE36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9A7E03" w14:textId="77777777" w:rsidR="0025070D" w:rsidRPr="00214135" w:rsidRDefault="0025070D" w:rsidP="00AE36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E11BED" w14:textId="77777777" w:rsidR="0025070D" w:rsidRPr="00214135" w:rsidRDefault="0025070D" w:rsidP="00AE36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F8F69D" w14:textId="77777777" w:rsidR="0025070D" w:rsidRPr="00214135" w:rsidRDefault="0025070D" w:rsidP="00AE36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19C2A0" w14:textId="77777777" w:rsidR="0025070D" w:rsidRPr="00214135" w:rsidRDefault="0025070D" w:rsidP="00AE36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4C2E0B" w14:textId="77777777" w:rsidR="0025070D" w:rsidRPr="00214135" w:rsidRDefault="0025070D" w:rsidP="00AE36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8F457F" w14:textId="77777777" w:rsidR="0025070D" w:rsidRPr="00214135" w:rsidRDefault="0025070D" w:rsidP="00AE36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41A657" w14:textId="1F7C61D9" w:rsidR="0025070D" w:rsidRPr="00214135" w:rsidRDefault="0025070D" w:rsidP="00AE36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25070D" w:rsidRPr="001A5B6F" w14:paraId="70BC956B" w14:textId="77777777" w:rsidTr="0025070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5" w:type="pct"/>
          <w:jc w:val="center"/>
        </w:trPr>
        <w:tc>
          <w:tcPr>
            <w:tcW w:w="1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758FF3" w14:textId="77777777" w:rsidR="0025070D" w:rsidRPr="008E2326" w:rsidRDefault="0025070D" w:rsidP="008422E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Tina Acketoft </w:t>
            </w:r>
            <w:r w:rsidRPr="008E2326">
              <w:rPr>
                <w:sz w:val="22"/>
                <w:szCs w:val="22"/>
              </w:rPr>
              <w:t>(L)</w:t>
            </w: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2A8190" w14:textId="6D433EAF" w:rsidR="0025070D" w:rsidRPr="00214135" w:rsidRDefault="00103E69" w:rsidP="00AE36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20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B95352" w14:textId="77777777" w:rsidR="0025070D" w:rsidRPr="00214135" w:rsidRDefault="0025070D" w:rsidP="00AE36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BE3ABE" w14:textId="2F8BF98D" w:rsidR="0025070D" w:rsidRPr="00214135" w:rsidRDefault="00AE364C" w:rsidP="00AE36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E06F94" w14:textId="77777777" w:rsidR="0025070D" w:rsidRPr="00214135" w:rsidRDefault="0025070D" w:rsidP="00AE36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255177" w14:textId="77777777" w:rsidR="0025070D" w:rsidRPr="00214135" w:rsidRDefault="0025070D" w:rsidP="00AE36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B30DC1" w14:textId="77777777" w:rsidR="0025070D" w:rsidRPr="00214135" w:rsidRDefault="0025070D" w:rsidP="00AE36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23A8EA" w14:textId="77777777" w:rsidR="0025070D" w:rsidRPr="00214135" w:rsidRDefault="0025070D" w:rsidP="00AE36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13DFF7" w14:textId="77777777" w:rsidR="0025070D" w:rsidRPr="00214135" w:rsidRDefault="0025070D" w:rsidP="00AE36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83E119" w14:textId="77777777" w:rsidR="0025070D" w:rsidRPr="00214135" w:rsidRDefault="0025070D" w:rsidP="00AE36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5F31CF" w14:textId="77777777" w:rsidR="0025070D" w:rsidRPr="00214135" w:rsidRDefault="0025070D" w:rsidP="00AE36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068EBF" w14:textId="77777777" w:rsidR="0025070D" w:rsidRPr="00214135" w:rsidRDefault="0025070D" w:rsidP="00AE36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9EDFDF" w14:textId="77777777" w:rsidR="0025070D" w:rsidRPr="00214135" w:rsidRDefault="0025070D" w:rsidP="00AE36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FF4779" w14:textId="77777777" w:rsidR="0025070D" w:rsidRPr="00214135" w:rsidRDefault="0025070D" w:rsidP="00AE36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65E884" w14:textId="77777777" w:rsidR="0025070D" w:rsidRPr="00214135" w:rsidRDefault="0025070D" w:rsidP="00AE36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95D795" w14:textId="77777777" w:rsidR="0025070D" w:rsidRPr="00214135" w:rsidRDefault="0025070D" w:rsidP="00AE36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7F8FCE" w14:textId="497C648E" w:rsidR="0025070D" w:rsidRPr="00214135" w:rsidRDefault="0025070D" w:rsidP="00AE36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25070D" w:rsidRPr="001A5B6F" w14:paraId="3E3AFC3A" w14:textId="77777777" w:rsidTr="0025070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5" w:type="pct"/>
          <w:jc w:val="center"/>
        </w:trPr>
        <w:tc>
          <w:tcPr>
            <w:tcW w:w="1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BD23EF" w14:textId="77777777" w:rsidR="0025070D" w:rsidRPr="008E2326" w:rsidRDefault="0025070D" w:rsidP="008422E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en-US"/>
              </w:rPr>
              <w:t>Mikael Strandman</w:t>
            </w:r>
            <w:r>
              <w:rPr>
                <w:sz w:val="22"/>
                <w:szCs w:val="22"/>
              </w:rPr>
              <w:t xml:space="preserve"> </w:t>
            </w:r>
            <w:r w:rsidRPr="008E2326">
              <w:rPr>
                <w:sz w:val="22"/>
                <w:szCs w:val="22"/>
              </w:rPr>
              <w:t>(</w:t>
            </w:r>
            <w:r>
              <w:rPr>
                <w:sz w:val="22"/>
                <w:szCs w:val="22"/>
              </w:rPr>
              <w:t>SD</w:t>
            </w:r>
            <w:r w:rsidRPr="008E2326">
              <w:rPr>
                <w:sz w:val="22"/>
                <w:szCs w:val="22"/>
              </w:rPr>
              <w:t>)</w:t>
            </w: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5A56E8" w14:textId="47C89F68" w:rsidR="0025070D" w:rsidRPr="00214135" w:rsidRDefault="00103E69" w:rsidP="00AE36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20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C4C38B" w14:textId="77777777" w:rsidR="0025070D" w:rsidRPr="00214135" w:rsidRDefault="0025070D" w:rsidP="00AE36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8E8D5B" w14:textId="50A2F6A6" w:rsidR="0025070D" w:rsidRPr="00214135" w:rsidRDefault="000650F8" w:rsidP="00AE36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D19813" w14:textId="217A6590" w:rsidR="0025070D" w:rsidRPr="00214135" w:rsidRDefault="0025070D" w:rsidP="00AE36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C3FDB2" w14:textId="77777777" w:rsidR="0025070D" w:rsidRPr="00214135" w:rsidRDefault="0025070D" w:rsidP="00AE36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E88BFA" w14:textId="77777777" w:rsidR="0025070D" w:rsidRPr="00214135" w:rsidRDefault="0025070D" w:rsidP="00AE36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4EC878" w14:textId="77777777" w:rsidR="0025070D" w:rsidRPr="00214135" w:rsidRDefault="0025070D" w:rsidP="00AE36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6D647B" w14:textId="77777777" w:rsidR="0025070D" w:rsidRPr="00214135" w:rsidRDefault="0025070D" w:rsidP="00AE36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B4A810" w14:textId="77777777" w:rsidR="0025070D" w:rsidRPr="00214135" w:rsidRDefault="0025070D" w:rsidP="00AE36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A03E70" w14:textId="77777777" w:rsidR="0025070D" w:rsidRPr="00214135" w:rsidRDefault="0025070D" w:rsidP="00AE36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88133F" w14:textId="77777777" w:rsidR="0025070D" w:rsidRPr="00214135" w:rsidRDefault="0025070D" w:rsidP="00AE36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573972" w14:textId="77777777" w:rsidR="0025070D" w:rsidRPr="00214135" w:rsidRDefault="0025070D" w:rsidP="00AE36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4390EC" w14:textId="77777777" w:rsidR="0025070D" w:rsidRPr="00214135" w:rsidRDefault="0025070D" w:rsidP="00AE36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1B84A7" w14:textId="77777777" w:rsidR="0025070D" w:rsidRPr="00214135" w:rsidRDefault="0025070D" w:rsidP="00AE36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BCC91E" w14:textId="77777777" w:rsidR="0025070D" w:rsidRPr="00214135" w:rsidRDefault="0025070D" w:rsidP="00AE36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A7E64D" w14:textId="183041D5" w:rsidR="0025070D" w:rsidRPr="00214135" w:rsidRDefault="0025070D" w:rsidP="00AE36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25070D" w:rsidRPr="001A5B6F" w14:paraId="14AE7EE6" w14:textId="77777777" w:rsidTr="0025070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5" w:type="pct"/>
          <w:jc w:val="center"/>
        </w:trPr>
        <w:tc>
          <w:tcPr>
            <w:tcW w:w="1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EB1841" w14:textId="7CA4517B" w:rsidR="0025070D" w:rsidRPr="008E2326" w:rsidRDefault="0025070D" w:rsidP="008422E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Anna Sibinska (MP)</w:t>
            </w:r>
            <w:r w:rsidRPr="008E2326">
              <w:rPr>
                <w:sz w:val="22"/>
                <w:szCs w:val="22"/>
              </w:rPr>
              <w:fldChar w:fldCharType="begin"/>
            </w:r>
            <w:r w:rsidRPr="008E2326">
              <w:rPr>
                <w:sz w:val="22"/>
                <w:szCs w:val="22"/>
              </w:rPr>
              <w:instrText xml:space="preserve">  </w:instrText>
            </w:r>
            <w:r w:rsidRPr="008E2326">
              <w:rPr>
                <w:sz w:val="22"/>
                <w:szCs w:val="22"/>
              </w:rPr>
              <w:fldChar w:fldCharType="end"/>
            </w: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A14309" w14:textId="76983EE8" w:rsidR="0025070D" w:rsidRPr="00214135" w:rsidRDefault="00103E69" w:rsidP="00AE36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20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956BEA" w14:textId="77777777" w:rsidR="0025070D" w:rsidRPr="00214135" w:rsidRDefault="0025070D" w:rsidP="00AE36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59B9F6" w14:textId="3B9FFFA1" w:rsidR="0025070D" w:rsidRPr="00214135" w:rsidRDefault="00AE364C" w:rsidP="00AE36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3FF6EC" w14:textId="77777777" w:rsidR="0025070D" w:rsidRPr="00214135" w:rsidRDefault="0025070D" w:rsidP="00AE36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F08C6F" w14:textId="77777777" w:rsidR="0025070D" w:rsidRPr="00214135" w:rsidRDefault="0025070D" w:rsidP="00AE36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4849DA" w14:textId="77777777" w:rsidR="0025070D" w:rsidRPr="00214135" w:rsidRDefault="0025070D" w:rsidP="00AE36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460DA3" w14:textId="77777777" w:rsidR="0025070D" w:rsidRPr="00214135" w:rsidRDefault="0025070D" w:rsidP="00AE36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85C6BB" w14:textId="77777777" w:rsidR="0025070D" w:rsidRPr="00214135" w:rsidRDefault="0025070D" w:rsidP="00AE36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25EDB1" w14:textId="77777777" w:rsidR="0025070D" w:rsidRPr="00214135" w:rsidRDefault="0025070D" w:rsidP="00AE36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1C8B1F" w14:textId="77777777" w:rsidR="0025070D" w:rsidRPr="00214135" w:rsidRDefault="0025070D" w:rsidP="00AE36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120CB6" w14:textId="77777777" w:rsidR="0025070D" w:rsidRPr="00214135" w:rsidRDefault="0025070D" w:rsidP="00AE36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7E83E5" w14:textId="77777777" w:rsidR="0025070D" w:rsidRPr="00214135" w:rsidRDefault="0025070D" w:rsidP="00AE36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96E9F8" w14:textId="77777777" w:rsidR="0025070D" w:rsidRPr="00214135" w:rsidRDefault="0025070D" w:rsidP="00AE36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9A99A6" w14:textId="77777777" w:rsidR="0025070D" w:rsidRPr="00214135" w:rsidRDefault="0025070D" w:rsidP="00AE36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0544E1" w14:textId="77777777" w:rsidR="0025070D" w:rsidRPr="00214135" w:rsidRDefault="0025070D" w:rsidP="00AE36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6CA2CD" w14:textId="41351CDE" w:rsidR="0025070D" w:rsidRPr="00214135" w:rsidRDefault="0025070D" w:rsidP="00AE36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25070D" w:rsidRPr="001A5B6F" w14:paraId="40CDEDE2" w14:textId="77777777" w:rsidTr="0025070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5" w:type="pct"/>
          <w:jc w:val="center"/>
        </w:trPr>
        <w:tc>
          <w:tcPr>
            <w:tcW w:w="1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46EAAA" w14:textId="77777777" w:rsidR="0025070D" w:rsidRPr="008E2326" w:rsidRDefault="0025070D" w:rsidP="008422E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en-US"/>
              </w:rPr>
              <w:t>Erik Ottoson</w:t>
            </w:r>
            <w:r>
              <w:rPr>
                <w:sz w:val="22"/>
                <w:szCs w:val="22"/>
              </w:rPr>
              <w:t xml:space="preserve"> (M)</w:t>
            </w: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149F1F" w14:textId="49B23A39" w:rsidR="0025070D" w:rsidRPr="00214135" w:rsidRDefault="00103E69" w:rsidP="00AE36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20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294DA3" w14:textId="77777777" w:rsidR="0025070D" w:rsidRPr="00214135" w:rsidRDefault="0025070D" w:rsidP="00AE36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945D34" w14:textId="041EA460" w:rsidR="0025070D" w:rsidRPr="00214135" w:rsidRDefault="00AE364C" w:rsidP="00AE36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C85874" w14:textId="77777777" w:rsidR="0025070D" w:rsidRPr="00214135" w:rsidRDefault="0025070D" w:rsidP="00AE36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F61556" w14:textId="77777777" w:rsidR="0025070D" w:rsidRPr="00214135" w:rsidRDefault="0025070D" w:rsidP="00AE36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9D4ABF" w14:textId="77777777" w:rsidR="0025070D" w:rsidRPr="00214135" w:rsidRDefault="0025070D" w:rsidP="00AE36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497EAC" w14:textId="77777777" w:rsidR="0025070D" w:rsidRPr="00214135" w:rsidRDefault="0025070D" w:rsidP="00AE36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8D3493" w14:textId="77777777" w:rsidR="0025070D" w:rsidRPr="00214135" w:rsidRDefault="0025070D" w:rsidP="00AE36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26A5B2" w14:textId="77777777" w:rsidR="0025070D" w:rsidRPr="00214135" w:rsidRDefault="0025070D" w:rsidP="00AE36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AF83A4" w14:textId="77777777" w:rsidR="0025070D" w:rsidRPr="00214135" w:rsidRDefault="0025070D" w:rsidP="00AE36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5A0C96" w14:textId="77777777" w:rsidR="0025070D" w:rsidRPr="00214135" w:rsidRDefault="0025070D" w:rsidP="00AE36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A1A073" w14:textId="77777777" w:rsidR="0025070D" w:rsidRPr="00214135" w:rsidRDefault="0025070D" w:rsidP="00AE36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9519F7" w14:textId="77777777" w:rsidR="0025070D" w:rsidRPr="00214135" w:rsidRDefault="0025070D" w:rsidP="00AE36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120FCC" w14:textId="77777777" w:rsidR="0025070D" w:rsidRPr="00214135" w:rsidRDefault="0025070D" w:rsidP="00AE36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F4AA46" w14:textId="77777777" w:rsidR="0025070D" w:rsidRPr="00214135" w:rsidRDefault="0025070D" w:rsidP="00AE36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CA8E9D" w14:textId="2E1D7B6C" w:rsidR="0025070D" w:rsidRPr="00214135" w:rsidRDefault="0025070D" w:rsidP="00AE36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25070D" w:rsidRPr="001A5B6F" w14:paraId="5A1A4792" w14:textId="77777777" w:rsidTr="0025070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5" w:type="pct"/>
          <w:jc w:val="center"/>
        </w:trPr>
        <w:tc>
          <w:tcPr>
            <w:tcW w:w="1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2BD091" w14:textId="77777777" w:rsidR="0025070D" w:rsidRPr="00E931D7" w:rsidRDefault="0025070D" w:rsidP="008422E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931D7">
              <w:rPr>
                <w:b/>
                <w:i/>
                <w:sz w:val="20"/>
              </w:rPr>
              <w:t>SUPPLEANTER</w:t>
            </w: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A91376" w14:textId="77777777" w:rsidR="0025070D" w:rsidRPr="00214135" w:rsidRDefault="0025070D" w:rsidP="00AE36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5C4693" w14:textId="77777777" w:rsidR="0025070D" w:rsidRPr="00214135" w:rsidRDefault="0025070D" w:rsidP="00AE36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0C2B6C" w14:textId="77777777" w:rsidR="0025070D" w:rsidRPr="00214135" w:rsidRDefault="0025070D" w:rsidP="00AE36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EACD04" w14:textId="77777777" w:rsidR="0025070D" w:rsidRPr="00214135" w:rsidRDefault="0025070D" w:rsidP="00AE36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C7D2D2" w14:textId="77777777" w:rsidR="0025070D" w:rsidRPr="00214135" w:rsidRDefault="0025070D" w:rsidP="00AE36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EF76E3" w14:textId="77777777" w:rsidR="0025070D" w:rsidRPr="00214135" w:rsidRDefault="0025070D" w:rsidP="00AE36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B0CFF0" w14:textId="77777777" w:rsidR="0025070D" w:rsidRPr="00214135" w:rsidRDefault="0025070D" w:rsidP="00AE36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25EC1F" w14:textId="77777777" w:rsidR="0025070D" w:rsidRPr="00214135" w:rsidRDefault="0025070D" w:rsidP="00AE36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E05B79" w14:textId="77777777" w:rsidR="0025070D" w:rsidRPr="00214135" w:rsidRDefault="0025070D" w:rsidP="00AE36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21EE52" w14:textId="77777777" w:rsidR="0025070D" w:rsidRPr="00214135" w:rsidRDefault="0025070D" w:rsidP="00AE36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C0B6EC" w14:textId="77777777" w:rsidR="0025070D" w:rsidRPr="00214135" w:rsidRDefault="0025070D" w:rsidP="00AE36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367498" w14:textId="77777777" w:rsidR="0025070D" w:rsidRPr="00214135" w:rsidRDefault="0025070D" w:rsidP="00AE36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23C488" w14:textId="77777777" w:rsidR="0025070D" w:rsidRPr="00214135" w:rsidRDefault="0025070D" w:rsidP="00AE36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378306" w14:textId="77777777" w:rsidR="0025070D" w:rsidRPr="00214135" w:rsidRDefault="0025070D" w:rsidP="00AE36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AA737E" w14:textId="77777777" w:rsidR="0025070D" w:rsidRPr="00214135" w:rsidRDefault="0025070D" w:rsidP="00AE36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C906E5" w14:textId="29EA4D6D" w:rsidR="0025070D" w:rsidRPr="00214135" w:rsidRDefault="0025070D" w:rsidP="00AE36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25070D" w:rsidRPr="001A5B6F" w14:paraId="4E9D4BA6" w14:textId="77777777" w:rsidTr="0025070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5" w:type="pct"/>
          <w:jc w:val="center"/>
        </w:trPr>
        <w:tc>
          <w:tcPr>
            <w:tcW w:w="1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3897B6" w14:textId="77777777" w:rsidR="0025070D" w:rsidRPr="008E2326" w:rsidRDefault="0025070D" w:rsidP="008422E5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 xml:space="preserve">Thomas Hammarberg (S) </w:t>
            </w: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11D657" w14:textId="77777777" w:rsidR="0025070D" w:rsidRPr="00214135" w:rsidRDefault="0025070D" w:rsidP="00AE36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58C783" w14:textId="77777777" w:rsidR="0025070D" w:rsidRPr="00214135" w:rsidRDefault="0025070D" w:rsidP="00AE36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EAA276" w14:textId="77777777" w:rsidR="0025070D" w:rsidRPr="00214135" w:rsidRDefault="0025070D" w:rsidP="00AE36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6779B6" w14:textId="77777777" w:rsidR="0025070D" w:rsidRPr="00214135" w:rsidRDefault="0025070D" w:rsidP="00AE36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B503DF" w14:textId="77777777" w:rsidR="0025070D" w:rsidRPr="00214135" w:rsidRDefault="0025070D" w:rsidP="00AE36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626A2A" w14:textId="77777777" w:rsidR="0025070D" w:rsidRPr="00214135" w:rsidRDefault="0025070D" w:rsidP="00AE36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8F932A" w14:textId="77777777" w:rsidR="0025070D" w:rsidRPr="00214135" w:rsidRDefault="0025070D" w:rsidP="00AE36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0D9E27" w14:textId="77777777" w:rsidR="0025070D" w:rsidRPr="00214135" w:rsidRDefault="0025070D" w:rsidP="00AE36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792D96" w14:textId="77777777" w:rsidR="0025070D" w:rsidRPr="00214135" w:rsidRDefault="0025070D" w:rsidP="00AE36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D6B127" w14:textId="77777777" w:rsidR="0025070D" w:rsidRPr="00214135" w:rsidRDefault="0025070D" w:rsidP="00AE36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5700F4" w14:textId="77777777" w:rsidR="0025070D" w:rsidRPr="00214135" w:rsidRDefault="0025070D" w:rsidP="00AE36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CC7E09" w14:textId="77777777" w:rsidR="0025070D" w:rsidRPr="00214135" w:rsidRDefault="0025070D" w:rsidP="00AE36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0C0099" w14:textId="77777777" w:rsidR="0025070D" w:rsidRPr="00214135" w:rsidRDefault="0025070D" w:rsidP="00AE36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7FEBEA" w14:textId="77777777" w:rsidR="0025070D" w:rsidRPr="00214135" w:rsidRDefault="0025070D" w:rsidP="00AE36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8A2CED" w14:textId="77777777" w:rsidR="0025070D" w:rsidRPr="00214135" w:rsidRDefault="0025070D" w:rsidP="00AE36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83BAAC" w14:textId="7101F49B" w:rsidR="0025070D" w:rsidRPr="00214135" w:rsidRDefault="0025070D" w:rsidP="00AE36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25070D" w:rsidRPr="001A5B6F" w14:paraId="32304555" w14:textId="77777777" w:rsidTr="0025070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5" w:type="pct"/>
          <w:jc w:val="center"/>
        </w:trPr>
        <w:tc>
          <w:tcPr>
            <w:tcW w:w="1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6C0031" w14:textId="77777777" w:rsidR="0025070D" w:rsidRPr="008E2326" w:rsidRDefault="0025070D" w:rsidP="008422E5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Lars Beckman</w:t>
            </w:r>
            <w:r w:rsidRPr="008E2326">
              <w:rPr>
                <w:sz w:val="22"/>
                <w:szCs w:val="22"/>
                <w:lang w:val="en-US"/>
              </w:rPr>
              <w:t xml:space="preserve"> (M)</w:t>
            </w: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8C139E" w14:textId="77777777" w:rsidR="0025070D" w:rsidRPr="00214135" w:rsidRDefault="0025070D" w:rsidP="00AE36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D94480" w14:textId="77777777" w:rsidR="0025070D" w:rsidRPr="00214135" w:rsidRDefault="0025070D" w:rsidP="00AE36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25D3DF" w14:textId="77777777" w:rsidR="0025070D" w:rsidRPr="00214135" w:rsidRDefault="0025070D" w:rsidP="00AE36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3DCA48" w14:textId="77777777" w:rsidR="0025070D" w:rsidRPr="00214135" w:rsidRDefault="0025070D" w:rsidP="00AE36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8615CF" w14:textId="77777777" w:rsidR="0025070D" w:rsidRPr="00214135" w:rsidRDefault="0025070D" w:rsidP="00AE36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FF5E05" w14:textId="77777777" w:rsidR="0025070D" w:rsidRPr="00214135" w:rsidRDefault="0025070D" w:rsidP="00AE36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C6CC06" w14:textId="77777777" w:rsidR="0025070D" w:rsidRPr="00214135" w:rsidRDefault="0025070D" w:rsidP="00AE36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8DAC5D" w14:textId="77777777" w:rsidR="0025070D" w:rsidRPr="00214135" w:rsidRDefault="0025070D" w:rsidP="00AE36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1A4FBE" w14:textId="77777777" w:rsidR="0025070D" w:rsidRPr="00214135" w:rsidRDefault="0025070D" w:rsidP="00AE36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71EB7D" w14:textId="77777777" w:rsidR="0025070D" w:rsidRPr="00214135" w:rsidRDefault="0025070D" w:rsidP="00AE36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63EE7B" w14:textId="77777777" w:rsidR="0025070D" w:rsidRPr="00214135" w:rsidRDefault="0025070D" w:rsidP="00AE36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C0B6E0" w14:textId="77777777" w:rsidR="0025070D" w:rsidRPr="00214135" w:rsidRDefault="0025070D" w:rsidP="00AE36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34B98B" w14:textId="77777777" w:rsidR="0025070D" w:rsidRPr="00214135" w:rsidRDefault="0025070D" w:rsidP="00AE36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BEE13C" w14:textId="77777777" w:rsidR="0025070D" w:rsidRPr="00214135" w:rsidRDefault="0025070D" w:rsidP="00AE36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D3AF89" w14:textId="77777777" w:rsidR="0025070D" w:rsidRPr="00214135" w:rsidRDefault="0025070D" w:rsidP="00AE36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4549E2" w14:textId="3024743D" w:rsidR="0025070D" w:rsidRPr="00214135" w:rsidRDefault="0025070D" w:rsidP="00AE36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25070D" w:rsidRPr="001A5B6F" w14:paraId="43B0BF36" w14:textId="77777777" w:rsidTr="0025070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5" w:type="pct"/>
          <w:jc w:val="center"/>
        </w:trPr>
        <w:tc>
          <w:tcPr>
            <w:tcW w:w="1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E0ACBE" w14:textId="77777777" w:rsidR="0025070D" w:rsidRPr="008E2326" w:rsidRDefault="0025070D" w:rsidP="008422E5">
            <w:pPr>
              <w:rPr>
                <w:sz w:val="22"/>
                <w:szCs w:val="22"/>
                <w:lang w:val="en-US"/>
              </w:rPr>
            </w:pPr>
            <w:r w:rsidRPr="00AC2BE8">
              <w:rPr>
                <w:sz w:val="22"/>
                <w:szCs w:val="22"/>
                <w:lang w:val="en-GB"/>
              </w:rPr>
              <w:t>Erik Ezelius</w:t>
            </w:r>
            <w:r w:rsidRPr="008E2326">
              <w:rPr>
                <w:sz w:val="22"/>
                <w:szCs w:val="22"/>
                <w:lang w:val="en-US"/>
              </w:rPr>
              <w:t xml:space="preserve"> (S)</w:t>
            </w: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192CCA" w14:textId="07E5B738" w:rsidR="0025070D" w:rsidRPr="00214135" w:rsidRDefault="00087677" w:rsidP="00AE36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20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D83765" w14:textId="77777777" w:rsidR="0025070D" w:rsidRPr="00214135" w:rsidRDefault="0025070D" w:rsidP="00AE36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D20638" w14:textId="7EDD9298" w:rsidR="0025070D" w:rsidRPr="00214135" w:rsidRDefault="00C03073" w:rsidP="00AE36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4554BA" w14:textId="77777777" w:rsidR="0025070D" w:rsidRPr="00214135" w:rsidRDefault="0025070D" w:rsidP="00AE36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D06139" w14:textId="77777777" w:rsidR="0025070D" w:rsidRPr="00214135" w:rsidRDefault="0025070D" w:rsidP="00AE36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2EB912" w14:textId="77777777" w:rsidR="0025070D" w:rsidRPr="00214135" w:rsidRDefault="0025070D" w:rsidP="00AE36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7EE0EC" w14:textId="77777777" w:rsidR="0025070D" w:rsidRPr="00214135" w:rsidRDefault="0025070D" w:rsidP="00AE36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87A177" w14:textId="77777777" w:rsidR="0025070D" w:rsidRPr="00214135" w:rsidRDefault="0025070D" w:rsidP="00AE36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4A2302" w14:textId="77777777" w:rsidR="0025070D" w:rsidRPr="00214135" w:rsidRDefault="0025070D" w:rsidP="00AE36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2DAFDC" w14:textId="77777777" w:rsidR="0025070D" w:rsidRPr="00214135" w:rsidRDefault="0025070D" w:rsidP="00AE36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C0643C" w14:textId="77777777" w:rsidR="0025070D" w:rsidRPr="00214135" w:rsidRDefault="0025070D" w:rsidP="00AE36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D24DCD" w14:textId="77777777" w:rsidR="0025070D" w:rsidRPr="00214135" w:rsidRDefault="0025070D" w:rsidP="00AE36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FFA2FD" w14:textId="77777777" w:rsidR="0025070D" w:rsidRPr="00214135" w:rsidRDefault="0025070D" w:rsidP="00AE36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1CA4DF" w14:textId="77777777" w:rsidR="0025070D" w:rsidRPr="00214135" w:rsidRDefault="0025070D" w:rsidP="00AE36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EDB422" w14:textId="77777777" w:rsidR="0025070D" w:rsidRPr="00214135" w:rsidRDefault="0025070D" w:rsidP="00AE36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B1FFD8" w14:textId="006F9E51" w:rsidR="0025070D" w:rsidRPr="00214135" w:rsidRDefault="0025070D" w:rsidP="00AE36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25070D" w:rsidRPr="001A5B6F" w14:paraId="587C00B3" w14:textId="77777777" w:rsidTr="0025070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5" w:type="pct"/>
          <w:trHeight w:val="226"/>
          <w:jc w:val="center"/>
        </w:trPr>
        <w:tc>
          <w:tcPr>
            <w:tcW w:w="1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A447DE" w14:textId="77777777" w:rsidR="0025070D" w:rsidRPr="00B91BEE" w:rsidRDefault="0025070D" w:rsidP="008422E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Annicka Engblom</w:t>
            </w:r>
            <w:r w:rsidRPr="008E2326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(M)</w:t>
            </w: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E10C96" w14:textId="77777777" w:rsidR="0025070D" w:rsidRPr="00214135" w:rsidRDefault="0025070D" w:rsidP="00AE36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AC8313" w14:textId="77777777" w:rsidR="0025070D" w:rsidRPr="00214135" w:rsidRDefault="0025070D" w:rsidP="00AE36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2D4CAB" w14:textId="77777777" w:rsidR="0025070D" w:rsidRPr="00214135" w:rsidRDefault="0025070D" w:rsidP="00AE36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E301A7" w14:textId="77777777" w:rsidR="0025070D" w:rsidRPr="00214135" w:rsidRDefault="0025070D" w:rsidP="00AE36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C35316" w14:textId="77777777" w:rsidR="0025070D" w:rsidRPr="00214135" w:rsidRDefault="0025070D" w:rsidP="00AE36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5750A6" w14:textId="77777777" w:rsidR="0025070D" w:rsidRPr="00214135" w:rsidRDefault="0025070D" w:rsidP="00AE36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BDF275" w14:textId="77777777" w:rsidR="0025070D" w:rsidRPr="00214135" w:rsidRDefault="0025070D" w:rsidP="00AE36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0B399D" w14:textId="77777777" w:rsidR="0025070D" w:rsidRPr="00214135" w:rsidRDefault="0025070D" w:rsidP="00AE36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ADFDF9" w14:textId="77777777" w:rsidR="0025070D" w:rsidRPr="00214135" w:rsidRDefault="0025070D" w:rsidP="00AE36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F50D4E" w14:textId="77777777" w:rsidR="0025070D" w:rsidRPr="00214135" w:rsidRDefault="0025070D" w:rsidP="00AE36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0C26A1" w14:textId="77777777" w:rsidR="0025070D" w:rsidRPr="00214135" w:rsidRDefault="0025070D" w:rsidP="00AE36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32B84B" w14:textId="77777777" w:rsidR="0025070D" w:rsidRPr="00214135" w:rsidRDefault="0025070D" w:rsidP="00AE36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D4EBDD" w14:textId="77777777" w:rsidR="0025070D" w:rsidRPr="00214135" w:rsidRDefault="0025070D" w:rsidP="00AE36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69563A" w14:textId="77777777" w:rsidR="0025070D" w:rsidRPr="00214135" w:rsidRDefault="0025070D" w:rsidP="00AE36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1DB9DA" w14:textId="77777777" w:rsidR="0025070D" w:rsidRPr="00214135" w:rsidRDefault="0025070D" w:rsidP="00AE36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6CDD8B" w14:textId="21A995B5" w:rsidR="0025070D" w:rsidRPr="00214135" w:rsidRDefault="0025070D" w:rsidP="00AE36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25070D" w:rsidRPr="001A5B6F" w14:paraId="71708854" w14:textId="77777777" w:rsidTr="0025070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5" w:type="pct"/>
          <w:jc w:val="center"/>
        </w:trPr>
        <w:tc>
          <w:tcPr>
            <w:tcW w:w="1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33BFC0" w14:textId="77777777" w:rsidR="0025070D" w:rsidRPr="008E2326" w:rsidRDefault="0025070D" w:rsidP="008422E5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Per Söderlund</w:t>
            </w:r>
            <w:r w:rsidRPr="008E2326">
              <w:rPr>
                <w:sz w:val="22"/>
                <w:szCs w:val="22"/>
                <w:lang w:val="en-US"/>
              </w:rPr>
              <w:t xml:space="preserve"> (S</w:t>
            </w:r>
            <w:r>
              <w:rPr>
                <w:sz w:val="22"/>
                <w:szCs w:val="22"/>
                <w:lang w:val="en-US"/>
              </w:rPr>
              <w:t>D</w:t>
            </w:r>
            <w:r w:rsidRPr="008E2326">
              <w:rPr>
                <w:sz w:val="22"/>
                <w:szCs w:val="22"/>
                <w:lang w:val="en-US"/>
              </w:rPr>
              <w:t>)</w:t>
            </w: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872AB5" w14:textId="2A5B0E41" w:rsidR="0025070D" w:rsidRPr="00214135" w:rsidRDefault="00AE364C" w:rsidP="00AE36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20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7E4F39" w14:textId="77777777" w:rsidR="0025070D" w:rsidRPr="00214135" w:rsidRDefault="0025070D" w:rsidP="00AE36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B22601" w14:textId="085F3897" w:rsidR="0025070D" w:rsidRPr="00214135" w:rsidRDefault="005F0052" w:rsidP="00AE36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68EE93" w14:textId="77777777" w:rsidR="0025070D" w:rsidRPr="00214135" w:rsidRDefault="0025070D" w:rsidP="00AE36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953AB1" w14:textId="77777777" w:rsidR="0025070D" w:rsidRPr="00214135" w:rsidRDefault="0025070D" w:rsidP="00AE36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F98877" w14:textId="77777777" w:rsidR="0025070D" w:rsidRPr="00214135" w:rsidRDefault="0025070D" w:rsidP="00AE36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F53A4A" w14:textId="77777777" w:rsidR="0025070D" w:rsidRPr="00214135" w:rsidRDefault="0025070D" w:rsidP="00AE36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C9E281" w14:textId="77777777" w:rsidR="0025070D" w:rsidRPr="00214135" w:rsidRDefault="0025070D" w:rsidP="00AE36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033C7E" w14:textId="77777777" w:rsidR="0025070D" w:rsidRPr="00214135" w:rsidRDefault="0025070D" w:rsidP="00AE36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346825" w14:textId="77777777" w:rsidR="0025070D" w:rsidRPr="00214135" w:rsidRDefault="0025070D" w:rsidP="00AE36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8C1A07" w14:textId="77777777" w:rsidR="0025070D" w:rsidRPr="00214135" w:rsidRDefault="0025070D" w:rsidP="00AE36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CF3611" w14:textId="77777777" w:rsidR="0025070D" w:rsidRPr="00214135" w:rsidRDefault="0025070D" w:rsidP="00AE36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59F481" w14:textId="77777777" w:rsidR="0025070D" w:rsidRPr="00214135" w:rsidRDefault="0025070D" w:rsidP="00AE36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05D9E6" w14:textId="77777777" w:rsidR="0025070D" w:rsidRPr="00214135" w:rsidRDefault="0025070D" w:rsidP="00AE36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8508A7" w14:textId="77777777" w:rsidR="0025070D" w:rsidRPr="00214135" w:rsidRDefault="0025070D" w:rsidP="00AE36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11F1A7" w14:textId="1CC534CC" w:rsidR="0025070D" w:rsidRPr="00214135" w:rsidRDefault="0025070D" w:rsidP="00AE36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25070D" w:rsidRPr="001A5B6F" w14:paraId="7F1118D9" w14:textId="77777777" w:rsidTr="0025070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5" w:type="pct"/>
          <w:jc w:val="center"/>
        </w:trPr>
        <w:tc>
          <w:tcPr>
            <w:tcW w:w="1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2AF79B" w14:textId="77777777" w:rsidR="0025070D" w:rsidRPr="008E2326" w:rsidRDefault="0025070D" w:rsidP="008422E5">
            <w:pPr>
              <w:rPr>
                <w:sz w:val="22"/>
                <w:szCs w:val="22"/>
                <w:lang w:val="en-US"/>
              </w:rPr>
            </w:pPr>
            <w:r w:rsidRPr="00B6245C">
              <w:rPr>
                <w:sz w:val="22"/>
                <w:szCs w:val="22"/>
              </w:rPr>
              <w:t xml:space="preserve">Ingela Nylund </w:t>
            </w:r>
            <w:proofErr w:type="spellStart"/>
            <w:r w:rsidRPr="00B6245C">
              <w:rPr>
                <w:sz w:val="22"/>
                <w:szCs w:val="22"/>
              </w:rPr>
              <w:t>Watz</w:t>
            </w:r>
            <w:proofErr w:type="spellEnd"/>
            <w:r>
              <w:rPr>
                <w:sz w:val="22"/>
                <w:szCs w:val="22"/>
                <w:lang w:val="en-US"/>
              </w:rPr>
              <w:t xml:space="preserve"> (S)</w:t>
            </w: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10F1C4" w14:textId="77777777" w:rsidR="0025070D" w:rsidRPr="00214135" w:rsidRDefault="0025070D" w:rsidP="00AE36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17D267" w14:textId="77777777" w:rsidR="0025070D" w:rsidRPr="00214135" w:rsidRDefault="0025070D" w:rsidP="00AE36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EFB054" w14:textId="77777777" w:rsidR="0025070D" w:rsidRPr="00214135" w:rsidRDefault="0025070D" w:rsidP="00AE36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4C6A8B" w14:textId="77777777" w:rsidR="0025070D" w:rsidRPr="00214135" w:rsidRDefault="0025070D" w:rsidP="00AE36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A04324" w14:textId="77777777" w:rsidR="0025070D" w:rsidRPr="00214135" w:rsidRDefault="0025070D" w:rsidP="00AE36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3CA49B" w14:textId="77777777" w:rsidR="0025070D" w:rsidRPr="00214135" w:rsidRDefault="0025070D" w:rsidP="00AE36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8390C6" w14:textId="77777777" w:rsidR="0025070D" w:rsidRPr="00214135" w:rsidRDefault="0025070D" w:rsidP="00AE36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55B3D3" w14:textId="77777777" w:rsidR="0025070D" w:rsidRPr="00214135" w:rsidRDefault="0025070D" w:rsidP="00AE36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E092D3" w14:textId="77777777" w:rsidR="0025070D" w:rsidRPr="00214135" w:rsidRDefault="0025070D" w:rsidP="00AE36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6D7514" w14:textId="77777777" w:rsidR="0025070D" w:rsidRPr="00214135" w:rsidRDefault="0025070D" w:rsidP="00AE36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316499" w14:textId="77777777" w:rsidR="0025070D" w:rsidRPr="00214135" w:rsidRDefault="0025070D" w:rsidP="00AE36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ECFD5F" w14:textId="77777777" w:rsidR="0025070D" w:rsidRPr="00214135" w:rsidRDefault="0025070D" w:rsidP="00AE36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C123C5" w14:textId="77777777" w:rsidR="0025070D" w:rsidRPr="00214135" w:rsidRDefault="0025070D" w:rsidP="00AE36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85F297" w14:textId="77777777" w:rsidR="0025070D" w:rsidRPr="00214135" w:rsidRDefault="0025070D" w:rsidP="00AE36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B86345" w14:textId="77777777" w:rsidR="0025070D" w:rsidRPr="00214135" w:rsidRDefault="0025070D" w:rsidP="00AE36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C0A89B" w14:textId="29C35E9A" w:rsidR="0025070D" w:rsidRPr="00214135" w:rsidRDefault="0025070D" w:rsidP="00AE36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25070D" w:rsidRPr="001A5B6F" w14:paraId="23A3CE58" w14:textId="77777777" w:rsidTr="0025070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5" w:type="pct"/>
          <w:jc w:val="center"/>
        </w:trPr>
        <w:tc>
          <w:tcPr>
            <w:tcW w:w="1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F3352B" w14:textId="77777777" w:rsidR="0025070D" w:rsidRPr="008E2326" w:rsidRDefault="0025070D" w:rsidP="008422E5">
            <w:pPr>
              <w:rPr>
                <w:sz w:val="22"/>
                <w:szCs w:val="22"/>
              </w:rPr>
            </w:pPr>
            <w:r w:rsidRPr="008E2326">
              <w:rPr>
                <w:sz w:val="22"/>
                <w:szCs w:val="22"/>
              </w:rPr>
              <w:t>Johan Hedin (C)</w:t>
            </w: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302F88" w14:textId="77777777" w:rsidR="0025070D" w:rsidRPr="00214135" w:rsidRDefault="0025070D" w:rsidP="00AE36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9C603A" w14:textId="77777777" w:rsidR="0025070D" w:rsidRPr="00214135" w:rsidRDefault="0025070D" w:rsidP="00AE36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247985" w14:textId="77777777" w:rsidR="0025070D" w:rsidRPr="00214135" w:rsidRDefault="0025070D" w:rsidP="00AE36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56C519" w14:textId="77777777" w:rsidR="0025070D" w:rsidRPr="00214135" w:rsidRDefault="0025070D" w:rsidP="00AE36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D42B7E" w14:textId="77777777" w:rsidR="0025070D" w:rsidRPr="00214135" w:rsidRDefault="0025070D" w:rsidP="00AE36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9571B1" w14:textId="77777777" w:rsidR="0025070D" w:rsidRPr="00214135" w:rsidRDefault="0025070D" w:rsidP="00AE36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3762F3" w14:textId="77777777" w:rsidR="0025070D" w:rsidRPr="00214135" w:rsidRDefault="0025070D" w:rsidP="00AE36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DBE157" w14:textId="77777777" w:rsidR="0025070D" w:rsidRPr="00214135" w:rsidRDefault="0025070D" w:rsidP="00AE36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609102" w14:textId="77777777" w:rsidR="0025070D" w:rsidRPr="00214135" w:rsidRDefault="0025070D" w:rsidP="00AE36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A7E1BA" w14:textId="77777777" w:rsidR="0025070D" w:rsidRPr="00214135" w:rsidRDefault="0025070D" w:rsidP="00AE36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8B7AE7" w14:textId="77777777" w:rsidR="0025070D" w:rsidRPr="00214135" w:rsidRDefault="0025070D" w:rsidP="00AE36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F6E410" w14:textId="77777777" w:rsidR="0025070D" w:rsidRPr="00214135" w:rsidRDefault="0025070D" w:rsidP="00AE36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97DBC1" w14:textId="77777777" w:rsidR="0025070D" w:rsidRPr="00214135" w:rsidRDefault="0025070D" w:rsidP="00AE36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D65FD1" w14:textId="77777777" w:rsidR="0025070D" w:rsidRPr="00214135" w:rsidRDefault="0025070D" w:rsidP="00AE36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26B390" w14:textId="77777777" w:rsidR="0025070D" w:rsidRPr="00214135" w:rsidRDefault="0025070D" w:rsidP="00AE36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C0D477" w14:textId="78894530" w:rsidR="0025070D" w:rsidRPr="00214135" w:rsidRDefault="0025070D" w:rsidP="00AE36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25070D" w:rsidRPr="001A5B6F" w14:paraId="35D839D4" w14:textId="77777777" w:rsidTr="0025070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5" w:type="pct"/>
          <w:trHeight w:val="221"/>
          <w:jc w:val="center"/>
        </w:trPr>
        <w:tc>
          <w:tcPr>
            <w:tcW w:w="1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2FDC36" w14:textId="77777777" w:rsidR="0025070D" w:rsidRPr="008E2326" w:rsidRDefault="0025070D" w:rsidP="008422E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Jessica Wetterling</w:t>
            </w:r>
            <w:r w:rsidRPr="008E2326">
              <w:rPr>
                <w:sz w:val="22"/>
                <w:szCs w:val="22"/>
              </w:rPr>
              <w:t xml:space="preserve"> (V)</w:t>
            </w: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726C49" w14:textId="557084EE" w:rsidR="0025070D" w:rsidRPr="00214135" w:rsidRDefault="00103E69" w:rsidP="00AE36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20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B0E731" w14:textId="77777777" w:rsidR="0025070D" w:rsidRPr="00214135" w:rsidRDefault="0025070D" w:rsidP="00AE36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A1FEE4" w14:textId="27F1614D" w:rsidR="0025070D" w:rsidRPr="00214135" w:rsidRDefault="00AE364C" w:rsidP="00AE36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BC6498" w14:textId="77777777" w:rsidR="0025070D" w:rsidRPr="00214135" w:rsidRDefault="0025070D" w:rsidP="00AE36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6BE70D" w14:textId="77777777" w:rsidR="0025070D" w:rsidRPr="00214135" w:rsidRDefault="0025070D" w:rsidP="00AE36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8B8A4E" w14:textId="77777777" w:rsidR="0025070D" w:rsidRPr="00214135" w:rsidRDefault="0025070D" w:rsidP="00AE36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45AF1A" w14:textId="77777777" w:rsidR="0025070D" w:rsidRPr="00214135" w:rsidRDefault="0025070D" w:rsidP="00AE36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5B26F9" w14:textId="77777777" w:rsidR="0025070D" w:rsidRPr="00214135" w:rsidRDefault="0025070D" w:rsidP="00AE36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F316F2" w14:textId="77777777" w:rsidR="0025070D" w:rsidRPr="00214135" w:rsidRDefault="0025070D" w:rsidP="00AE36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C3F863" w14:textId="77777777" w:rsidR="0025070D" w:rsidRPr="00214135" w:rsidRDefault="0025070D" w:rsidP="00AE36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1CC9D4" w14:textId="77777777" w:rsidR="0025070D" w:rsidRPr="00214135" w:rsidRDefault="0025070D" w:rsidP="00AE36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779804" w14:textId="77777777" w:rsidR="0025070D" w:rsidRPr="00214135" w:rsidRDefault="0025070D" w:rsidP="00AE36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0FAEAA" w14:textId="77777777" w:rsidR="0025070D" w:rsidRPr="00214135" w:rsidRDefault="0025070D" w:rsidP="00AE36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AC881A" w14:textId="77777777" w:rsidR="0025070D" w:rsidRPr="00214135" w:rsidRDefault="0025070D" w:rsidP="00AE36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EE06D7" w14:textId="77777777" w:rsidR="0025070D" w:rsidRPr="00214135" w:rsidRDefault="0025070D" w:rsidP="00AE36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26DC24" w14:textId="1F87A284" w:rsidR="0025070D" w:rsidRPr="00214135" w:rsidRDefault="0025070D" w:rsidP="00AE36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25070D" w:rsidRPr="001A5B6F" w14:paraId="67E31FE3" w14:textId="77777777" w:rsidTr="0025070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5" w:type="pct"/>
          <w:jc w:val="center"/>
        </w:trPr>
        <w:tc>
          <w:tcPr>
            <w:tcW w:w="1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2F514F" w14:textId="77777777" w:rsidR="0025070D" w:rsidRPr="008E2326" w:rsidRDefault="0025070D" w:rsidP="008422E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Lars Jilmstad</w:t>
            </w:r>
            <w:r w:rsidRPr="008E2326">
              <w:rPr>
                <w:sz w:val="22"/>
                <w:szCs w:val="22"/>
              </w:rPr>
              <w:t xml:space="preserve"> (M)</w:t>
            </w: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0D28A8" w14:textId="58A891B3" w:rsidR="0025070D" w:rsidRPr="00214135" w:rsidRDefault="00103E69" w:rsidP="00AE36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20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DD8E45" w14:textId="77777777" w:rsidR="0025070D" w:rsidRPr="00214135" w:rsidRDefault="0025070D" w:rsidP="00AE36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A7D3B7" w14:textId="722EA0F5" w:rsidR="0025070D" w:rsidRPr="00214135" w:rsidRDefault="00AE364C" w:rsidP="00AE36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720DD8" w14:textId="77777777" w:rsidR="0025070D" w:rsidRPr="00214135" w:rsidRDefault="0025070D" w:rsidP="00AE36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89BC69" w14:textId="77777777" w:rsidR="0025070D" w:rsidRPr="00214135" w:rsidRDefault="0025070D" w:rsidP="00AE36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0DD0AD" w14:textId="77777777" w:rsidR="0025070D" w:rsidRPr="00214135" w:rsidRDefault="0025070D" w:rsidP="00AE36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0B5017" w14:textId="77777777" w:rsidR="0025070D" w:rsidRPr="00214135" w:rsidRDefault="0025070D" w:rsidP="00AE36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0C7AFE" w14:textId="77777777" w:rsidR="0025070D" w:rsidRPr="00214135" w:rsidRDefault="0025070D" w:rsidP="00AE36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D726D5" w14:textId="77777777" w:rsidR="0025070D" w:rsidRPr="00214135" w:rsidRDefault="0025070D" w:rsidP="00AE36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F99AF0" w14:textId="77777777" w:rsidR="0025070D" w:rsidRPr="00214135" w:rsidRDefault="0025070D" w:rsidP="00AE36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B9AFB3" w14:textId="77777777" w:rsidR="0025070D" w:rsidRPr="00214135" w:rsidRDefault="0025070D" w:rsidP="00AE36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961694" w14:textId="77777777" w:rsidR="0025070D" w:rsidRPr="00214135" w:rsidRDefault="0025070D" w:rsidP="00AE36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ED2094" w14:textId="77777777" w:rsidR="0025070D" w:rsidRPr="00214135" w:rsidRDefault="0025070D" w:rsidP="00AE36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07AE80" w14:textId="77777777" w:rsidR="0025070D" w:rsidRPr="00214135" w:rsidRDefault="0025070D" w:rsidP="00AE36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BE2B15" w14:textId="77777777" w:rsidR="0025070D" w:rsidRPr="00214135" w:rsidRDefault="0025070D" w:rsidP="00AE36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40D975" w14:textId="7B92E94D" w:rsidR="0025070D" w:rsidRPr="00214135" w:rsidRDefault="0025070D" w:rsidP="00AE36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25070D" w:rsidRPr="001A5B6F" w14:paraId="1DA885C7" w14:textId="77777777" w:rsidTr="0025070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5" w:type="pct"/>
          <w:jc w:val="center"/>
        </w:trPr>
        <w:tc>
          <w:tcPr>
            <w:tcW w:w="1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4B451F" w14:textId="77777777" w:rsidR="0025070D" w:rsidRPr="008E2326" w:rsidRDefault="0025070D" w:rsidP="008422E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Patrick Reslow (SD</w:t>
            </w:r>
            <w:r w:rsidRPr="008E2326">
              <w:rPr>
                <w:sz w:val="22"/>
                <w:szCs w:val="22"/>
              </w:rPr>
              <w:t>)</w:t>
            </w: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16EDB9" w14:textId="77777777" w:rsidR="0025070D" w:rsidRPr="00214135" w:rsidRDefault="0025070D" w:rsidP="00AE36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AA9B6A" w14:textId="77777777" w:rsidR="0025070D" w:rsidRPr="00214135" w:rsidRDefault="0025070D" w:rsidP="00AE36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190235" w14:textId="77777777" w:rsidR="0025070D" w:rsidRPr="00214135" w:rsidRDefault="0025070D" w:rsidP="00AE36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7676C8" w14:textId="77777777" w:rsidR="0025070D" w:rsidRPr="00214135" w:rsidRDefault="0025070D" w:rsidP="00AE36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B7B418" w14:textId="77777777" w:rsidR="0025070D" w:rsidRPr="00214135" w:rsidRDefault="0025070D" w:rsidP="00AE36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84C39A" w14:textId="77777777" w:rsidR="0025070D" w:rsidRPr="00214135" w:rsidRDefault="0025070D" w:rsidP="00AE36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50BE57" w14:textId="77777777" w:rsidR="0025070D" w:rsidRPr="00214135" w:rsidRDefault="0025070D" w:rsidP="00AE36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A2EFD0" w14:textId="77777777" w:rsidR="0025070D" w:rsidRPr="00214135" w:rsidRDefault="0025070D" w:rsidP="00AE36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D6E118" w14:textId="77777777" w:rsidR="0025070D" w:rsidRPr="00214135" w:rsidRDefault="0025070D" w:rsidP="00AE36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862A16" w14:textId="77777777" w:rsidR="0025070D" w:rsidRPr="00214135" w:rsidRDefault="0025070D" w:rsidP="00AE36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097C10" w14:textId="77777777" w:rsidR="0025070D" w:rsidRPr="00214135" w:rsidRDefault="0025070D" w:rsidP="00AE36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E94535" w14:textId="77777777" w:rsidR="0025070D" w:rsidRPr="00214135" w:rsidRDefault="0025070D" w:rsidP="00AE36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10E276" w14:textId="77777777" w:rsidR="0025070D" w:rsidRPr="00214135" w:rsidRDefault="0025070D" w:rsidP="00AE36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CCAB66" w14:textId="77777777" w:rsidR="0025070D" w:rsidRPr="00214135" w:rsidRDefault="0025070D" w:rsidP="00AE36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D83C6C" w14:textId="77777777" w:rsidR="0025070D" w:rsidRPr="00214135" w:rsidRDefault="0025070D" w:rsidP="00AE36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44CE3B" w14:textId="00EDC7CE" w:rsidR="0025070D" w:rsidRPr="00214135" w:rsidRDefault="0025070D" w:rsidP="00AE36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25070D" w:rsidRPr="001A5B6F" w14:paraId="58BE06E9" w14:textId="77777777" w:rsidTr="0025070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5" w:type="pct"/>
          <w:jc w:val="center"/>
        </w:trPr>
        <w:tc>
          <w:tcPr>
            <w:tcW w:w="1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20DCB0" w14:textId="77777777" w:rsidR="0025070D" w:rsidRPr="008E2326" w:rsidRDefault="0025070D" w:rsidP="008422E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Patrik Björck</w:t>
            </w:r>
            <w:r w:rsidRPr="008E2326">
              <w:rPr>
                <w:sz w:val="22"/>
                <w:szCs w:val="22"/>
              </w:rPr>
              <w:t xml:space="preserve"> (S)</w:t>
            </w: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74766A" w14:textId="55EA67CD" w:rsidR="0025070D" w:rsidRPr="00214135" w:rsidRDefault="00103E69" w:rsidP="00AE36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20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EF7DF3" w14:textId="77777777" w:rsidR="0025070D" w:rsidRPr="00214135" w:rsidRDefault="0025070D" w:rsidP="00AE36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BFAB04" w14:textId="2694A508" w:rsidR="0025070D" w:rsidRPr="00214135" w:rsidRDefault="00AE364C" w:rsidP="00AE36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10AD32" w14:textId="77777777" w:rsidR="0025070D" w:rsidRPr="00214135" w:rsidRDefault="0025070D" w:rsidP="00AE36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D10AA3" w14:textId="77777777" w:rsidR="0025070D" w:rsidRPr="00214135" w:rsidRDefault="0025070D" w:rsidP="00AE36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92073F" w14:textId="77777777" w:rsidR="0025070D" w:rsidRPr="00214135" w:rsidRDefault="0025070D" w:rsidP="00AE36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2CFBCA" w14:textId="77777777" w:rsidR="0025070D" w:rsidRPr="00214135" w:rsidRDefault="0025070D" w:rsidP="00AE36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C4509F" w14:textId="77777777" w:rsidR="0025070D" w:rsidRPr="00214135" w:rsidRDefault="0025070D" w:rsidP="00AE36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55AE3D" w14:textId="77777777" w:rsidR="0025070D" w:rsidRPr="00214135" w:rsidRDefault="0025070D" w:rsidP="00AE36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0A4922" w14:textId="77777777" w:rsidR="0025070D" w:rsidRPr="00214135" w:rsidRDefault="0025070D" w:rsidP="00AE36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A45134" w14:textId="77777777" w:rsidR="0025070D" w:rsidRPr="00214135" w:rsidRDefault="0025070D" w:rsidP="00AE36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CC060A" w14:textId="77777777" w:rsidR="0025070D" w:rsidRPr="00214135" w:rsidRDefault="0025070D" w:rsidP="00AE36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1098C8" w14:textId="77777777" w:rsidR="0025070D" w:rsidRPr="00214135" w:rsidRDefault="0025070D" w:rsidP="00AE36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C200C0" w14:textId="77777777" w:rsidR="0025070D" w:rsidRPr="00214135" w:rsidRDefault="0025070D" w:rsidP="00AE36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A3CC9F" w14:textId="77777777" w:rsidR="0025070D" w:rsidRPr="00214135" w:rsidRDefault="0025070D" w:rsidP="00AE36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424E2E" w14:textId="264AA3A3" w:rsidR="0025070D" w:rsidRPr="00214135" w:rsidRDefault="0025070D" w:rsidP="00AE36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25070D" w:rsidRPr="001A5B6F" w14:paraId="7A80381C" w14:textId="77777777" w:rsidTr="0025070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5" w:type="pct"/>
          <w:jc w:val="center"/>
        </w:trPr>
        <w:tc>
          <w:tcPr>
            <w:tcW w:w="1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1C0E6F" w14:textId="77777777" w:rsidR="0025070D" w:rsidRPr="008E2326" w:rsidRDefault="0025070D" w:rsidP="008422E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Lars Adaktusson (KD)</w:t>
            </w: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32D42B" w14:textId="77777777" w:rsidR="0025070D" w:rsidRPr="00214135" w:rsidRDefault="0025070D" w:rsidP="00AE36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0252FC" w14:textId="77777777" w:rsidR="0025070D" w:rsidRPr="00214135" w:rsidRDefault="0025070D" w:rsidP="00AE36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364D75" w14:textId="77777777" w:rsidR="0025070D" w:rsidRPr="00214135" w:rsidRDefault="0025070D" w:rsidP="00AE36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467F62" w14:textId="77777777" w:rsidR="0025070D" w:rsidRPr="00214135" w:rsidRDefault="0025070D" w:rsidP="00AE36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91B270" w14:textId="77777777" w:rsidR="0025070D" w:rsidRPr="00214135" w:rsidRDefault="0025070D" w:rsidP="00AE36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773261" w14:textId="77777777" w:rsidR="0025070D" w:rsidRPr="00214135" w:rsidRDefault="0025070D" w:rsidP="00AE36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D475D9" w14:textId="77777777" w:rsidR="0025070D" w:rsidRPr="00214135" w:rsidRDefault="0025070D" w:rsidP="00AE36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B9F207" w14:textId="77777777" w:rsidR="0025070D" w:rsidRPr="00214135" w:rsidRDefault="0025070D" w:rsidP="00AE36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86DB79" w14:textId="77777777" w:rsidR="0025070D" w:rsidRPr="00214135" w:rsidRDefault="0025070D" w:rsidP="00AE36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9E7E21" w14:textId="77777777" w:rsidR="0025070D" w:rsidRPr="00214135" w:rsidRDefault="0025070D" w:rsidP="00AE36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59BBA2" w14:textId="77777777" w:rsidR="0025070D" w:rsidRPr="00214135" w:rsidRDefault="0025070D" w:rsidP="00AE36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803B9A" w14:textId="77777777" w:rsidR="0025070D" w:rsidRPr="00214135" w:rsidRDefault="0025070D" w:rsidP="00AE36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7B3F44" w14:textId="77777777" w:rsidR="0025070D" w:rsidRPr="00214135" w:rsidRDefault="0025070D" w:rsidP="00AE36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36CFA5" w14:textId="77777777" w:rsidR="0025070D" w:rsidRPr="00214135" w:rsidRDefault="0025070D" w:rsidP="00AE36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C8D2C6" w14:textId="77777777" w:rsidR="0025070D" w:rsidRPr="00214135" w:rsidRDefault="0025070D" w:rsidP="00AE36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C7F147" w14:textId="3AD5E805" w:rsidR="0025070D" w:rsidRPr="00214135" w:rsidRDefault="0025070D" w:rsidP="00AE36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25070D" w:rsidRPr="001A5B6F" w14:paraId="4A08FADA" w14:textId="77777777" w:rsidTr="0025070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5" w:type="pct"/>
          <w:jc w:val="center"/>
        </w:trPr>
        <w:tc>
          <w:tcPr>
            <w:tcW w:w="1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F58C2D" w14:textId="77777777" w:rsidR="0025070D" w:rsidRPr="008E2326" w:rsidRDefault="0025070D" w:rsidP="008422E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Maria </w:t>
            </w:r>
            <w:proofErr w:type="spellStart"/>
            <w:r>
              <w:rPr>
                <w:sz w:val="22"/>
                <w:szCs w:val="22"/>
              </w:rPr>
              <w:t>Strömkvist</w:t>
            </w:r>
            <w:proofErr w:type="spellEnd"/>
            <w:r>
              <w:rPr>
                <w:sz w:val="22"/>
                <w:szCs w:val="22"/>
              </w:rPr>
              <w:t xml:space="preserve"> (S)</w:t>
            </w:r>
            <w:r w:rsidRPr="008E2326">
              <w:rPr>
                <w:sz w:val="22"/>
                <w:szCs w:val="22"/>
              </w:rPr>
              <w:t xml:space="preserve"> </w:t>
            </w: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84C465" w14:textId="77777777" w:rsidR="0025070D" w:rsidRPr="00214135" w:rsidRDefault="0025070D" w:rsidP="00AE36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6F413E" w14:textId="77777777" w:rsidR="0025070D" w:rsidRPr="00214135" w:rsidRDefault="0025070D" w:rsidP="00AE36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26A63E" w14:textId="77777777" w:rsidR="0025070D" w:rsidRPr="00214135" w:rsidRDefault="0025070D" w:rsidP="00AE36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C44D46" w14:textId="77777777" w:rsidR="0025070D" w:rsidRPr="00214135" w:rsidRDefault="0025070D" w:rsidP="00AE36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D54B7A" w14:textId="77777777" w:rsidR="0025070D" w:rsidRPr="00214135" w:rsidRDefault="0025070D" w:rsidP="00AE36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BD4104" w14:textId="77777777" w:rsidR="0025070D" w:rsidRPr="00214135" w:rsidRDefault="0025070D" w:rsidP="00AE36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740B0D" w14:textId="77777777" w:rsidR="0025070D" w:rsidRPr="00214135" w:rsidRDefault="0025070D" w:rsidP="00AE36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D8A7F8" w14:textId="77777777" w:rsidR="0025070D" w:rsidRPr="00214135" w:rsidRDefault="0025070D" w:rsidP="00AE36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B0C26B" w14:textId="77777777" w:rsidR="0025070D" w:rsidRPr="00214135" w:rsidRDefault="0025070D" w:rsidP="00AE36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1F36DF" w14:textId="77777777" w:rsidR="0025070D" w:rsidRPr="00214135" w:rsidRDefault="0025070D" w:rsidP="00AE36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88E519" w14:textId="77777777" w:rsidR="0025070D" w:rsidRPr="00214135" w:rsidRDefault="0025070D" w:rsidP="00AE36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C9D2FD" w14:textId="77777777" w:rsidR="0025070D" w:rsidRPr="00214135" w:rsidRDefault="0025070D" w:rsidP="00AE36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B004C1" w14:textId="77777777" w:rsidR="0025070D" w:rsidRPr="00214135" w:rsidRDefault="0025070D" w:rsidP="00AE36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B35FF1" w14:textId="77777777" w:rsidR="0025070D" w:rsidRPr="00214135" w:rsidRDefault="0025070D" w:rsidP="00AE36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7475BF" w14:textId="77777777" w:rsidR="0025070D" w:rsidRPr="00214135" w:rsidRDefault="0025070D" w:rsidP="00AE36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7EC2ED" w14:textId="497285D3" w:rsidR="0025070D" w:rsidRPr="00214135" w:rsidRDefault="0025070D" w:rsidP="00AE36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25070D" w:rsidRPr="001A5B6F" w14:paraId="42BB9FD6" w14:textId="77777777" w:rsidTr="0025070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5" w:type="pct"/>
          <w:jc w:val="center"/>
        </w:trPr>
        <w:tc>
          <w:tcPr>
            <w:tcW w:w="1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8C67AB" w14:textId="77777777" w:rsidR="0025070D" w:rsidRPr="008E2326" w:rsidRDefault="0025070D" w:rsidP="008422E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Bengt Eliasson </w:t>
            </w:r>
            <w:r w:rsidRPr="008E2326">
              <w:rPr>
                <w:sz w:val="22"/>
                <w:szCs w:val="22"/>
              </w:rPr>
              <w:t>(L)</w:t>
            </w: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0F2652" w14:textId="77777777" w:rsidR="0025070D" w:rsidRPr="00214135" w:rsidRDefault="0025070D" w:rsidP="00AE36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3DE92A" w14:textId="77777777" w:rsidR="0025070D" w:rsidRPr="00214135" w:rsidRDefault="0025070D" w:rsidP="00AE36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26ADC5" w14:textId="77777777" w:rsidR="0025070D" w:rsidRPr="00214135" w:rsidRDefault="0025070D" w:rsidP="00AE36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E563A3" w14:textId="77777777" w:rsidR="0025070D" w:rsidRPr="00214135" w:rsidRDefault="0025070D" w:rsidP="00AE36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2C54D4" w14:textId="77777777" w:rsidR="0025070D" w:rsidRPr="00214135" w:rsidRDefault="0025070D" w:rsidP="00AE36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BF4971" w14:textId="77777777" w:rsidR="0025070D" w:rsidRPr="00214135" w:rsidRDefault="0025070D" w:rsidP="00AE36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715AA1" w14:textId="77777777" w:rsidR="0025070D" w:rsidRPr="00214135" w:rsidRDefault="0025070D" w:rsidP="00AE36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AE9F84" w14:textId="77777777" w:rsidR="0025070D" w:rsidRPr="00214135" w:rsidRDefault="0025070D" w:rsidP="00AE36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2A5A4D" w14:textId="77777777" w:rsidR="0025070D" w:rsidRPr="00214135" w:rsidRDefault="0025070D" w:rsidP="00AE36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D72387" w14:textId="77777777" w:rsidR="0025070D" w:rsidRPr="00214135" w:rsidRDefault="0025070D" w:rsidP="00AE36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7AA692" w14:textId="77777777" w:rsidR="0025070D" w:rsidRPr="00214135" w:rsidRDefault="0025070D" w:rsidP="00AE36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54EF2D" w14:textId="77777777" w:rsidR="0025070D" w:rsidRPr="00214135" w:rsidRDefault="0025070D" w:rsidP="00AE36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687DC5" w14:textId="77777777" w:rsidR="0025070D" w:rsidRPr="00214135" w:rsidRDefault="0025070D" w:rsidP="00AE36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ADC209" w14:textId="77777777" w:rsidR="0025070D" w:rsidRPr="00214135" w:rsidRDefault="0025070D" w:rsidP="00AE36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F9BA73" w14:textId="77777777" w:rsidR="0025070D" w:rsidRPr="00214135" w:rsidRDefault="0025070D" w:rsidP="00AE36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475603" w14:textId="0AAC9CFC" w:rsidR="0025070D" w:rsidRPr="00214135" w:rsidRDefault="0025070D" w:rsidP="00AE36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25070D" w:rsidRPr="001A5B6F" w14:paraId="74A5FC87" w14:textId="77777777" w:rsidTr="0025070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5" w:type="pct"/>
          <w:jc w:val="center"/>
        </w:trPr>
        <w:tc>
          <w:tcPr>
            <w:tcW w:w="1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EF9A0D" w14:textId="77777777" w:rsidR="0025070D" w:rsidRPr="008E2326" w:rsidRDefault="0025070D" w:rsidP="008422E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Lars Andersson</w:t>
            </w:r>
            <w:r w:rsidRPr="008E2326">
              <w:rPr>
                <w:sz w:val="22"/>
                <w:szCs w:val="22"/>
              </w:rPr>
              <w:t xml:space="preserve"> (</w:t>
            </w:r>
            <w:r>
              <w:rPr>
                <w:sz w:val="22"/>
                <w:szCs w:val="22"/>
              </w:rPr>
              <w:t>S</w:t>
            </w:r>
            <w:r w:rsidRPr="008E2326">
              <w:rPr>
                <w:sz w:val="22"/>
                <w:szCs w:val="22"/>
              </w:rPr>
              <w:t>D)</w:t>
            </w: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B62280" w14:textId="77777777" w:rsidR="0025070D" w:rsidRPr="00214135" w:rsidRDefault="0025070D" w:rsidP="00AE36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568E40" w14:textId="77777777" w:rsidR="0025070D" w:rsidRPr="00214135" w:rsidRDefault="0025070D" w:rsidP="00AE36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9BE991" w14:textId="77777777" w:rsidR="0025070D" w:rsidRPr="00214135" w:rsidRDefault="0025070D" w:rsidP="00AE36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5C41FC" w14:textId="77777777" w:rsidR="0025070D" w:rsidRPr="00214135" w:rsidRDefault="0025070D" w:rsidP="00AE36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5C2003" w14:textId="77777777" w:rsidR="0025070D" w:rsidRPr="00214135" w:rsidRDefault="0025070D" w:rsidP="00AE36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44E729" w14:textId="77777777" w:rsidR="0025070D" w:rsidRPr="00214135" w:rsidRDefault="0025070D" w:rsidP="00AE36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64E218" w14:textId="77777777" w:rsidR="0025070D" w:rsidRPr="00214135" w:rsidRDefault="0025070D" w:rsidP="00AE36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427029" w14:textId="77777777" w:rsidR="0025070D" w:rsidRPr="00214135" w:rsidRDefault="0025070D" w:rsidP="00AE36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D5ACA3" w14:textId="77777777" w:rsidR="0025070D" w:rsidRPr="00214135" w:rsidRDefault="0025070D" w:rsidP="00AE36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4CB798" w14:textId="77777777" w:rsidR="0025070D" w:rsidRPr="00214135" w:rsidRDefault="0025070D" w:rsidP="00AE36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2BF58C" w14:textId="77777777" w:rsidR="0025070D" w:rsidRPr="00214135" w:rsidRDefault="0025070D" w:rsidP="00AE36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77BF99" w14:textId="77777777" w:rsidR="0025070D" w:rsidRPr="00214135" w:rsidRDefault="0025070D" w:rsidP="00AE36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FE0BDA" w14:textId="77777777" w:rsidR="0025070D" w:rsidRPr="00214135" w:rsidRDefault="0025070D" w:rsidP="00AE36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1977AC" w14:textId="77777777" w:rsidR="0025070D" w:rsidRPr="00214135" w:rsidRDefault="0025070D" w:rsidP="00AE36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10D447" w14:textId="77777777" w:rsidR="0025070D" w:rsidRPr="00214135" w:rsidRDefault="0025070D" w:rsidP="00AE36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76E117" w14:textId="6DF89697" w:rsidR="0025070D" w:rsidRPr="00214135" w:rsidRDefault="0025070D" w:rsidP="00AE36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25070D" w:rsidRPr="001A5B6F" w14:paraId="11D8446A" w14:textId="77777777" w:rsidTr="0025070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5" w:type="pct"/>
          <w:jc w:val="center"/>
        </w:trPr>
        <w:tc>
          <w:tcPr>
            <w:tcW w:w="1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D5CAB2" w14:textId="74C47F21" w:rsidR="0025070D" w:rsidRPr="008E2326" w:rsidRDefault="0025070D" w:rsidP="008422E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en-GB" w:eastAsia="en-US"/>
              </w:rPr>
              <w:t>Rasmus Ling (MP)</w:t>
            </w: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A116C9" w14:textId="77777777" w:rsidR="0025070D" w:rsidRPr="00214135" w:rsidRDefault="0025070D" w:rsidP="00AE36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F3F79B" w14:textId="77777777" w:rsidR="0025070D" w:rsidRPr="00214135" w:rsidRDefault="0025070D" w:rsidP="00AE36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6EE64D" w14:textId="77777777" w:rsidR="0025070D" w:rsidRPr="00214135" w:rsidRDefault="0025070D" w:rsidP="00AE36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85EE84" w14:textId="77777777" w:rsidR="0025070D" w:rsidRPr="00214135" w:rsidRDefault="0025070D" w:rsidP="00AE36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1C0FEC" w14:textId="77777777" w:rsidR="0025070D" w:rsidRPr="00214135" w:rsidRDefault="0025070D" w:rsidP="00AE36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9BC600" w14:textId="77777777" w:rsidR="0025070D" w:rsidRPr="00214135" w:rsidRDefault="0025070D" w:rsidP="00AE36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07ABD0" w14:textId="77777777" w:rsidR="0025070D" w:rsidRPr="00214135" w:rsidRDefault="0025070D" w:rsidP="00AE36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574526" w14:textId="77777777" w:rsidR="0025070D" w:rsidRPr="00214135" w:rsidRDefault="0025070D" w:rsidP="00AE36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047C93" w14:textId="77777777" w:rsidR="0025070D" w:rsidRPr="00214135" w:rsidRDefault="0025070D" w:rsidP="00AE36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2BEEF8" w14:textId="77777777" w:rsidR="0025070D" w:rsidRPr="00214135" w:rsidRDefault="0025070D" w:rsidP="00AE36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7B5239" w14:textId="77777777" w:rsidR="0025070D" w:rsidRPr="00214135" w:rsidRDefault="0025070D" w:rsidP="00AE36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0E1C0A" w14:textId="77777777" w:rsidR="0025070D" w:rsidRPr="00214135" w:rsidRDefault="0025070D" w:rsidP="00AE36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568279" w14:textId="77777777" w:rsidR="0025070D" w:rsidRPr="00214135" w:rsidRDefault="0025070D" w:rsidP="00AE36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D849CD" w14:textId="77777777" w:rsidR="0025070D" w:rsidRPr="00214135" w:rsidRDefault="0025070D" w:rsidP="00AE36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942267" w14:textId="77777777" w:rsidR="0025070D" w:rsidRPr="00214135" w:rsidRDefault="0025070D" w:rsidP="00AE36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F4BBDF" w14:textId="10AC3CB1" w:rsidR="0025070D" w:rsidRPr="00214135" w:rsidRDefault="0025070D" w:rsidP="00AE36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25070D" w:rsidRPr="001A5B6F" w14:paraId="33AAA13B" w14:textId="77777777" w:rsidTr="0025070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5" w:type="pct"/>
          <w:jc w:val="center"/>
        </w:trPr>
        <w:tc>
          <w:tcPr>
            <w:tcW w:w="1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C5474A" w14:textId="19DDBE01" w:rsidR="0025070D" w:rsidRPr="008E2326" w:rsidRDefault="0025070D" w:rsidP="008422E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en-GB" w:eastAsia="en-US"/>
              </w:rPr>
              <w:t xml:space="preserve">Ann-Sofie </w:t>
            </w:r>
            <w:proofErr w:type="spellStart"/>
            <w:r>
              <w:rPr>
                <w:sz w:val="22"/>
                <w:szCs w:val="22"/>
                <w:lang w:val="en-GB" w:eastAsia="en-US"/>
              </w:rPr>
              <w:t>Alm</w:t>
            </w:r>
            <w:proofErr w:type="spellEnd"/>
            <w:r>
              <w:rPr>
                <w:sz w:val="22"/>
                <w:szCs w:val="22"/>
                <w:lang w:val="en-GB" w:eastAsia="en-US"/>
              </w:rPr>
              <w:t xml:space="preserve"> (M)</w:t>
            </w: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50E2AE" w14:textId="77777777" w:rsidR="0025070D" w:rsidRPr="00214135" w:rsidRDefault="0025070D" w:rsidP="00AE36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1510B6" w14:textId="77777777" w:rsidR="0025070D" w:rsidRPr="00214135" w:rsidRDefault="0025070D" w:rsidP="00AE36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2F1EB7" w14:textId="77777777" w:rsidR="0025070D" w:rsidRPr="00214135" w:rsidRDefault="0025070D" w:rsidP="00AE36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BA0B0D" w14:textId="77777777" w:rsidR="0025070D" w:rsidRPr="00214135" w:rsidRDefault="0025070D" w:rsidP="00AE36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46D0E2" w14:textId="77777777" w:rsidR="0025070D" w:rsidRPr="00214135" w:rsidRDefault="0025070D" w:rsidP="00AE36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C83BCE" w14:textId="77777777" w:rsidR="0025070D" w:rsidRPr="00214135" w:rsidRDefault="0025070D" w:rsidP="00AE36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AB0F2C" w14:textId="77777777" w:rsidR="0025070D" w:rsidRPr="00214135" w:rsidRDefault="0025070D" w:rsidP="00AE36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71F3CF" w14:textId="77777777" w:rsidR="0025070D" w:rsidRPr="00214135" w:rsidRDefault="0025070D" w:rsidP="00AE36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A32A76" w14:textId="77777777" w:rsidR="0025070D" w:rsidRPr="00214135" w:rsidRDefault="0025070D" w:rsidP="00AE36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A0B7AD" w14:textId="77777777" w:rsidR="0025070D" w:rsidRPr="00214135" w:rsidRDefault="0025070D" w:rsidP="00AE36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B33447" w14:textId="77777777" w:rsidR="0025070D" w:rsidRPr="00214135" w:rsidRDefault="0025070D" w:rsidP="00AE36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E945C2" w14:textId="77777777" w:rsidR="0025070D" w:rsidRPr="00214135" w:rsidRDefault="0025070D" w:rsidP="00AE36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2605A1" w14:textId="77777777" w:rsidR="0025070D" w:rsidRPr="00214135" w:rsidRDefault="0025070D" w:rsidP="00AE36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B2EFBF" w14:textId="77777777" w:rsidR="0025070D" w:rsidRPr="00214135" w:rsidRDefault="0025070D" w:rsidP="00AE36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A42857" w14:textId="77777777" w:rsidR="0025070D" w:rsidRPr="00214135" w:rsidRDefault="0025070D" w:rsidP="00AE36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1C16FC" w14:textId="10B30EF1" w:rsidR="0025070D" w:rsidRPr="00214135" w:rsidRDefault="0025070D" w:rsidP="00AE36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25070D" w:rsidRPr="001A5B6F" w14:paraId="25DC7FE4" w14:textId="77777777" w:rsidTr="0025070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5" w:type="pct"/>
          <w:jc w:val="center"/>
        </w:trPr>
        <w:tc>
          <w:tcPr>
            <w:tcW w:w="1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F82C8D" w14:textId="1EA19EF1" w:rsidR="0025070D" w:rsidRPr="008E2326" w:rsidRDefault="0025070D" w:rsidP="008422E5">
            <w:pPr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  <w:lang w:val="en-GB" w:eastAsia="en-US"/>
              </w:rPr>
              <w:t>Vakant</w:t>
            </w:r>
            <w:proofErr w:type="spellEnd"/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308C6B" w14:textId="77777777" w:rsidR="0025070D" w:rsidRPr="00214135" w:rsidRDefault="0025070D" w:rsidP="00AE36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87C561" w14:textId="77777777" w:rsidR="0025070D" w:rsidRPr="00214135" w:rsidRDefault="0025070D" w:rsidP="00AE36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AC0947" w14:textId="77777777" w:rsidR="0025070D" w:rsidRPr="00214135" w:rsidRDefault="0025070D" w:rsidP="00AE36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ECF07E" w14:textId="77777777" w:rsidR="0025070D" w:rsidRPr="00214135" w:rsidRDefault="0025070D" w:rsidP="00AE36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D2C373" w14:textId="77777777" w:rsidR="0025070D" w:rsidRPr="00214135" w:rsidRDefault="0025070D" w:rsidP="00AE36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A0FD07" w14:textId="77777777" w:rsidR="0025070D" w:rsidRPr="00214135" w:rsidRDefault="0025070D" w:rsidP="00AE36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17BEE6" w14:textId="77777777" w:rsidR="0025070D" w:rsidRPr="00214135" w:rsidRDefault="0025070D" w:rsidP="00AE36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0350B9" w14:textId="77777777" w:rsidR="0025070D" w:rsidRPr="00214135" w:rsidRDefault="0025070D" w:rsidP="00AE36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3CBAE0" w14:textId="77777777" w:rsidR="0025070D" w:rsidRPr="00214135" w:rsidRDefault="0025070D" w:rsidP="00AE36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D9EBE7" w14:textId="77777777" w:rsidR="0025070D" w:rsidRPr="00214135" w:rsidRDefault="0025070D" w:rsidP="00AE36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3BF687" w14:textId="77777777" w:rsidR="0025070D" w:rsidRPr="00214135" w:rsidRDefault="0025070D" w:rsidP="00AE36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6D6B50" w14:textId="77777777" w:rsidR="0025070D" w:rsidRPr="00214135" w:rsidRDefault="0025070D" w:rsidP="00AE36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BAC6D6" w14:textId="77777777" w:rsidR="0025070D" w:rsidRPr="00214135" w:rsidRDefault="0025070D" w:rsidP="00AE36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6AD35C" w14:textId="77777777" w:rsidR="0025070D" w:rsidRPr="00214135" w:rsidRDefault="0025070D" w:rsidP="00AE36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3B6589" w14:textId="77777777" w:rsidR="0025070D" w:rsidRPr="00214135" w:rsidRDefault="0025070D" w:rsidP="00AE36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CD5255" w14:textId="01D8047B" w:rsidR="0025070D" w:rsidRPr="00214135" w:rsidRDefault="0025070D" w:rsidP="00AE36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25070D" w:rsidRPr="001A5B6F" w14:paraId="23C27888" w14:textId="77777777" w:rsidTr="0025070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5" w:type="pct"/>
          <w:jc w:val="center"/>
        </w:trPr>
        <w:tc>
          <w:tcPr>
            <w:tcW w:w="1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230ECB" w14:textId="7E34F85D" w:rsidR="0025070D" w:rsidRPr="008E2326" w:rsidRDefault="0025070D" w:rsidP="008422E5">
            <w:pPr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  <w:lang w:val="en-GB" w:eastAsia="en-US"/>
              </w:rPr>
              <w:t>Jörgen</w:t>
            </w:r>
            <w:proofErr w:type="spellEnd"/>
            <w:r>
              <w:rPr>
                <w:sz w:val="22"/>
                <w:szCs w:val="22"/>
                <w:lang w:val="en-GB" w:eastAsia="en-US"/>
              </w:rPr>
              <w:t xml:space="preserve"> Grubb (SD)</w:t>
            </w: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F2609B" w14:textId="77777777" w:rsidR="0025070D" w:rsidRPr="00214135" w:rsidRDefault="0025070D" w:rsidP="00AE36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710F92" w14:textId="77777777" w:rsidR="0025070D" w:rsidRPr="00214135" w:rsidRDefault="0025070D" w:rsidP="00AE36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6F3839" w14:textId="77777777" w:rsidR="0025070D" w:rsidRPr="00214135" w:rsidRDefault="0025070D" w:rsidP="00AE36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CC90A2" w14:textId="77777777" w:rsidR="0025070D" w:rsidRPr="00214135" w:rsidRDefault="0025070D" w:rsidP="00AE36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D5A451" w14:textId="77777777" w:rsidR="0025070D" w:rsidRPr="00214135" w:rsidRDefault="0025070D" w:rsidP="00AE36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0DA5F2" w14:textId="77777777" w:rsidR="0025070D" w:rsidRPr="00214135" w:rsidRDefault="0025070D" w:rsidP="00AE36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A40BAF" w14:textId="77777777" w:rsidR="0025070D" w:rsidRPr="00214135" w:rsidRDefault="0025070D" w:rsidP="00AE36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60F916" w14:textId="77777777" w:rsidR="0025070D" w:rsidRPr="00214135" w:rsidRDefault="0025070D" w:rsidP="00AE36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40A9E3" w14:textId="77777777" w:rsidR="0025070D" w:rsidRPr="00214135" w:rsidRDefault="0025070D" w:rsidP="00AE36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C2750E" w14:textId="77777777" w:rsidR="0025070D" w:rsidRPr="00214135" w:rsidRDefault="0025070D" w:rsidP="00AE36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118335" w14:textId="77777777" w:rsidR="0025070D" w:rsidRPr="00214135" w:rsidRDefault="0025070D" w:rsidP="00AE36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E38263" w14:textId="77777777" w:rsidR="0025070D" w:rsidRPr="00214135" w:rsidRDefault="0025070D" w:rsidP="00AE36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0DECCC" w14:textId="77777777" w:rsidR="0025070D" w:rsidRPr="00214135" w:rsidRDefault="0025070D" w:rsidP="00AE36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425056" w14:textId="77777777" w:rsidR="0025070D" w:rsidRPr="00214135" w:rsidRDefault="0025070D" w:rsidP="00AE36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10C165" w14:textId="77777777" w:rsidR="0025070D" w:rsidRPr="00214135" w:rsidRDefault="0025070D" w:rsidP="00AE36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E01641" w14:textId="601738FE" w:rsidR="0025070D" w:rsidRPr="00214135" w:rsidRDefault="0025070D" w:rsidP="00AE36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25070D" w:rsidRPr="001A5B6F" w14:paraId="57DF1A66" w14:textId="77777777" w:rsidTr="0025070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5" w:type="pct"/>
          <w:jc w:val="center"/>
        </w:trPr>
        <w:tc>
          <w:tcPr>
            <w:tcW w:w="1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96C6BB" w14:textId="2C6F5A51" w:rsidR="0025070D" w:rsidRPr="008E2326" w:rsidRDefault="0025070D" w:rsidP="008422E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en-GB" w:eastAsia="en-US"/>
              </w:rPr>
              <w:t>Allan Widman (L)</w:t>
            </w: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700AD1" w14:textId="77777777" w:rsidR="0025070D" w:rsidRPr="00214135" w:rsidRDefault="0025070D" w:rsidP="00AE36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5BC1A1" w14:textId="77777777" w:rsidR="0025070D" w:rsidRPr="00214135" w:rsidRDefault="0025070D" w:rsidP="00AE36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1FFED3" w14:textId="77777777" w:rsidR="0025070D" w:rsidRPr="00214135" w:rsidRDefault="0025070D" w:rsidP="00AE36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7FCD7A" w14:textId="77777777" w:rsidR="0025070D" w:rsidRPr="00214135" w:rsidRDefault="0025070D" w:rsidP="00AE36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FA9F94" w14:textId="77777777" w:rsidR="0025070D" w:rsidRPr="00214135" w:rsidRDefault="0025070D" w:rsidP="00AE36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C8DDF0" w14:textId="77777777" w:rsidR="0025070D" w:rsidRPr="00214135" w:rsidRDefault="0025070D" w:rsidP="00AE36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F70C9E" w14:textId="77777777" w:rsidR="0025070D" w:rsidRPr="00214135" w:rsidRDefault="0025070D" w:rsidP="00AE36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ABC75D" w14:textId="77777777" w:rsidR="0025070D" w:rsidRPr="00214135" w:rsidRDefault="0025070D" w:rsidP="00AE36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0C1CF1" w14:textId="77777777" w:rsidR="0025070D" w:rsidRPr="00214135" w:rsidRDefault="0025070D" w:rsidP="00AE36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BF2172" w14:textId="77777777" w:rsidR="0025070D" w:rsidRPr="00214135" w:rsidRDefault="0025070D" w:rsidP="00AE36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72C85D" w14:textId="77777777" w:rsidR="0025070D" w:rsidRPr="00214135" w:rsidRDefault="0025070D" w:rsidP="00AE36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7D693B" w14:textId="77777777" w:rsidR="0025070D" w:rsidRPr="00214135" w:rsidRDefault="0025070D" w:rsidP="00AE36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3AE749" w14:textId="77777777" w:rsidR="0025070D" w:rsidRPr="00214135" w:rsidRDefault="0025070D" w:rsidP="00AE36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C78FBF" w14:textId="77777777" w:rsidR="0025070D" w:rsidRPr="00214135" w:rsidRDefault="0025070D" w:rsidP="00AE36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E25D04" w14:textId="77777777" w:rsidR="0025070D" w:rsidRPr="00214135" w:rsidRDefault="0025070D" w:rsidP="00AE36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66768F" w14:textId="2140CFC9" w:rsidR="0025070D" w:rsidRPr="00214135" w:rsidRDefault="0025070D" w:rsidP="00AE36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25070D" w:rsidRPr="001A5B6F" w14:paraId="21C40626" w14:textId="77777777" w:rsidTr="0025070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5" w:type="pct"/>
          <w:jc w:val="center"/>
        </w:trPr>
        <w:tc>
          <w:tcPr>
            <w:tcW w:w="1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049BB7" w14:textId="77777777" w:rsidR="0025070D" w:rsidRPr="008E2326" w:rsidRDefault="0025070D" w:rsidP="008422E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Nina Lundström (L)</w:t>
            </w: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30B3E6" w14:textId="77777777" w:rsidR="0025070D" w:rsidRPr="00214135" w:rsidRDefault="0025070D" w:rsidP="00AE36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726549" w14:textId="77777777" w:rsidR="0025070D" w:rsidRPr="00214135" w:rsidRDefault="0025070D" w:rsidP="00AE36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A45632" w14:textId="77777777" w:rsidR="0025070D" w:rsidRPr="00214135" w:rsidRDefault="0025070D" w:rsidP="00AE36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8B8A3E" w14:textId="77777777" w:rsidR="0025070D" w:rsidRPr="00214135" w:rsidRDefault="0025070D" w:rsidP="00AE36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4335CD" w14:textId="77777777" w:rsidR="0025070D" w:rsidRPr="00214135" w:rsidRDefault="0025070D" w:rsidP="00AE36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73EC0A" w14:textId="77777777" w:rsidR="0025070D" w:rsidRPr="00214135" w:rsidRDefault="0025070D" w:rsidP="00AE36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330B0F" w14:textId="77777777" w:rsidR="0025070D" w:rsidRPr="00214135" w:rsidRDefault="0025070D" w:rsidP="00AE36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3C069A" w14:textId="77777777" w:rsidR="0025070D" w:rsidRPr="00214135" w:rsidRDefault="0025070D" w:rsidP="00AE36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D63F13" w14:textId="77777777" w:rsidR="0025070D" w:rsidRPr="00214135" w:rsidRDefault="0025070D" w:rsidP="00AE36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3EA2EF" w14:textId="77777777" w:rsidR="0025070D" w:rsidRPr="00214135" w:rsidRDefault="0025070D" w:rsidP="00AE36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FD5503" w14:textId="77777777" w:rsidR="0025070D" w:rsidRPr="00214135" w:rsidRDefault="0025070D" w:rsidP="00AE36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B311AE" w14:textId="77777777" w:rsidR="0025070D" w:rsidRPr="00214135" w:rsidRDefault="0025070D" w:rsidP="00AE36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BA25E4" w14:textId="77777777" w:rsidR="0025070D" w:rsidRPr="00214135" w:rsidRDefault="0025070D" w:rsidP="00AE36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4C620A" w14:textId="77777777" w:rsidR="0025070D" w:rsidRPr="00214135" w:rsidRDefault="0025070D" w:rsidP="00AE36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59D4AD" w14:textId="77777777" w:rsidR="0025070D" w:rsidRPr="00214135" w:rsidRDefault="0025070D" w:rsidP="00AE36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470628" w14:textId="2CC719AC" w:rsidR="0025070D" w:rsidRPr="00214135" w:rsidRDefault="0025070D" w:rsidP="00AE36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25070D" w:rsidRPr="001A5B6F" w14:paraId="66126CC6" w14:textId="77777777" w:rsidTr="0025070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5" w:type="pct"/>
          <w:jc w:val="center"/>
        </w:trPr>
        <w:tc>
          <w:tcPr>
            <w:tcW w:w="1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2C9C92" w14:textId="6CA47834" w:rsidR="0025070D" w:rsidRPr="008E2326" w:rsidRDefault="0025070D" w:rsidP="008422E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Camilla Hansén (MP)</w:t>
            </w: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0E54E3" w14:textId="77777777" w:rsidR="0025070D" w:rsidRPr="00214135" w:rsidRDefault="0025070D" w:rsidP="00AE36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DB8452" w14:textId="77777777" w:rsidR="0025070D" w:rsidRPr="00214135" w:rsidRDefault="0025070D" w:rsidP="00AE36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70215E" w14:textId="77777777" w:rsidR="0025070D" w:rsidRPr="00214135" w:rsidRDefault="0025070D" w:rsidP="00AE36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BCFC5A" w14:textId="77777777" w:rsidR="0025070D" w:rsidRPr="00214135" w:rsidRDefault="0025070D" w:rsidP="00AE36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29BD12" w14:textId="77777777" w:rsidR="0025070D" w:rsidRPr="00214135" w:rsidRDefault="0025070D" w:rsidP="00AE36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47341A" w14:textId="77777777" w:rsidR="0025070D" w:rsidRPr="00214135" w:rsidRDefault="0025070D" w:rsidP="00AE36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A6BE1B" w14:textId="77777777" w:rsidR="0025070D" w:rsidRPr="00214135" w:rsidRDefault="0025070D" w:rsidP="00AE36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D80AE4" w14:textId="77777777" w:rsidR="0025070D" w:rsidRPr="00214135" w:rsidRDefault="0025070D" w:rsidP="00AE36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26BB0C" w14:textId="77777777" w:rsidR="0025070D" w:rsidRPr="00214135" w:rsidRDefault="0025070D" w:rsidP="00AE36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E29CB2" w14:textId="77777777" w:rsidR="0025070D" w:rsidRPr="00214135" w:rsidRDefault="0025070D" w:rsidP="00AE36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A20A44" w14:textId="77777777" w:rsidR="0025070D" w:rsidRPr="00214135" w:rsidRDefault="0025070D" w:rsidP="00AE36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70B5FB" w14:textId="77777777" w:rsidR="0025070D" w:rsidRPr="00214135" w:rsidRDefault="0025070D" w:rsidP="00AE36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0251E0" w14:textId="77777777" w:rsidR="0025070D" w:rsidRPr="00214135" w:rsidRDefault="0025070D" w:rsidP="00AE36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0BC33D" w14:textId="77777777" w:rsidR="0025070D" w:rsidRPr="00214135" w:rsidRDefault="0025070D" w:rsidP="00AE36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4DABDD" w14:textId="77777777" w:rsidR="0025070D" w:rsidRPr="00214135" w:rsidRDefault="0025070D" w:rsidP="00AE36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AE0C16" w14:textId="1D6CFC0E" w:rsidR="0025070D" w:rsidRPr="00214135" w:rsidRDefault="0025070D" w:rsidP="00AE36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25070D" w:rsidRPr="001A5B6F" w14:paraId="44982355" w14:textId="77777777" w:rsidTr="0025070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5" w:type="pct"/>
          <w:jc w:val="center"/>
        </w:trPr>
        <w:tc>
          <w:tcPr>
            <w:tcW w:w="1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E3DE64" w14:textId="77777777" w:rsidR="0025070D" w:rsidRPr="00A571A1" w:rsidRDefault="0025070D" w:rsidP="008422E5">
            <w:pPr>
              <w:rPr>
                <w:sz w:val="22"/>
                <w:szCs w:val="22"/>
              </w:rPr>
            </w:pPr>
            <w:r w:rsidRPr="007B0C0A">
              <w:rPr>
                <w:sz w:val="22"/>
                <w:szCs w:val="22"/>
              </w:rPr>
              <w:t>Per Schöldberg (C)</w:t>
            </w: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D6D605" w14:textId="1C9D1345" w:rsidR="0025070D" w:rsidRPr="00214135" w:rsidRDefault="00103E69" w:rsidP="00AE36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20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DD4BBE" w14:textId="77777777" w:rsidR="0025070D" w:rsidRPr="00214135" w:rsidRDefault="0025070D" w:rsidP="00AE36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AF8E43" w14:textId="50C18012" w:rsidR="0025070D" w:rsidRPr="00214135" w:rsidRDefault="00AE364C" w:rsidP="00AE36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F1A32B" w14:textId="77777777" w:rsidR="0025070D" w:rsidRPr="00214135" w:rsidRDefault="0025070D" w:rsidP="00AE36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0D61CC" w14:textId="77777777" w:rsidR="0025070D" w:rsidRPr="00214135" w:rsidRDefault="0025070D" w:rsidP="00AE36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6D72EE" w14:textId="77777777" w:rsidR="0025070D" w:rsidRPr="00214135" w:rsidRDefault="0025070D" w:rsidP="00AE36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DED830" w14:textId="77777777" w:rsidR="0025070D" w:rsidRPr="00214135" w:rsidRDefault="0025070D" w:rsidP="00AE36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187BD3" w14:textId="77777777" w:rsidR="0025070D" w:rsidRPr="00214135" w:rsidRDefault="0025070D" w:rsidP="00AE36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53094C" w14:textId="77777777" w:rsidR="0025070D" w:rsidRPr="00214135" w:rsidRDefault="0025070D" w:rsidP="00AE36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987291" w14:textId="77777777" w:rsidR="0025070D" w:rsidRPr="00214135" w:rsidRDefault="0025070D" w:rsidP="00AE36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6FE2DF" w14:textId="77777777" w:rsidR="0025070D" w:rsidRPr="00214135" w:rsidRDefault="0025070D" w:rsidP="00AE36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5F2F5A" w14:textId="77777777" w:rsidR="0025070D" w:rsidRPr="00214135" w:rsidRDefault="0025070D" w:rsidP="00AE36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A834DC" w14:textId="77777777" w:rsidR="0025070D" w:rsidRPr="00214135" w:rsidRDefault="0025070D" w:rsidP="00AE36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00B95B" w14:textId="77777777" w:rsidR="0025070D" w:rsidRPr="00214135" w:rsidRDefault="0025070D" w:rsidP="00AE36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D3D3B1" w14:textId="77777777" w:rsidR="0025070D" w:rsidRPr="00214135" w:rsidRDefault="0025070D" w:rsidP="00AE36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B082D6" w14:textId="623EFF59" w:rsidR="0025070D" w:rsidRPr="00214135" w:rsidRDefault="0025070D" w:rsidP="00AE36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25070D" w:rsidRPr="001A5B6F" w14:paraId="24500E80" w14:textId="77777777" w:rsidTr="0025070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5" w:type="pct"/>
          <w:jc w:val="center"/>
        </w:trPr>
        <w:tc>
          <w:tcPr>
            <w:tcW w:w="1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905AAF" w14:textId="77777777" w:rsidR="0025070D" w:rsidRPr="00A571A1" w:rsidRDefault="0025070D" w:rsidP="008422E5">
            <w:pPr>
              <w:rPr>
                <w:sz w:val="22"/>
                <w:szCs w:val="22"/>
              </w:rPr>
            </w:pPr>
            <w:r w:rsidRPr="00A571A1">
              <w:rPr>
                <w:sz w:val="22"/>
                <w:szCs w:val="22"/>
              </w:rPr>
              <w:t>Ali Esbati (V)</w:t>
            </w: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90D5AC" w14:textId="77777777" w:rsidR="0025070D" w:rsidRPr="00214135" w:rsidRDefault="0025070D" w:rsidP="00AE36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623567" w14:textId="77777777" w:rsidR="0025070D" w:rsidRPr="00214135" w:rsidRDefault="0025070D" w:rsidP="00AE36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A77C05" w14:textId="77777777" w:rsidR="0025070D" w:rsidRPr="00214135" w:rsidRDefault="0025070D" w:rsidP="00AE36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4DB038" w14:textId="77777777" w:rsidR="0025070D" w:rsidRPr="00214135" w:rsidRDefault="0025070D" w:rsidP="00AE36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6E3D77" w14:textId="77777777" w:rsidR="0025070D" w:rsidRPr="00214135" w:rsidRDefault="0025070D" w:rsidP="00AE36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38F871" w14:textId="77777777" w:rsidR="0025070D" w:rsidRPr="00214135" w:rsidRDefault="0025070D" w:rsidP="00AE36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9FC46B" w14:textId="77777777" w:rsidR="0025070D" w:rsidRPr="00214135" w:rsidRDefault="0025070D" w:rsidP="00AE36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3F0DA4" w14:textId="77777777" w:rsidR="0025070D" w:rsidRPr="00214135" w:rsidRDefault="0025070D" w:rsidP="00AE36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FB4571" w14:textId="77777777" w:rsidR="0025070D" w:rsidRPr="00214135" w:rsidRDefault="0025070D" w:rsidP="00AE36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A3B301" w14:textId="77777777" w:rsidR="0025070D" w:rsidRPr="00214135" w:rsidRDefault="0025070D" w:rsidP="00AE36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16F49F" w14:textId="77777777" w:rsidR="0025070D" w:rsidRPr="00214135" w:rsidRDefault="0025070D" w:rsidP="00AE36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B347A3" w14:textId="77777777" w:rsidR="0025070D" w:rsidRPr="00214135" w:rsidRDefault="0025070D" w:rsidP="00AE36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D003D1" w14:textId="77777777" w:rsidR="0025070D" w:rsidRPr="00214135" w:rsidRDefault="0025070D" w:rsidP="00AE36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2F4D55" w14:textId="77777777" w:rsidR="0025070D" w:rsidRPr="00214135" w:rsidRDefault="0025070D" w:rsidP="00AE36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B678A4" w14:textId="77777777" w:rsidR="0025070D" w:rsidRPr="00214135" w:rsidRDefault="0025070D" w:rsidP="00AE36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CB3229" w14:textId="02A49265" w:rsidR="0025070D" w:rsidRPr="00214135" w:rsidRDefault="0025070D" w:rsidP="00AE36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25070D" w:rsidRPr="001A5B6F" w14:paraId="40698303" w14:textId="77777777" w:rsidTr="0025070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5" w:type="pct"/>
          <w:jc w:val="center"/>
        </w:trPr>
        <w:tc>
          <w:tcPr>
            <w:tcW w:w="1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491742" w14:textId="77777777" w:rsidR="0025070D" w:rsidRPr="00A571A1" w:rsidRDefault="0025070D" w:rsidP="008422E5">
            <w:pPr>
              <w:rPr>
                <w:sz w:val="22"/>
                <w:szCs w:val="22"/>
              </w:rPr>
            </w:pPr>
            <w:r w:rsidRPr="00A571A1">
              <w:rPr>
                <w:sz w:val="22"/>
                <w:szCs w:val="22"/>
              </w:rPr>
              <w:t>Andreas Carlson (KD)</w:t>
            </w: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C47002" w14:textId="77777777" w:rsidR="0025070D" w:rsidRPr="00214135" w:rsidRDefault="0025070D" w:rsidP="00AE36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09F177" w14:textId="77777777" w:rsidR="0025070D" w:rsidRPr="00214135" w:rsidRDefault="0025070D" w:rsidP="00AE36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813BEC" w14:textId="77777777" w:rsidR="0025070D" w:rsidRPr="00214135" w:rsidRDefault="0025070D" w:rsidP="00AE36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E49078" w14:textId="77777777" w:rsidR="0025070D" w:rsidRPr="00214135" w:rsidRDefault="0025070D" w:rsidP="00AE36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872D3A" w14:textId="77777777" w:rsidR="0025070D" w:rsidRPr="00214135" w:rsidRDefault="0025070D" w:rsidP="00AE36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DED78B" w14:textId="77777777" w:rsidR="0025070D" w:rsidRPr="00214135" w:rsidRDefault="0025070D" w:rsidP="00AE36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FFE8A7" w14:textId="77777777" w:rsidR="0025070D" w:rsidRPr="00214135" w:rsidRDefault="0025070D" w:rsidP="00AE36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8D43DB" w14:textId="77777777" w:rsidR="0025070D" w:rsidRPr="00214135" w:rsidRDefault="0025070D" w:rsidP="00AE36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7105B3" w14:textId="77777777" w:rsidR="0025070D" w:rsidRPr="00214135" w:rsidRDefault="0025070D" w:rsidP="00AE36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F44F09" w14:textId="77777777" w:rsidR="0025070D" w:rsidRPr="00214135" w:rsidRDefault="0025070D" w:rsidP="00AE36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88F026" w14:textId="77777777" w:rsidR="0025070D" w:rsidRPr="00214135" w:rsidRDefault="0025070D" w:rsidP="00AE36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71C084" w14:textId="77777777" w:rsidR="0025070D" w:rsidRPr="00214135" w:rsidRDefault="0025070D" w:rsidP="00AE36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F35235" w14:textId="77777777" w:rsidR="0025070D" w:rsidRPr="00214135" w:rsidRDefault="0025070D" w:rsidP="00AE36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A59552" w14:textId="77777777" w:rsidR="0025070D" w:rsidRPr="00214135" w:rsidRDefault="0025070D" w:rsidP="00AE36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5E2B01" w14:textId="77777777" w:rsidR="0025070D" w:rsidRPr="00214135" w:rsidRDefault="0025070D" w:rsidP="00AE36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551092" w14:textId="5FCD4B09" w:rsidR="0025070D" w:rsidRPr="00214135" w:rsidRDefault="0025070D" w:rsidP="00AE36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25070D" w:rsidRPr="001A5B6F" w14:paraId="4EB40FF8" w14:textId="77777777" w:rsidTr="0025070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5" w:type="pct"/>
          <w:jc w:val="center"/>
        </w:trPr>
        <w:tc>
          <w:tcPr>
            <w:tcW w:w="1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D3D8FE" w14:textId="77777777" w:rsidR="0025070D" w:rsidRPr="00A571A1" w:rsidRDefault="0025070D" w:rsidP="008422E5">
            <w:pPr>
              <w:rPr>
                <w:sz w:val="22"/>
                <w:szCs w:val="22"/>
              </w:rPr>
            </w:pPr>
            <w:r w:rsidRPr="00A571A1">
              <w:rPr>
                <w:sz w:val="22"/>
                <w:szCs w:val="22"/>
              </w:rPr>
              <w:t>Mikael Oscarsson (KD)</w:t>
            </w: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CE3FF2" w14:textId="77777777" w:rsidR="0025070D" w:rsidRPr="00214135" w:rsidRDefault="0025070D" w:rsidP="00AE36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77EA0C" w14:textId="77777777" w:rsidR="0025070D" w:rsidRPr="00214135" w:rsidRDefault="0025070D" w:rsidP="00AE36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5AC4F8" w14:textId="77777777" w:rsidR="0025070D" w:rsidRPr="00214135" w:rsidRDefault="0025070D" w:rsidP="00AE36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434C9D" w14:textId="77777777" w:rsidR="0025070D" w:rsidRPr="00214135" w:rsidRDefault="0025070D" w:rsidP="00AE36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DEF9E1" w14:textId="77777777" w:rsidR="0025070D" w:rsidRPr="00214135" w:rsidRDefault="0025070D" w:rsidP="00AE36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24F438" w14:textId="77777777" w:rsidR="0025070D" w:rsidRPr="00214135" w:rsidRDefault="0025070D" w:rsidP="00AE36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B9ED1F" w14:textId="77777777" w:rsidR="0025070D" w:rsidRPr="00214135" w:rsidRDefault="0025070D" w:rsidP="00AE36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CAA3DD" w14:textId="77777777" w:rsidR="0025070D" w:rsidRPr="00214135" w:rsidRDefault="0025070D" w:rsidP="00AE36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FD3AD0" w14:textId="77777777" w:rsidR="0025070D" w:rsidRPr="00214135" w:rsidRDefault="0025070D" w:rsidP="00AE36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C61C1F" w14:textId="77777777" w:rsidR="0025070D" w:rsidRPr="00214135" w:rsidRDefault="0025070D" w:rsidP="00AE36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31B3F2" w14:textId="77777777" w:rsidR="0025070D" w:rsidRPr="00214135" w:rsidRDefault="0025070D" w:rsidP="00AE36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D106DB" w14:textId="77777777" w:rsidR="0025070D" w:rsidRPr="00214135" w:rsidRDefault="0025070D" w:rsidP="00AE36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00E563" w14:textId="77777777" w:rsidR="0025070D" w:rsidRPr="00214135" w:rsidRDefault="0025070D" w:rsidP="00AE36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6CDB09" w14:textId="77777777" w:rsidR="0025070D" w:rsidRPr="00214135" w:rsidRDefault="0025070D" w:rsidP="00AE36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1BBA77" w14:textId="77777777" w:rsidR="0025070D" w:rsidRPr="00214135" w:rsidRDefault="0025070D" w:rsidP="00AE36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5186FB" w14:textId="0B2E71BE" w:rsidR="0025070D" w:rsidRPr="00214135" w:rsidRDefault="0025070D" w:rsidP="00AE36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25070D" w:rsidRPr="001A5B6F" w14:paraId="2E2B1D81" w14:textId="77777777" w:rsidTr="0025070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5" w:type="pct"/>
          <w:jc w:val="center"/>
        </w:trPr>
        <w:tc>
          <w:tcPr>
            <w:tcW w:w="1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D56D31" w14:textId="77777777" w:rsidR="0025070D" w:rsidRPr="00A571A1" w:rsidRDefault="0025070D" w:rsidP="008422E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Björn </w:t>
            </w:r>
            <w:proofErr w:type="spellStart"/>
            <w:r>
              <w:rPr>
                <w:sz w:val="22"/>
                <w:szCs w:val="22"/>
              </w:rPr>
              <w:t>Wiechel</w:t>
            </w:r>
            <w:proofErr w:type="spellEnd"/>
            <w:r>
              <w:rPr>
                <w:sz w:val="22"/>
                <w:szCs w:val="22"/>
              </w:rPr>
              <w:t xml:space="preserve"> (S)</w:t>
            </w: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8443A0" w14:textId="77777777" w:rsidR="0025070D" w:rsidRPr="00214135" w:rsidRDefault="0025070D" w:rsidP="00AE36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232EDC" w14:textId="77777777" w:rsidR="0025070D" w:rsidRPr="00214135" w:rsidRDefault="0025070D" w:rsidP="00AE36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C990AD" w14:textId="77777777" w:rsidR="0025070D" w:rsidRPr="00214135" w:rsidRDefault="0025070D" w:rsidP="00AE36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C02620" w14:textId="77777777" w:rsidR="0025070D" w:rsidRPr="00214135" w:rsidRDefault="0025070D" w:rsidP="00AE36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83550C" w14:textId="77777777" w:rsidR="0025070D" w:rsidRPr="00214135" w:rsidRDefault="0025070D" w:rsidP="00AE36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626268" w14:textId="77777777" w:rsidR="0025070D" w:rsidRPr="00214135" w:rsidRDefault="0025070D" w:rsidP="00AE36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6620B2" w14:textId="77777777" w:rsidR="0025070D" w:rsidRPr="00214135" w:rsidRDefault="0025070D" w:rsidP="00AE36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01429A" w14:textId="77777777" w:rsidR="0025070D" w:rsidRPr="00214135" w:rsidRDefault="0025070D" w:rsidP="00AE36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64E409" w14:textId="77777777" w:rsidR="0025070D" w:rsidRPr="00214135" w:rsidRDefault="0025070D" w:rsidP="00AE36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8D2229" w14:textId="77777777" w:rsidR="0025070D" w:rsidRPr="00214135" w:rsidRDefault="0025070D" w:rsidP="00AE36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644028" w14:textId="77777777" w:rsidR="0025070D" w:rsidRPr="00214135" w:rsidRDefault="0025070D" w:rsidP="00AE36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FE2063" w14:textId="77777777" w:rsidR="0025070D" w:rsidRPr="00214135" w:rsidRDefault="0025070D" w:rsidP="00AE36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2D5858" w14:textId="77777777" w:rsidR="0025070D" w:rsidRPr="00214135" w:rsidRDefault="0025070D" w:rsidP="00AE36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A314C4" w14:textId="77777777" w:rsidR="0025070D" w:rsidRPr="00214135" w:rsidRDefault="0025070D" w:rsidP="00AE36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607327" w14:textId="77777777" w:rsidR="0025070D" w:rsidRPr="00214135" w:rsidRDefault="0025070D" w:rsidP="00AE36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0EFDCA" w14:textId="74A448A8" w:rsidR="0025070D" w:rsidRPr="00214135" w:rsidRDefault="0025070D" w:rsidP="00AE36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25070D" w:rsidRPr="001A5B6F" w14:paraId="728F87B4" w14:textId="77777777" w:rsidTr="0025070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5" w:type="pct"/>
          <w:jc w:val="center"/>
        </w:trPr>
        <w:tc>
          <w:tcPr>
            <w:tcW w:w="1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179FA6" w14:textId="77777777" w:rsidR="0025070D" w:rsidRPr="00A571A1" w:rsidRDefault="0025070D" w:rsidP="008422E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Kalle Olsson (S)</w:t>
            </w: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D32491" w14:textId="77777777" w:rsidR="0025070D" w:rsidRPr="00214135" w:rsidRDefault="0025070D" w:rsidP="00AE36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2E9BA2" w14:textId="77777777" w:rsidR="0025070D" w:rsidRPr="00214135" w:rsidRDefault="0025070D" w:rsidP="00AE36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1537DE" w14:textId="77777777" w:rsidR="0025070D" w:rsidRPr="00214135" w:rsidRDefault="0025070D" w:rsidP="00AE36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0D2B52" w14:textId="77777777" w:rsidR="0025070D" w:rsidRPr="00214135" w:rsidRDefault="0025070D" w:rsidP="00AE36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43CEEB" w14:textId="77777777" w:rsidR="0025070D" w:rsidRPr="00214135" w:rsidRDefault="0025070D" w:rsidP="00AE36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65D707" w14:textId="77777777" w:rsidR="0025070D" w:rsidRPr="00214135" w:rsidRDefault="0025070D" w:rsidP="00AE36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F6F039" w14:textId="77777777" w:rsidR="0025070D" w:rsidRPr="00214135" w:rsidRDefault="0025070D" w:rsidP="00AE36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6A9BE4" w14:textId="77777777" w:rsidR="0025070D" w:rsidRPr="00214135" w:rsidRDefault="0025070D" w:rsidP="00AE36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EB43DB" w14:textId="77777777" w:rsidR="0025070D" w:rsidRPr="00214135" w:rsidRDefault="0025070D" w:rsidP="00AE36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971415" w14:textId="77777777" w:rsidR="0025070D" w:rsidRPr="00214135" w:rsidRDefault="0025070D" w:rsidP="00AE36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EA3635" w14:textId="77777777" w:rsidR="0025070D" w:rsidRPr="00214135" w:rsidRDefault="0025070D" w:rsidP="00AE36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2E5B29" w14:textId="77777777" w:rsidR="0025070D" w:rsidRPr="00214135" w:rsidRDefault="0025070D" w:rsidP="00AE36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6BE773" w14:textId="77777777" w:rsidR="0025070D" w:rsidRPr="00214135" w:rsidRDefault="0025070D" w:rsidP="00AE36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9AD90E" w14:textId="77777777" w:rsidR="0025070D" w:rsidRPr="00214135" w:rsidRDefault="0025070D" w:rsidP="00AE36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85C35B" w14:textId="77777777" w:rsidR="0025070D" w:rsidRPr="00214135" w:rsidRDefault="0025070D" w:rsidP="00AE36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E2EC49" w14:textId="7845DA43" w:rsidR="0025070D" w:rsidRPr="00214135" w:rsidRDefault="0025070D" w:rsidP="00AE36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25070D" w:rsidRPr="001A5B6F" w14:paraId="08D2E10F" w14:textId="77777777" w:rsidTr="0025070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5" w:type="pct"/>
          <w:jc w:val="center"/>
        </w:trPr>
        <w:tc>
          <w:tcPr>
            <w:tcW w:w="1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BA86C5" w14:textId="326D6B46" w:rsidR="0025070D" w:rsidRDefault="0025070D" w:rsidP="008422E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Amanda </w:t>
            </w:r>
            <w:r w:rsidRPr="00EF6229">
              <w:rPr>
                <w:sz w:val="22"/>
                <w:szCs w:val="22"/>
              </w:rPr>
              <w:t>Palmstierna</w:t>
            </w:r>
            <w:r>
              <w:rPr>
                <w:sz w:val="22"/>
                <w:szCs w:val="22"/>
              </w:rPr>
              <w:t xml:space="preserve"> (MP)</w:t>
            </w: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A3873E" w14:textId="77777777" w:rsidR="0025070D" w:rsidRPr="00214135" w:rsidRDefault="0025070D" w:rsidP="00AE36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881E6E" w14:textId="77777777" w:rsidR="0025070D" w:rsidRPr="00214135" w:rsidRDefault="0025070D" w:rsidP="00AE36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0431AF" w14:textId="77777777" w:rsidR="0025070D" w:rsidRPr="00214135" w:rsidRDefault="0025070D" w:rsidP="00AE36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F2EA9A" w14:textId="77777777" w:rsidR="0025070D" w:rsidRPr="00214135" w:rsidRDefault="0025070D" w:rsidP="00AE36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1F0298" w14:textId="77777777" w:rsidR="0025070D" w:rsidRPr="00214135" w:rsidRDefault="0025070D" w:rsidP="00AE36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B3433B" w14:textId="77777777" w:rsidR="0025070D" w:rsidRPr="00214135" w:rsidRDefault="0025070D" w:rsidP="00AE36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27093E" w14:textId="77777777" w:rsidR="0025070D" w:rsidRPr="00214135" w:rsidRDefault="0025070D" w:rsidP="00AE36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9A956B" w14:textId="77777777" w:rsidR="0025070D" w:rsidRPr="00214135" w:rsidRDefault="0025070D" w:rsidP="00AE36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631A7E" w14:textId="77777777" w:rsidR="0025070D" w:rsidRPr="00214135" w:rsidRDefault="0025070D" w:rsidP="00AE36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FC077A" w14:textId="77777777" w:rsidR="0025070D" w:rsidRPr="00214135" w:rsidRDefault="0025070D" w:rsidP="00AE36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B7938A" w14:textId="77777777" w:rsidR="0025070D" w:rsidRPr="00214135" w:rsidRDefault="0025070D" w:rsidP="00AE36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A3BBCB" w14:textId="77777777" w:rsidR="0025070D" w:rsidRPr="00214135" w:rsidRDefault="0025070D" w:rsidP="00AE36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685075" w14:textId="77777777" w:rsidR="0025070D" w:rsidRPr="00214135" w:rsidRDefault="0025070D" w:rsidP="00AE36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E3970F" w14:textId="77777777" w:rsidR="0025070D" w:rsidRPr="00214135" w:rsidRDefault="0025070D" w:rsidP="00AE36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26EC59" w14:textId="77777777" w:rsidR="0025070D" w:rsidRPr="00214135" w:rsidRDefault="0025070D" w:rsidP="00AE36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ADE90F" w14:textId="5A41C15A" w:rsidR="0025070D" w:rsidRPr="00214135" w:rsidRDefault="0025070D" w:rsidP="00AE36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B820F6" w:rsidRPr="001A5B6F" w14:paraId="43F01376" w14:textId="77777777" w:rsidTr="0025070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5" w:type="pct"/>
          <w:jc w:val="center"/>
        </w:trPr>
        <w:tc>
          <w:tcPr>
            <w:tcW w:w="1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17F713" w14:textId="73315611" w:rsidR="00B820F6" w:rsidRDefault="00B820F6" w:rsidP="008422E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Ulrika Karlsson (M)</w:t>
            </w: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6E6DBE" w14:textId="77777777" w:rsidR="00B820F6" w:rsidRPr="00214135" w:rsidRDefault="00B820F6" w:rsidP="00AE36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74E3B3" w14:textId="77777777" w:rsidR="00B820F6" w:rsidRPr="00214135" w:rsidRDefault="00B820F6" w:rsidP="00AE36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4FFD0D" w14:textId="77777777" w:rsidR="00B820F6" w:rsidRPr="00214135" w:rsidRDefault="00B820F6" w:rsidP="00AE36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ABD04F" w14:textId="77777777" w:rsidR="00B820F6" w:rsidRPr="00214135" w:rsidRDefault="00B820F6" w:rsidP="00AE36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6358D1" w14:textId="77777777" w:rsidR="00B820F6" w:rsidRPr="00214135" w:rsidRDefault="00B820F6" w:rsidP="00AE36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5315E7" w14:textId="77777777" w:rsidR="00B820F6" w:rsidRPr="00214135" w:rsidRDefault="00B820F6" w:rsidP="00AE36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7C1FCD" w14:textId="77777777" w:rsidR="00B820F6" w:rsidRPr="00214135" w:rsidRDefault="00B820F6" w:rsidP="00AE36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DCD011" w14:textId="77777777" w:rsidR="00B820F6" w:rsidRPr="00214135" w:rsidRDefault="00B820F6" w:rsidP="00AE36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26F8CA" w14:textId="77777777" w:rsidR="00B820F6" w:rsidRPr="00214135" w:rsidRDefault="00B820F6" w:rsidP="00AE36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232457" w14:textId="77777777" w:rsidR="00B820F6" w:rsidRPr="00214135" w:rsidRDefault="00B820F6" w:rsidP="00AE36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35F7F8" w14:textId="77777777" w:rsidR="00B820F6" w:rsidRPr="00214135" w:rsidRDefault="00B820F6" w:rsidP="00AE36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76C12E" w14:textId="77777777" w:rsidR="00B820F6" w:rsidRPr="00214135" w:rsidRDefault="00B820F6" w:rsidP="00AE36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DDE49E" w14:textId="77777777" w:rsidR="00B820F6" w:rsidRPr="00214135" w:rsidRDefault="00B820F6" w:rsidP="00AE36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98523F" w14:textId="77777777" w:rsidR="00B820F6" w:rsidRPr="00214135" w:rsidRDefault="00B820F6" w:rsidP="00AE36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98145A" w14:textId="77777777" w:rsidR="00B820F6" w:rsidRPr="00214135" w:rsidRDefault="00B820F6" w:rsidP="00AE36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5195E4" w14:textId="77777777" w:rsidR="00B820F6" w:rsidRPr="00214135" w:rsidRDefault="00B820F6" w:rsidP="00AE36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25070D" w:rsidRPr="001A5B6F" w14:paraId="3EE47CB9" w14:textId="77777777" w:rsidTr="0025070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5" w:type="pct"/>
          <w:jc w:val="center"/>
        </w:trPr>
        <w:tc>
          <w:tcPr>
            <w:tcW w:w="1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B93EFE" w14:textId="5E91A03E" w:rsidR="0025070D" w:rsidRPr="00DD7108" w:rsidRDefault="0025070D" w:rsidP="008422E5">
            <w:pPr>
              <w:rPr>
                <w:sz w:val="22"/>
                <w:szCs w:val="22"/>
              </w:rPr>
            </w:pPr>
            <w:r w:rsidRPr="00DD7108">
              <w:rPr>
                <w:sz w:val="22"/>
                <w:szCs w:val="22"/>
              </w:rPr>
              <w:t>Hanna Gunnarsson (V)</w:t>
            </w: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6A4011" w14:textId="77777777" w:rsidR="0025070D" w:rsidRPr="00214135" w:rsidRDefault="0025070D" w:rsidP="00AE36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28AAD0" w14:textId="77777777" w:rsidR="0025070D" w:rsidRPr="00214135" w:rsidRDefault="0025070D" w:rsidP="00AE36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2DB0DA" w14:textId="77777777" w:rsidR="0025070D" w:rsidRPr="00214135" w:rsidRDefault="0025070D" w:rsidP="00AE36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E65304" w14:textId="77777777" w:rsidR="0025070D" w:rsidRPr="00214135" w:rsidRDefault="0025070D" w:rsidP="00AE36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0BA6A8" w14:textId="77777777" w:rsidR="0025070D" w:rsidRPr="00214135" w:rsidRDefault="0025070D" w:rsidP="00AE36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054B95" w14:textId="77777777" w:rsidR="0025070D" w:rsidRPr="00214135" w:rsidRDefault="0025070D" w:rsidP="00AE36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3150B8" w14:textId="77777777" w:rsidR="0025070D" w:rsidRPr="00214135" w:rsidRDefault="0025070D" w:rsidP="00AE36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F28886" w14:textId="77777777" w:rsidR="0025070D" w:rsidRPr="00214135" w:rsidRDefault="0025070D" w:rsidP="00AE36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6C42E4" w14:textId="77777777" w:rsidR="0025070D" w:rsidRPr="00214135" w:rsidRDefault="0025070D" w:rsidP="00AE36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4EDFDF" w14:textId="77777777" w:rsidR="0025070D" w:rsidRPr="00214135" w:rsidRDefault="0025070D" w:rsidP="00AE36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EF4CF3" w14:textId="77777777" w:rsidR="0025070D" w:rsidRPr="00214135" w:rsidRDefault="0025070D" w:rsidP="00AE36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67BF12" w14:textId="77777777" w:rsidR="0025070D" w:rsidRPr="00214135" w:rsidRDefault="0025070D" w:rsidP="00AE36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1A099A" w14:textId="77777777" w:rsidR="0025070D" w:rsidRPr="00214135" w:rsidRDefault="0025070D" w:rsidP="00AE36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EF40B9" w14:textId="77777777" w:rsidR="0025070D" w:rsidRPr="00214135" w:rsidRDefault="0025070D" w:rsidP="00AE36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92C2A3" w14:textId="77777777" w:rsidR="0025070D" w:rsidRPr="00214135" w:rsidRDefault="0025070D" w:rsidP="00AE36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EEB00B" w14:textId="7ECAC811" w:rsidR="0025070D" w:rsidRPr="00214135" w:rsidRDefault="0025070D" w:rsidP="00AE36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8422E5" w:rsidRPr="00794BEC" w14:paraId="527E35B6" w14:textId="77777777" w:rsidTr="0025070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gridAfter w:val="1"/>
          <w:wBefore w:w="15" w:type="pct"/>
          <w:wAfter w:w="35" w:type="pct"/>
          <w:trHeight w:val="263"/>
          <w:jc w:val="center"/>
        </w:trPr>
        <w:tc>
          <w:tcPr>
            <w:tcW w:w="1904" w:type="pct"/>
            <w:gridSpan w:val="3"/>
            <w:tcBorders>
              <w:top w:val="single" w:sz="4" w:space="0" w:color="auto"/>
            </w:tcBorders>
          </w:tcPr>
          <w:p w14:paraId="206608EA" w14:textId="77777777" w:rsidR="008422E5" w:rsidRPr="00794BEC" w:rsidRDefault="008422E5" w:rsidP="008422E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  <w:r w:rsidRPr="00794BEC">
              <w:rPr>
                <w:sz w:val="18"/>
                <w:szCs w:val="18"/>
              </w:rPr>
              <w:t>N = Närvarande</w:t>
            </w:r>
          </w:p>
        </w:tc>
        <w:tc>
          <w:tcPr>
            <w:tcW w:w="3046" w:type="pct"/>
            <w:gridSpan w:val="17"/>
            <w:tcBorders>
              <w:top w:val="single" w:sz="4" w:space="0" w:color="auto"/>
            </w:tcBorders>
          </w:tcPr>
          <w:p w14:paraId="0570C690" w14:textId="77777777" w:rsidR="008422E5" w:rsidRPr="00794BEC" w:rsidRDefault="008422E5" w:rsidP="008422E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  <w:r w:rsidRPr="00794BEC">
              <w:rPr>
                <w:sz w:val="18"/>
                <w:szCs w:val="18"/>
              </w:rPr>
              <w:t>x = ledamöter som deltagit i handläggningen</w:t>
            </w:r>
          </w:p>
        </w:tc>
      </w:tr>
      <w:tr w:rsidR="008422E5" w:rsidRPr="00794BEC" w14:paraId="56DBC857" w14:textId="77777777" w:rsidTr="0025070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gridAfter w:val="1"/>
          <w:wBefore w:w="15" w:type="pct"/>
          <w:wAfter w:w="35" w:type="pct"/>
          <w:trHeight w:val="262"/>
          <w:jc w:val="center"/>
        </w:trPr>
        <w:tc>
          <w:tcPr>
            <w:tcW w:w="1904" w:type="pct"/>
            <w:gridSpan w:val="3"/>
          </w:tcPr>
          <w:p w14:paraId="4EDF782F" w14:textId="77777777" w:rsidR="008422E5" w:rsidRPr="00794BEC" w:rsidRDefault="008422E5" w:rsidP="008422E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  <w:r w:rsidRPr="00794BEC">
              <w:rPr>
                <w:sz w:val="18"/>
                <w:szCs w:val="18"/>
              </w:rPr>
              <w:t>V = Votering</w:t>
            </w:r>
          </w:p>
        </w:tc>
        <w:tc>
          <w:tcPr>
            <w:tcW w:w="3046" w:type="pct"/>
            <w:gridSpan w:val="17"/>
          </w:tcPr>
          <w:p w14:paraId="6E128095" w14:textId="77777777" w:rsidR="008422E5" w:rsidRPr="00794BEC" w:rsidRDefault="008422E5" w:rsidP="008422E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  <w:r w:rsidRPr="00794BEC">
              <w:rPr>
                <w:sz w:val="18"/>
                <w:szCs w:val="18"/>
              </w:rPr>
              <w:t>o = ledamöter som härutöver har varit närvarande</w:t>
            </w:r>
          </w:p>
        </w:tc>
      </w:tr>
    </w:tbl>
    <w:p w14:paraId="40538328" w14:textId="77777777" w:rsidR="004F680C" w:rsidRPr="00477C9F" w:rsidRDefault="004F680C" w:rsidP="00477C9F">
      <w:pPr>
        <w:rPr>
          <w:sz w:val="22"/>
          <w:szCs w:val="22"/>
        </w:rPr>
      </w:pPr>
    </w:p>
    <w:sectPr w:rsidR="004F680C" w:rsidRPr="00477C9F" w:rsidSect="00A45577">
      <w:pgSz w:w="11906" w:h="16838" w:code="9"/>
      <w:pgMar w:top="851" w:right="1134" w:bottom="851" w:left="226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F"/>
    <w:multiLevelType w:val="singleLevel"/>
    <w:tmpl w:val="6786FEA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 w15:restartNumberingAfterBreak="0">
    <w:nsid w:val="0C8F703C"/>
    <w:multiLevelType w:val="hybridMultilevel"/>
    <w:tmpl w:val="929625D4"/>
    <w:lvl w:ilvl="0" w:tplc="E8127F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DD05F40"/>
    <w:multiLevelType w:val="hybridMultilevel"/>
    <w:tmpl w:val="A9B413C4"/>
    <w:lvl w:ilvl="0" w:tplc="E8127F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4935891"/>
    <w:multiLevelType w:val="hybridMultilevel"/>
    <w:tmpl w:val="F2928A70"/>
    <w:lvl w:ilvl="0" w:tplc="E8127F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89518CF"/>
    <w:multiLevelType w:val="hybridMultilevel"/>
    <w:tmpl w:val="D5E8DC14"/>
    <w:lvl w:ilvl="0" w:tplc="E8127F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FFE5075"/>
    <w:multiLevelType w:val="hybridMultilevel"/>
    <w:tmpl w:val="2514B19C"/>
    <w:lvl w:ilvl="0" w:tplc="0BC2695A"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86D7EB8"/>
    <w:multiLevelType w:val="hybridMultilevel"/>
    <w:tmpl w:val="0F1AA0EC"/>
    <w:lvl w:ilvl="0" w:tplc="E8127F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9122DDE"/>
    <w:multiLevelType w:val="hybridMultilevel"/>
    <w:tmpl w:val="9D960ECE"/>
    <w:lvl w:ilvl="0" w:tplc="041D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364" w:hanging="360"/>
      </w:pPr>
    </w:lvl>
    <w:lvl w:ilvl="2" w:tplc="041D001B" w:tentative="1">
      <w:start w:val="1"/>
      <w:numFmt w:val="lowerRoman"/>
      <w:lvlText w:val="%3."/>
      <w:lvlJc w:val="right"/>
      <w:pPr>
        <w:ind w:left="2084" w:hanging="180"/>
      </w:pPr>
    </w:lvl>
    <w:lvl w:ilvl="3" w:tplc="041D000F" w:tentative="1">
      <w:start w:val="1"/>
      <w:numFmt w:val="decimal"/>
      <w:lvlText w:val="%4."/>
      <w:lvlJc w:val="left"/>
      <w:pPr>
        <w:ind w:left="2804" w:hanging="360"/>
      </w:pPr>
    </w:lvl>
    <w:lvl w:ilvl="4" w:tplc="041D0019" w:tentative="1">
      <w:start w:val="1"/>
      <w:numFmt w:val="lowerLetter"/>
      <w:lvlText w:val="%5."/>
      <w:lvlJc w:val="left"/>
      <w:pPr>
        <w:ind w:left="3524" w:hanging="360"/>
      </w:pPr>
    </w:lvl>
    <w:lvl w:ilvl="5" w:tplc="041D001B" w:tentative="1">
      <w:start w:val="1"/>
      <w:numFmt w:val="lowerRoman"/>
      <w:lvlText w:val="%6."/>
      <w:lvlJc w:val="right"/>
      <w:pPr>
        <w:ind w:left="4244" w:hanging="180"/>
      </w:pPr>
    </w:lvl>
    <w:lvl w:ilvl="6" w:tplc="041D000F" w:tentative="1">
      <w:start w:val="1"/>
      <w:numFmt w:val="decimal"/>
      <w:lvlText w:val="%7."/>
      <w:lvlJc w:val="left"/>
      <w:pPr>
        <w:ind w:left="4964" w:hanging="360"/>
      </w:pPr>
    </w:lvl>
    <w:lvl w:ilvl="7" w:tplc="041D0019" w:tentative="1">
      <w:start w:val="1"/>
      <w:numFmt w:val="lowerLetter"/>
      <w:lvlText w:val="%8."/>
      <w:lvlJc w:val="left"/>
      <w:pPr>
        <w:ind w:left="5684" w:hanging="360"/>
      </w:pPr>
    </w:lvl>
    <w:lvl w:ilvl="8" w:tplc="041D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8" w15:restartNumberingAfterBreak="0">
    <w:nsid w:val="786D4928"/>
    <w:multiLevelType w:val="hybridMultilevel"/>
    <w:tmpl w:val="47669C9E"/>
    <w:lvl w:ilvl="0" w:tplc="E8127F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7"/>
  </w:num>
  <w:num w:numId="3">
    <w:abstractNumId w:val="5"/>
  </w:num>
  <w:num w:numId="4">
    <w:abstractNumId w:val="6"/>
  </w:num>
  <w:num w:numId="5">
    <w:abstractNumId w:val="2"/>
  </w:num>
  <w:num w:numId="6">
    <w:abstractNumId w:val="8"/>
  </w:num>
  <w:num w:numId="7">
    <w:abstractNumId w:val="4"/>
  </w:num>
  <w:num w:numId="8">
    <w:abstractNumId w:val="3"/>
  </w:num>
  <w:num w:numId="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C51B0"/>
    <w:rsid w:val="00000C1F"/>
    <w:rsid w:val="00001E5A"/>
    <w:rsid w:val="00003C40"/>
    <w:rsid w:val="00006AAF"/>
    <w:rsid w:val="0000744F"/>
    <w:rsid w:val="000075A7"/>
    <w:rsid w:val="00011B7A"/>
    <w:rsid w:val="00011CCB"/>
    <w:rsid w:val="00012D39"/>
    <w:rsid w:val="00013261"/>
    <w:rsid w:val="00020592"/>
    <w:rsid w:val="00024634"/>
    <w:rsid w:val="00032860"/>
    <w:rsid w:val="00033D33"/>
    <w:rsid w:val="000345BF"/>
    <w:rsid w:val="0003470E"/>
    <w:rsid w:val="00037181"/>
    <w:rsid w:val="00037EDF"/>
    <w:rsid w:val="000410F7"/>
    <w:rsid w:val="000416B9"/>
    <w:rsid w:val="0005450C"/>
    <w:rsid w:val="00057A6F"/>
    <w:rsid w:val="000650F8"/>
    <w:rsid w:val="000700C4"/>
    <w:rsid w:val="0007401F"/>
    <w:rsid w:val="00084FFF"/>
    <w:rsid w:val="00087677"/>
    <w:rsid w:val="000A10F5"/>
    <w:rsid w:val="000A4BCF"/>
    <w:rsid w:val="000A7521"/>
    <w:rsid w:val="000A7D87"/>
    <w:rsid w:val="000B29C6"/>
    <w:rsid w:val="000B4B17"/>
    <w:rsid w:val="000B7C05"/>
    <w:rsid w:val="000D4D83"/>
    <w:rsid w:val="000E10DC"/>
    <w:rsid w:val="000E2B7E"/>
    <w:rsid w:val="000E6D49"/>
    <w:rsid w:val="000F15B0"/>
    <w:rsid w:val="000F448B"/>
    <w:rsid w:val="00100B80"/>
    <w:rsid w:val="00103E69"/>
    <w:rsid w:val="0011197E"/>
    <w:rsid w:val="00112504"/>
    <w:rsid w:val="001134C1"/>
    <w:rsid w:val="00120821"/>
    <w:rsid w:val="0012108D"/>
    <w:rsid w:val="00126123"/>
    <w:rsid w:val="00130F82"/>
    <w:rsid w:val="00133B7E"/>
    <w:rsid w:val="0013426B"/>
    <w:rsid w:val="00161AA6"/>
    <w:rsid w:val="00164E3D"/>
    <w:rsid w:val="00165461"/>
    <w:rsid w:val="00176E24"/>
    <w:rsid w:val="001828F2"/>
    <w:rsid w:val="001A1578"/>
    <w:rsid w:val="001A5B6F"/>
    <w:rsid w:val="001D766E"/>
    <w:rsid w:val="001E077A"/>
    <w:rsid w:val="001E1FAC"/>
    <w:rsid w:val="001F0C53"/>
    <w:rsid w:val="001F70B3"/>
    <w:rsid w:val="00201D98"/>
    <w:rsid w:val="00203E67"/>
    <w:rsid w:val="00214135"/>
    <w:rsid w:val="002174A8"/>
    <w:rsid w:val="00227437"/>
    <w:rsid w:val="0023546F"/>
    <w:rsid w:val="00236A17"/>
    <w:rsid w:val="002373C0"/>
    <w:rsid w:val="00240D9B"/>
    <w:rsid w:val="00242FFD"/>
    <w:rsid w:val="0025070D"/>
    <w:rsid w:val="00252565"/>
    <w:rsid w:val="002544E0"/>
    <w:rsid w:val="00261EBD"/>
    <w:rsid w:val="002624FF"/>
    <w:rsid w:val="00263A2E"/>
    <w:rsid w:val="00264F16"/>
    <w:rsid w:val="00267572"/>
    <w:rsid w:val="00271679"/>
    <w:rsid w:val="0027450B"/>
    <w:rsid w:val="00275CD2"/>
    <w:rsid w:val="00277F25"/>
    <w:rsid w:val="0028513C"/>
    <w:rsid w:val="002862E1"/>
    <w:rsid w:val="0029337C"/>
    <w:rsid w:val="00294DCB"/>
    <w:rsid w:val="00296D10"/>
    <w:rsid w:val="002A04AD"/>
    <w:rsid w:val="002A5889"/>
    <w:rsid w:val="002A58B5"/>
    <w:rsid w:val="002A6ADE"/>
    <w:rsid w:val="002B40DE"/>
    <w:rsid w:val="002B51DB"/>
    <w:rsid w:val="002C7177"/>
    <w:rsid w:val="002D0E4D"/>
    <w:rsid w:val="002D2AB5"/>
    <w:rsid w:val="002D6F38"/>
    <w:rsid w:val="002E3221"/>
    <w:rsid w:val="002F284C"/>
    <w:rsid w:val="002F2F4E"/>
    <w:rsid w:val="002F53C2"/>
    <w:rsid w:val="003075B8"/>
    <w:rsid w:val="00331327"/>
    <w:rsid w:val="00342116"/>
    <w:rsid w:val="00360479"/>
    <w:rsid w:val="0039258B"/>
    <w:rsid w:val="00393CDC"/>
    <w:rsid w:val="00394192"/>
    <w:rsid w:val="003952A4"/>
    <w:rsid w:val="003955E1"/>
    <w:rsid w:val="0039591D"/>
    <w:rsid w:val="003A48EB"/>
    <w:rsid w:val="003A729A"/>
    <w:rsid w:val="003C73F9"/>
    <w:rsid w:val="003D31E8"/>
    <w:rsid w:val="003E0092"/>
    <w:rsid w:val="003E1AE3"/>
    <w:rsid w:val="003E3027"/>
    <w:rsid w:val="003F2270"/>
    <w:rsid w:val="00401656"/>
    <w:rsid w:val="0041089F"/>
    <w:rsid w:val="0041124E"/>
    <w:rsid w:val="00412359"/>
    <w:rsid w:val="004147F0"/>
    <w:rsid w:val="0041580F"/>
    <w:rsid w:val="004206DB"/>
    <w:rsid w:val="00432C24"/>
    <w:rsid w:val="00441381"/>
    <w:rsid w:val="00446353"/>
    <w:rsid w:val="00447115"/>
    <w:rsid w:val="00454E3F"/>
    <w:rsid w:val="00477C9F"/>
    <w:rsid w:val="004842A0"/>
    <w:rsid w:val="00490212"/>
    <w:rsid w:val="0049372F"/>
    <w:rsid w:val="00494D58"/>
    <w:rsid w:val="004B2106"/>
    <w:rsid w:val="004B6B3E"/>
    <w:rsid w:val="004B6D8F"/>
    <w:rsid w:val="004C5D4F"/>
    <w:rsid w:val="004C7964"/>
    <w:rsid w:val="004D2D42"/>
    <w:rsid w:val="004E36E4"/>
    <w:rsid w:val="004E5E48"/>
    <w:rsid w:val="004F1B55"/>
    <w:rsid w:val="004F3CB5"/>
    <w:rsid w:val="004F680C"/>
    <w:rsid w:val="004F6F84"/>
    <w:rsid w:val="0050040F"/>
    <w:rsid w:val="005012C3"/>
    <w:rsid w:val="00502075"/>
    <w:rsid w:val="00506ACC"/>
    <w:rsid w:val="005108E6"/>
    <w:rsid w:val="005358B4"/>
    <w:rsid w:val="005522EE"/>
    <w:rsid w:val="00554348"/>
    <w:rsid w:val="005622CA"/>
    <w:rsid w:val="005650F7"/>
    <w:rsid w:val="00577B92"/>
    <w:rsid w:val="00581568"/>
    <w:rsid w:val="00583587"/>
    <w:rsid w:val="00586400"/>
    <w:rsid w:val="005A5300"/>
    <w:rsid w:val="005B5E8D"/>
    <w:rsid w:val="005C1541"/>
    <w:rsid w:val="005C2F5F"/>
    <w:rsid w:val="005C75F9"/>
    <w:rsid w:val="005E2252"/>
    <w:rsid w:val="005E28B9"/>
    <w:rsid w:val="005E439C"/>
    <w:rsid w:val="005E614D"/>
    <w:rsid w:val="005F0052"/>
    <w:rsid w:val="00612FF5"/>
    <w:rsid w:val="00614737"/>
    <w:rsid w:val="00626335"/>
    <w:rsid w:val="00640520"/>
    <w:rsid w:val="006473C7"/>
    <w:rsid w:val="006503A2"/>
    <w:rsid w:val="00655976"/>
    <w:rsid w:val="00670574"/>
    <w:rsid w:val="00690BE7"/>
    <w:rsid w:val="006A151D"/>
    <w:rsid w:val="006A511D"/>
    <w:rsid w:val="006B0412"/>
    <w:rsid w:val="006B151B"/>
    <w:rsid w:val="006B7B0C"/>
    <w:rsid w:val="006C1E27"/>
    <w:rsid w:val="006C21FA"/>
    <w:rsid w:val="006D3126"/>
    <w:rsid w:val="0071773D"/>
    <w:rsid w:val="00723D66"/>
    <w:rsid w:val="00726EE5"/>
    <w:rsid w:val="007273BF"/>
    <w:rsid w:val="007421F4"/>
    <w:rsid w:val="00750FF0"/>
    <w:rsid w:val="00754212"/>
    <w:rsid w:val="007615A5"/>
    <w:rsid w:val="00767BDA"/>
    <w:rsid w:val="00777B91"/>
    <w:rsid w:val="00782EA9"/>
    <w:rsid w:val="00783D2C"/>
    <w:rsid w:val="00783D32"/>
    <w:rsid w:val="00787586"/>
    <w:rsid w:val="007B0C0A"/>
    <w:rsid w:val="007F2B92"/>
    <w:rsid w:val="007F39BF"/>
    <w:rsid w:val="007F6B0D"/>
    <w:rsid w:val="00800B4D"/>
    <w:rsid w:val="008038CC"/>
    <w:rsid w:val="008063DA"/>
    <w:rsid w:val="00821AE7"/>
    <w:rsid w:val="008273F4"/>
    <w:rsid w:val="00830B72"/>
    <w:rsid w:val="00831AF6"/>
    <w:rsid w:val="0083479E"/>
    <w:rsid w:val="00834B38"/>
    <w:rsid w:val="008422E5"/>
    <w:rsid w:val="0084620D"/>
    <w:rsid w:val="008557FA"/>
    <w:rsid w:val="008570AD"/>
    <w:rsid w:val="00875A5E"/>
    <w:rsid w:val="00875CAD"/>
    <w:rsid w:val="008808A5"/>
    <w:rsid w:val="008C1B2C"/>
    <w:rsid w:val="008C2007"/>
    <w:rsid w:val="008C2E2A"/>
    <w:rsid w:val="008D0E72"/>
    <w:rsid w:val="008E3B73"/>
    <w:rsid w:val="008E46CB"/>
    <w:rsid w:val="008E4795"/>
    <w:rsid w:val="008F4D68"/>
    <w:rsid w:val="00902D63"/>
    <w:rsid w:val="00902D69"/>
    <w:rsid w:val="0090428F"/>
    <w:rsid w:val="00906C2D"/>
    <w:rsid w:val="00931220"/>
    <w:rsid w:val="00937BF3"/>
    <w:rsid w:val="00937E3A"/>
    <w:rsid w:val="00944199"/>
    <w:rsid w:val="00944917"/>
    <w:rsid w:val="00946978"/>
    <w:rsid w:val="0094714D"/>
    <w:rsid w:val="009474C4"/>
    <w:rsid w:val="00950147"/>
    <w:rsid w:val="00953843"/>
    <w:rsid w:val="00955E76"/>
    <w:rsid w:val="0096348C"/>
    <w:rsid w:val="00973D8B"/>
    <w:rsid w:val="00976211"/>
    <w:rsid w:val="00976307"/>
    <w:rsid w:val="009815DB"/>
    <w:rsid w:val="0098705B"/>
    <w:rsid w:val="00987DE8"/>
    <w:rsid w:val="009900A1"/>
    <w:rsid w:val="009A3E81"/>
    <w:rsid w:val="009A68FE"/>
    <w:rsid w:val="009B0A01"/>
    <w:rsid w:val="009B3631"/>
    <w:rsid w:val="009B36FB"/>
    <w:rsid w:val="009B7313"/>
    <w:rsid w:val="009B79AB"/>
    <w:rsid w:val="009C3BE7"/>
    <w:rsid w:val="009C51B0"/>
    <w:rsid w:val="009D0FD5"/>
    <w:rsid w:val="009D1BB5"/>
    <w:rsid w:val="009E23C6"/>
    <w:rsid w:val="009F58C9"/>
    <w:rsid w:val="009F61A0"/>
    <w:rsid w:val="009F6E99"/>
    <w:rsid w:val="00A129A0"/>
    <w:rsid w:val="00A12FFD"/>
    <w:rsid w:val="00A151D3"/>
    <w:rsid w:val="00A258F2"/>
    <w:rsid w:val="00A30C23"/>
    <w:rsid w:val="00A324B3"/>
    <w:rsid w:val="00A37318"/>
    <w:rsid w:val="00A376CF"/>
    <w:rsid w:val="00A401A5"/>
    <w:rsid w:val="00A45577"/>
    <w:rsid w:val="00A54DE5"/>
    <w:rsid w:val="00A5668F"/>
    <w:rsid w:val="00A571A1"/>
    <w:rsid w:val="00A63233"/>
    <w:rsid w:val="00A744C3"/>
    <w:rsid w:val="00A84DE6"/>
    <w:rsid w:val="00A8695B"/>
    <w:rsid w:val="00A9262A"/>
    <w:rsid w:val="00A92A85"/>
    <w:rsid w:val="00A9464E"/>
    <w:rsid w:val="00AA1A69"/>
    <w:rsid w:val="00AA5BE7"/>
    <w:rsid w:val="00AC1FEE"/>
    <w:rsid w:val="00AC2BE8"/>
    <w:rsid w:val="00AC3349"/>
    <w:rsid w:val="00AD797B"/>
    <w:rsid w:val="00AE364C"/>
    <w:rsid w:val="00AF32C5"/>
    <w:rsid w:val="00AF4EF8"/>
    <w:rsid w:val="00AF6DAF"/>
    <w:rsid w:val="00AF7C8D"/>
    <w:rsid w:val="00B11C9C"/>
    <w:rsid w:val="00B15788"/>
    <w:rsid w:val="00B17845"/>
    <w:rsid w:val="00B54D41"/>
    <w:rsid w:val="00B56452"/>
    <w:rsid w:val="00B6245C"/>
    <w:rsid w:val="00B639E1"/>
    <w:rsid w:val="00B64A91"/>
    <w:rsid w:val="00B73C96"/>
    <w:rsid w:val="00B74AFA"/>
    <w:rsid w:val="00B820F6"/>
    <w:rsid w:val="00B85B4A"/>
    <w:rsid w:val="00B9203B"/>
    <w:rsid w:val="00B92DC8"/>
    <w:rsid w:val="00B93FFB"/>
    <w:rsid w:val="00BA46E1"/>
    <w:rsid w:val="00BA4A28"/>
    <w:rsid w:val="00BA5688"/>
    <w:rsid w:val="00BD41E4"/>
    <w:rsid w:val="00BD53C1"/>
    <w:rsid w:val="00BE0742"/>
    <w:rsid w:val="00BE329D"/>
    <w:rsid w:val="00BE3BF7"/>
    <w:rsid w:val="00BF6D6B"/>
    <w:rsid w:val="00C03073"/>
    <w:rsid w:val="00C06C16"/>
    <w:rsid w:val="00C10454"/>
    <w:rsid w:val="00C11EF9"/>
    <w:rsid w:val="00C26EFF"/>
    <w:rsid w:val="00C276D3"/>
    <w:rsid w:val="00C30867"/>
    <w:rsid w:val="00C35889"/>
    <w:rsid w:val="00C468A5"/>
    <w:rsid w:val="00C53145"/>
    <w:rsid w:val="00C77934"/>
    <w:rsid w:val="00C84F0D"/>
    <w:rsid w:val="00C919F3"/>
    <w:rsid w:val="00C92589"/>
    <w:rsid w:val="00C93236"/>
    <w:rsid w:val="00CA39FE"/>
    <w:rsid w:val="00CA6878"/>
    <w:rsid w:val="00CA6EF0"/>
    <w:rsid w:val="00CB29D1"/>
    <w:rsid w:val="00CB3B8F"/>
    <w:rsid w:val="00CB5394"/>
    <w:rsid w:val="00CB6A34"/>
    <w:rsid w:val="00CB7431"/>
    <w:rsid w:val="00CC764E"/>
    <w:rsid w:val="00CD4CA0"/>
    <w:rsid w:val="00CD511F"/>
    <w:rsid w:val="00CF6E9E"/>
    <w:rsid w:val="00D15194"/>
    <w:rsid w:val="00D27984"/>
    <w:rsid w:val="00D40740"/>
    <w:rsid w:val="00D44270"/>
    <w:rsid w:val="00D47BAF"/>
    <w:rsid w:val="00D52626"/>
    <w:rsid w:val="00D650C7"/>
    <w:rsid w:val="00D67826"/>
    <w:rsid w:val="00D67FEC"/>
    <w:rsid w:val="00D75A71"/>
    <w:rsid w:val="00D84771"/>
    <w:rsid w:val="00D91734"/>
    <w:rsid w:val="00D93637"/>
    <w:rsid w:val="00D93C2E"/>
    <w:rsid w:val="00D96F98"/>
    <w:rsid w:val="00DA12E0"/>
    <w:rsid w:val="00DC0E6D"/>
    <w:rsid w:val="00DC1007"/>
    <w:rsid w:val="00DC58D9"/>
    <w:rsid w:val="00DD02EC"/>
    <w:rsid w:val="00DD2D91"/>
    <w:rsid w:val="00DD2E3A"/>
    <w:rsid w:val="00DD7108"/>
    <w:rsid w:val="00DD7DC3"/>
    <w:rsid w:val="00DD7DC5"/>
    <w:rsid w:val="00DE0553"/>
    <w:rsid w:val="00DE2A0A"/>
    <w:rsid w:val="00DE7282"/>
    <w:rsid w:val="00DF23EB"/>
    <w:rsid w:val="00E1233E"/>
    <w:rsid w:val="00E14E39"/>
    <w:rsid w:val="00E16247"/>
    <w:rsid w:val="00E33857"/>
    <w:rsid w:val="00E45D77"/>
    <w:rsid w:val="00E63EE4"/>
    <w:rsid w:val="00E66D19"/>
    <w:rsid w:val="00E67EBA"/>
    <w:rsid w:val="00E67EDD"/>
    <w:rsid w:val="00E7194A"/>
    <w:rsid w:val="00E86F37"/>
    <w:rsid w:val="00E916EA"/>
    <w:rsid w:val="00E92A77"/>
    <w:rsid w:val="00EA704C"/>
    <w:rsid w:val="00EA7B53"/>
    <w:rsid w:val="00EC735D"/>
    <w:rsid w:val="00ED5D82"/>
    <w:rsid w:val="00EE68A3"/>
    <w:rsid w:val="00F064EF"/>
    <w:rsid w:val="00F07228"/>
    <w:rsid w:val="00F227F9"/>
    <w:rsid w:val="00F33C48"/>
    <w:rsid w:val="00F454FD"/>
    <w:rsid w:val="00F70370"/>
    <w:rsid w:val="00F76406"/>
    <w:rsid w:val="00F814F6"/>
    <w:rsid w:val="00F84080"/>
    <w:rsid w:val="00F85B64"/>
    <w:rsid w:val="00F97E87"/>
    <w:rsid w:val="00FA06F9"/>
    <w:rsid w:val="00FA2D97"/>
    <w:rsid w:val="00FA2E8C"/>
    <w:rsid w:val="00FA384F"/>
    <w:rsid w:val="00FB200F"/>
    <w:rsid w:val="00FB3A7E"/>
    <w:rsid w:val="00FD0820"/>
    <w:rsid w:val="00FD13A3"/>
    <w:rsid w:val="00FE2A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053800B"/>
  <w15:chartTrackingRefBased/>
  <w15:docId w15:val="{5F862FA8-C3EF-4A0D-A53C-63582918E6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pPr>
      <w:widowControl w:val="0"/>
    </w:pPr>
    <w:rPr>
      <w:sz w:val="24"/>
    </w:rPr>
  </w:style>
  <w:style w:type="paragraph" w:styleId="Rubrik1">
    <w:name w:val="heading 1"/>
    <w:basedOn w:val="Normal"/>
    <w:next w:val="Normal"/>
    <w:qFormat/>
    <w:pPr>
      <w:keepNext/>
      <w:keepLines/>
      <w:spacing w:before="360" w:after="180"/>
      <w:outlineLvl w:val="0"/>
    </w:pPr>
    <w:rPr>
      <w:b/>
      <w:kern w:val="36"/>
      <w:sz w:val="48"/>
    </w:rPr>
  </w:style>
  <w:style w:type="paragraph" w:styleId="Rubrik2">
    <w:name w:val="heading 2"/>
    <w:basedOn w:val="Normal"/>
    <w:next w:val="Normal"/>
    <w:qFormat/>
    <w:pPr>
      <w:keepNext/>
      <w:keepLines/>
      <w:spacing w:before="240" w:after="120"/>
      <w:outlineLvl w:val="1"/>
    </w:pPr>
    <w:rPr>
      <w:b/>
      <w:kern w:val="36"/>
      <w:sz w:val="36"/>
    </w:rPr>
  </w:style>
  <w:style w:type="paragraph" w:styleId="Rubrik3">
    <w:name w:val="heading 3"/>
    <w:basedOn w:val="Normal"/>
    <w:next w:val="Normal"/>
    <w:qFormat/>
    <w:pPr>
      <w:keepNext/>
      <w:keepLines/>
      <w:spacing w:before="180" w:after="60"/>
      <w:outlineLvl w:val="2"/>
    </w:pPr>
    <w:rPr>
      <w:b/>
      <w:sz w:val="28"/>
    </w:rPr>
  </w:style>
  <w:style w:type="paragraph" w:styleId="Rubrik4">
    <w:name w:val="heading 4"/>
    <w:basedOn w:val="Normal"/>
    <w:next w:val="Normal"/>
    <w:qFormat/>
    <w:pPr>
      <w:keepNext/>
      <w:widowControl/>
      <w:tabs>
        <w:tab w:val="left" w:pos="1304"/>
        <w:tab w:val="left" w:pos="2608"/>
        <w:tab w:val="left" w:pos="3912"/>
        <w:tab w:val="left" w:pos="5216"/>
        <w:tab w:val="left" w:pos="6520"/>
        <w:tab w:val="left" w:pos="7824"/>
        <w:tab w:val="left" w:pos="9128"/>
        <w:tab w:val="left" w:pos="9360"/>
        <w:tab w:val="left" w:pos="10080"/>
        <w:tab w:val="left" w:pos="10800"/>
        <w:tab w:val="left" w:pos="11520"/>
        <w:tab w:val="left" w:pos="12240"/>
        <w:tab w:val="left" w:pos="12960"/>
        <w:tab w:val="left" w:pos="13680"/>
        <w:tab w:val="left" w:pos="14400"/>
        <w:tab w:val="left" w:pos="15120"/>
        <w:tab w:val="left" w:pos="15840"/>
        <w:tab w:val="left" w:pos="16560"/>
        <w:tab w:val="left" w:pos="17280"/>
        <w:tab w:val="left" w:pos="18000"/>
      </w:tabs>
      <w:spacing w:line="240" w:lineRule="atLeast"/>
      <w:outlineLvl w:val="3"/>
    </w:pPr>
    <w:rPr>
      <w:b/>
      <w:sz w:val="2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Hngandeindrag">
    <w:name w:val="Hängande indrag"/>
    <w:basedOn w:val="Normal"/>
    <w:pPr>
      <w:ind w:left="567" w:hanging="567"/>
    </w:pPr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/>
    </w:rPr>
  </w:style>
  <w:style w:type="paragraph" w:styleId="Ballongtext">
    <w:name w:val="Balloon Text"/>
    <w:basedOn w:val="Normal"/>
    <w:link w:val="BallongtextChar"/>
    <w:rsid w:val="009C51B0"/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rsid w:val="009C51B0"/>
    <w:rPr>
      <w:rFonts w:ascii="Segoe UI" w:hAnsi="Segoe UI" w:cs="Segoe UI"/>
      <w:sz w:val="18"/>
      <w:szCs w:val="18"/>
    </w:rPr>
  </w:style>
  <w:style w:type="paragraph" w:customStyle="1" w:styleId="TableParagraph">
    <w:name w:val="Table Paragraph"/>
    <w:basedOn w:val="Normal"/>
    <w:uiPriority w:val="1"/>
    <w:qFormat/>
    <w:rsid w:val="00800B4D"/>
    <w:pPr>
      <w:autoSpaceDE w:val="0"/>
      <w:autoSpaceDN w:val="0"/>
      <w:ind w:left="111"/>
    </w:pPr>
    <w:rPr>
      <w:sz w:val="22"/>
      <w:szCs w:val="22"/>
      <w:lang w:bidi="sv-SE"/>
    </w:rPr>
  </w:style>
  <w:style w:type="paragraph" w:styleId="Liststycke">
    <w:name w:val="List Paragraph"/>
    <w:basedOn w:val="Normal"/>
    <w:uiPriority w:val="34"/>
    <w:qFormat/>
    <w:rsid w:val="001F0C53"/>
    <w:pPr>
      <w:widowControl/>
      <w:tabs>
        <w:tab w:val="left" w:pos="284"/>
      </w:tabs>
      <w:spacing w:after="120" w:line="280" w:lineRule="atLeast"/>
      <w:ind w:left="720"/>
      <w:contextualSpacing/>
    </w:pPr>
    <w:rPr>
      <w:sz w:val="22"/>
      <w:szCs w:val="22"/>
    </w:rPr>
  </w:style>
  <w:style w:type="character" w:customStyle="1" w:styleId="media--contacttitle1">
    <w:name w:val="media--contact__title1"/>
    <w:basedOn w:val="Standardstycketeckensnitt"/>
    <w:rsid w:val="005358B4"/>
    <w:rPr>
      <w:vanish w:val="0"/>
      <w:webHidden w:val="0"/>
      <w:specVanish w:val="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90625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303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253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5" Type="http://schemas.openxmlformats.org/officeDocument/2006/relationships/numbering" Target="numbering.xml"/><Relationship Id="rId10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be0509aa\AppData\Roaming\Microsoft\Mallar\Protmall%202015.dotx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Område xmlns="60e4b847-d454-401e-b238-4117b4f1204c">Manualer</Område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RD Dokument" ma:contentTypeID="0x010100C0CF7C8C39F62C499F8185836FDC4677000D2A6D811526F14884764A16206FF911" ma:contentTypeVersion="5" ma:contentTypeDescription="Skapa ett nytt dokument." ma:contentTypeScope="" ma:versionID="e134ed08fef2639706ccfd36d8b856e1">
  <xsd:schema xmlns:xsd="http://www.w3.org/2001/XMLSchema" xmlns:xs="http://www.w3.org/2001/XMLSchema" xmlns:p="http://schemas.microsoft.com/office/2006/metadata/properties" xmlns:ns2="60e4b847-d454-401e-b238-4117b4f1204c" targetNamespace="http://schemas.microsoft.com/office/2006/metadata/properties" ma:root="true" ma:fieldsID="3bc059e43857cc219a76e636882cbf30" ns2:_="">
    <xsd:import namespace="60e4b847-d454-401e-b238-4117b4f1204c"/>
    <xsd:element name="properties">
      <xsd:complexType>
        <xsd:sequence>
          <xsd:element name="documentManagement">
            <xsd:complexType>
              <xsd:all>
                <xsd:element ref="ns2:Område" minOccurs="0"/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e4b847-d454-401e-b238-4117b4f1204c" elementFormDefault="qualified">
    <xsd:import namespace="http://schemas.microsoft.com/office/2006/documentManagement/types"/>
    <xsd:import namespace="http://schemas.microsoft.com/office/infopath/2007/PartnerControls"/>
    <xsd:element name="Område" ma:index="8" nillable="true" ma:displayName="Område" ma:format="Dropdown" ma:internalName="Omr_x00e5_de">
      <xsd:simpleType>
        <xsd:restriction base="dms:Choice">
          <xsd:enumeration value="Ekonomi"/>
          <xsd:enumeration value="Resor"/>
          <xsd:enumeration value="Protokoll"/>
          <xsd:enumeration value="Minnesanteckningar"/>
          <xsd:enumeration value="Manualer"/>
          <xsd:enumeration value="Lokalbokningen"/>
          <xsd:enumeration value="Utbildningsmaterial"/>
          <xsd:enumeration value="Presentationer"/>
        </xsd:restriction>
      </xsd:simpleType>
    </xsd:element>
    <xsd:element name="SharedWithUsers" ma:index="9" nillable="true" ma:displayName="Delat med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419FDBD-0CEB-4F85-BB26-2901FD666C57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52CC4DEB-9C1E-47B2-B17D-65E849EE826A}">
  <ds:schemaRefs>
    <ds:schemaRef ds:uri="http://purl.org/dc/terms/"/>
    <ds:schemaRef ds:uri="http://schemas.microsoft.com/office/2006/metadata/properties"/>
    <ds:schemaRef ds:uri="http://schemas.microsoft.com/office/2006/documentManagement/types"/>
    <ds:schemaRef ds:uri="http://purl.org/dc/elements/1.1/"/>
    <ds:schemaRef ds:uri="60e4b847-d454-401e-b238-4117b4f1204c"/>
    <ds:schemaRef ds:uri="http://schemas.microsoft.com/office/infopath/2007/PartnerControls"/>
    <ds:schemaRef ds:uri="http://schemas.openxmlformats.org/package/2006/metadata/core-properties"/>
    <ds:schemaRef ds:uri="http://www.w3.org/XML/1998/namespace"/>
    <ds:schemaRef ds:uri="http://purl.org/dc/dcmitype/"/>
  </ds:schemaRefs>
</ds:datastoreItem>
</file>

<file path=customXml/itemProps3.xml><?xml version="1.0" encoding="utf-8"?>
<ds:datastoreItem xmlns:ds="http://schemas.openxmlformats.org/officeDocument/2006/customXml" ds:itemID="{DF38150E-616F-4DCF-8DD7-2035A09508B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0e4b847-d454-401e-b238-4117b4f1204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DF1B3318-273B-4B9C-A7AE-05EA3B762B1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Protmall 2015.dotx</Template>
  <TotalTime>1</TotalTime>
  <Pages>2</Pages>
  <Words>331</Words>
  <Characters>2590</Characters>
  <Application>Microsoft Office Word</Application>
  <DocSecurity>4</DocSecurity>
  <Lines>2590</Lines>
  <Paragraphs>243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V RIKSDAGEN</vt:lpstr>
    </vt:vector>
  </TitlesOfParts>
  <Company>Riksdagen</Company>
  <LinksUpToDate>false</LinksUpToDate>
  <CharactersWithSpaces>2678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 RIKSDAGEN</dc:title>
  <dc:subject/>
  <dc:creator>Britt-Marie Asplind</dc:creator>
  <cp:keywords/>
  <dc:description/>
  <cp:lastModifiedBy>Anna Bolmström</cp:lastModifiedBy>
  <cp:revision>2</cp:revision>
  <cp:lastPrinted>2021-05-27T06:55:00Z</cp:lastPrinted>
  <dcterms:created xsi:type="dcterms:W3CDTF">2021-06-11T06:59:00Z</dcterms:created>
  <dcterms:modified xsi:type="dcterms:W3CDTF">2021-06-11T06:59:00Z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0x010100C0CF7C8C39F62C499F8185836FDC4677000D2A6D811526F14884764A16206FF911</vt:lpwstr>
  </property>
</Properties>
</file>